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2023.12.13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三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精彩篮不住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今天3位小朋友请假。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集体活动《雪人绘画》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今天我们一起绘画了雪人，雪人的基本造型孩子们在小班的时候就已经接触过了，我们在这个基础上应道孩子们利用点线面的装饰方式进行装饰，孩子们都能够做到正确握笔，打造生动形象的雪人。真是太棒了。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黄梓宸、吴文欣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小朋友能够将雪人画大，突出主体物，并用各种不同的线条装饰，画面丰富；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刘锦宥、徐诺、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小朋友也能够描绘出雪人的基本造型，但是对于点线面的装饰还有待提高哦；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小朋友也要积极动手，相信通过练习你会慢慢提高绘画能力的。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800225" cy="2400300"/>
            <wp:effectExtent l="0" t="0" r="0" b="3175"/>
            <wp:docPr id="3" name="图片 3" descr="IMG_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9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0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800225" cy="2400300"/>
            <wp:effectExtent l="0" t="0" r="0" b="3175"/>
            <wp:docPr id="2" name="图片 2" descr="IMG_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9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0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800225" cy="2400300"/>
            <wp:effectExtent l="0" t="0" r="0" b="3175"/>
            <wp:docPr id="1" name="图片 1" descr="IMG_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9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0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今天天气寒冷，我们一起在万能工匠区域活动，在约定好规则之后，孩子们有序的进行游戏，有的爬，有的钻，提高了幼儿的肌肉发展！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9" name="图片 9" descr="IMG_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9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8" name="图片 8" descr="IMG_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9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7" name="图片 7" descr="IMG_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9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6" name="图片 6" descr="IMG_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9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5" name="图片 5" descr="IMG_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9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4" name="图片 4" descr="IMG_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9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/>
          <w:bCs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0" name="图片 10" descr="IMG_1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96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IMG_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96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今天我用多种材料进行绘画装饰哦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我们一起来看看这个挪车游戏吧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IMG_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96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3" name="图片 13" descr="IMG_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96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这个扣在一起是需要很大的力量呢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瞧我们的建筑初见模型呢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4" name="图片 14" descr="IMG_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96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IMG_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9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这种拼图是不是难呢，让我来试一试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磁力迷宫玩一下，也很不错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：中午吃的是意大利面、老鸭竹笋汤。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表扬所有的小朋友都能够较快的完成午餐，其中谭沁、徐诺、吴文欣、谌睿、郑书韵、徐梓赫、阴少帅、张奕涵、王若鑫、黄梓宸、杨易等小朋友都能够添两碗面条，其它小朋友也都能够光盘，希望能保持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1.天气骤降，请及时关注幼儿身体情况，并及时跟班级老师沟通。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2.请大家利用空余时间练习一下运球行走，为下周运动会做准备。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AsImhkaWQiOiJmZTY1OWIyN2VlNTNjYTgxNmUxNzY3MGQwZTYyMTJmMCIsInVzZXJDb3VudCI6MX0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BD62FAA"/>
    <w:rsid w:val="100D5385"/>
    <w:rsid w:val="12F47048"/>
    <w:rsid w:val="159F60BD"/>
    <w:rsid w:val="1CD53A47"/>
    <w:rsid w:val="231E2FCC"/>
    <w:rsid w:val="27CC1ABA"/>
    <w:rsid w:val="27FA4F9E"/>
    <w:rsid w:val="29F142D5"/>
    <w:rsid w:val="2B971617"/>
    <w:rsid w:val="30424739"/>
    <w:rsid w:val="331B02FE"/>
    <w:rsid w:val="36574A01"/>
    <w:rsid w:val="3838457E"/>
    <w:rsid w:val="388166D5"/>
    <w:rsid w:val="3AE2207F"/>
    <w:rsid w:val="3CE63AA8"/>
    <w:rsid w:val="41393EEC"/>
    <w:rsid w:val="476C3779"/>
    <w:rsid w:val="48185562"/>
    <w:rsid w:val="4B596F2D"/>
    <w:rsid w:val="4F153E7A"/>
    <w:rsid w:val="50286749"/>
    <w:rsid w:val="55674105"/>
    <w:rsid w:val="5BF83597"/>
    <w:rsid w:val="635A1B96"/>
    <w:rsid w:val="6573077D"/>
    <w:rsid w:val="68CF2022"/>
    <w:rsid w:val="6A3550F2"/>
    <w:rsid w:val="6D4B755E"/>
    <w:rsid w:val="709779A9"/>
    <w:rsid w:val="71D321FC"/>
    <w:rsid w:val="73E55492"/>
    <w:rsid w:val="74A76BEC"/>
    <w:rsid w:val="766F7295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308</Words>
  <Characters>319</Characters>
  <Lines>1</Lines>
  <Paragraphs>1</Paragraphs>
  <TotalTime>3</TotalTime>
  <ScaleCrop>false</ScaleCrop>
  <LinksUpToDate>false</LinksUpToDate>
  <CharactersWithSpaces>324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2023-12-14T11:24:26Z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8166F872EC304A4581833939F1126227_13</vt:lpwstr>
  </property>
</Properties>
</file>