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eastAsia="zh-Hans" w:bidi="ar"/>
          <w14:textFill>
            <w14:solidFill>
              <w14:schemeClr w14:val="tx2"/>
            </w14:solidFill>
          </w14:textFill>
        </w:rPr>
        <w:t>13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</w:t>
      </w:r>
      <w:r>
        <w:rPr>
          <w:rFonts w:hint="default" w:ascii="宋体" w:hAnsi="宋体" w:eastAsia="宋体" w:cs="宋体"/>
          <w:sz w:val="24"/>
          <w:szCs w:val="24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这些小朋友在来园时有序的摆放水杯、签到、选择情绪牌。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戴君瑞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方张羽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来园后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能自己记得有序吃点心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9"/>
        <w:gridCol w:w="4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85" w:hRule="atLeast"/>
        </w:trPr>
        <w:tc>
          <w:tcPr>
            <w:tcW w:w="4779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e7c0c6c602ead1c05cf1e4eca2668c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7c0c6c602ead1c05cf1e4eca2668c7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f7127ee888d51261e7595f6dd8e9db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7127ee888d51261e7595f6dd8e9dbc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18" w:tblpY="133"/>
        <w:tblOverlap w:val="never"/>
        <w:tblW w:w="104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80"/>
        <w:gridCol w:w="3480"/>
      </w:tblGrid>
      <w:tr>
        <w:trPr>
          <w:trHeight w:val="1287" w:hRule="atLeast"/>
        </w:trPr>
        <w:tc>
          <w:tcPr>
            <w:tcW w:w="3479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5" name="图片 5" descr="031a73998e32f1687c48b58c3aa690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31a73998e32f1687c48b58c3aa690b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6" name="图片 6" descr="1c2d8ca11555d1448b307517e4aff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c2d8ca11555d1448b307517e4affa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7" name="图片 7" descr="12672d3f29f7c3bae302a57a35f4df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2672d3f29f7c3bae302a57a35f4df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在今天的区域游戏中徐佑恒在科探区玩青蛙跳荷叶的游戏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南羽晞、马筱萌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方张羽在一起玩甜甜圈的游戏。阅读区中任俊晟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林清姝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顾宇浩在玩编故事的游戏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冯逸凡在美工区玩粘土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singl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今天的户外活动我们在垫子上练习了各种爬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小朋友们知道在爬的过程中能够变换各种姿势的爬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如学习乌龟爬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小蛇爬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企鹅爬等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冯逸凡、朱圣庆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马筱萌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林清姝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庄溢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都做到了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99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6"/>
        <w:gridCol w:w="3326"/>
        <w:gridCol w:w="3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34" w:hRule="atLeast"/>
        </w:trPr>
        <w:tc>
          <w:tcPr>
            <w:tcW w:w="332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8" name="图片 8" descr="f7ec064412c6e8629cced766bc593e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7ec064412c6e8629cced766bc593e2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9" name="图片 9" descr="1d083f5a2c8bf11207a919d50d1a9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d083f5a2c8bf11207a919d50d1a9f3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0" name="图片 10" descr="6ad088291ebf16f3abbaaf5e8f11c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ad088291ebf16f3abbaaf5e8f11c5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意大利面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spacing w:line="360" w:lineRule="exact"/>
        <w:ind w:firstLine="3949" w:firstLineChars="1096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学习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Times New Roman"/>
          <w:sz w:val="24"/>
          <w:szCs w:val="24"/>
          <w:lang w:val="en-US" w:eastAsia="zh-Hans"/>
        </w:rPr>
        <w:t>今天开展了音乐活动</w:t>
      </w:r>
      <w:r>
        <w:rPr>
          <w:rFonts w:hint="default" w:ascii="宋体" w:hAnsi="宋体" w:eastAsia="宋体" w:cs="Times New Roman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Times New Roman"/>
          <w:sz w:val="24"/>
          <w:szCs w:val="24"/>
          <w:lang w:val="en-US" w:eastAsia="zh-Hans"/>
        </w:rPr>
        <w:t>健康歌</w:t>
      </w:r>
      <w:r>
        <w:rPr>
          <w:rFonts w:hint="default" w:ascii="宋体" w:hAnsi="宋体" w:eastAsia="宋体" w:cs="Times New Roman"/>
          <w:sz w:val="24"/>
          <w:szCs w:val="24"/>
          <w:lang w:eastAsia="zh-Hans"/>
        </w:rPr>
        <w:t>》</w:t>
      </w:r>
      <w:r>
        <w:rPr>
          <w:rFonts w:hint="default" w:ascii="宋体" w:hAnsi="宋体" w:eastAsia="宋体" w:cs="Times New Roman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Times New Roman"/>
          <w:sz w:val="24"/>
          <w:szCs w:val="24"/>
          <w:lang w:val="en-US" w:eastAsia="zh-Hans"/>
        </w:rPr>
        <w:t>这是一首</w:t>
      </w:r>
      <w:r>
        <w:rPr>
          <w:rFonts w:hint="default" w:ascii="宋体" w:hAnsi="宋体" w:eastAsia="宋体" w:cs="Times New Roman"/>
          <w:sz w:val="24"/>
          <w:szCs w:val="24"/>
          <w:lang w:eastAsia="zh-Hans"/>
        </w:rPr>
        <w:t>比较经典的与运动和健康有关的歌曲，整首歌的旋律比较活泼、欢快、富有动感。歌曲节奏比较简单，歌词也很生活化，非常适合小班学习。</w:t>
      </w:r>
      <w:r>
        <w:rPr>
          <w:rFonts w:hint="eastAsia" w:ascii="宋体" w:hAnsi="宋体" w:eastAsia="宋体" w:cs="Times New Roman"/>
          <w:sz w:val="24"/>
          <w:szCs w:val="24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鞠奕鸿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赵天瑞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Hans"/>
        </w:rPr>
        <w:t>跟着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Hans"/>
        </w:rPr>
        <w:t>音乐的节奏，发展幼儿的表现力。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南羽晞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任俊晟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顾宇浩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热爱体育运动，知道有关健康的好习惯</w:t>
      </w:r>
      <w:r>
        <w:rPr>
          <w:rFonts w:ascii="宋体" w:hAnsi="宋体"/>
        </w:rPr>
        <w:t>。</w:t>
      </w:r>
    </w:p>
    <w:p>
      <w:pPr>
        <w:spacing w:line="360" w:lineRule="exact"/>
        <w:ind w:firstLine="470" w:firstLineChars="196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.天气冷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请小朋友们穿适量的衣服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本月交通安全专题已经上线，请在安全教育平台上完成相应内容。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个人卫生要注意哦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回家记得勤洗手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勤洗头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勤换洗衣服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bookmarkStart w:id="0" w:name="_GoBack"/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34925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EBF86D6"/>
    <w:rsid w:val="6F50487C"/>
    <w:rsid w:val="6FBE3942"/>
    <w:rsid w:val="6FCA65BB"/>
    <w:rsid w:val="6FDCE4EF"/>
    <w:rsid w:val="6FDFD8F7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EF9A76"/>
    <w:rsid w:val="FFF7ED24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8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2021-04-28T03:17:00Z</dcterms:created>
  <dc:creator>yixuange</dc:creator>
  <cp:lastModifiedBy>湘絮</cp:lastModifiedBy>
  <cp:lastPrinted>2023-02-20T23:53:00Z</cp:lastPrinted>
  <dcterms:modified xsi:type="dcterms:W3CDTF">2023-12-13T13:27:40Z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