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7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四 晴天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18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请假，请假的宝宝好好休息哦！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集体活动</w:t>
      </w:r>
    </w:p>
    <w:p>
      <w:pPr>
        <w:ind w:firstLine="422" w:firstLineChars="200"/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/>
          <w:bCs w:val="0"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数学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数一数，排一排》</w:t>
      </w:r>
    </w:p>
    <w:p>
      <w:pPr>
        <w:spacing w:line="360" w:lineRule="exact"/>
        <w:ind w:firstLine="411" w:firstLineChars="196"/>
        <w:rPr>
          <w:rFonts w:hint="default" w:asciiTheme="minorEastAsia" w:hAnsiTheme="minorEastAsia" w:eastAsiaTheme="minorEastAsia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这是一节有关数量排序的数学活动。它是让幼儿在自我探索的过程中发现数量，从而感知从少到多排序的特点，然后在操作的过程中进一步巩固。这对发展幼儿的观察力、比较能力和探索精神具有重要意义，也将一种有序做事的思维渗透到生活习惯中去。活动欲通过给小熊铺路的情境引导幼儿从少到多的有趣游戏，在游戏中感知数量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1975"/>
                  <wp:effectExtent l="0" t="0" r="10160" b="12065"/>
                  <wp:docPr id="13" name="图片 13" descr="C:\Users\13721\Desktop\IMG_5377.JPGIMG_5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13721\Desktop\IMG_5377.JPGIMG_537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2210" cy="1831975"/>
                  <wp:effectExtent l="0" t="0" r="11430" b="12065"/>
                  <wp:docPr id="14" name="图片 14" descr="C:\Users\13721\Desktop\IMG_5378.JPGIMG_5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3721\Desktop\IMG_5378.JPGIMG_537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1975"/>
                  <wp:effectExtent l="0" t="0" r="10160" b="12065"/>
                  <wp:docPr id="15" name="图片 15" descr="C:\Users\13721\Desktop\IMG_5379.JPGIMG_5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3721\Desktop\IMG_5379.JPGIMG_537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2210" cy="1831340"/>
                  <wp:effectExtent l="0" t="0" r="11430" b="12700"/>
                  <wp:docPr id="1" name="图片 1" descr="C:\Users\13721\Desktop\IMG_5380.JPGIMG_5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IMG_5380.JPGIMG_538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2210" cy="1831975"/>
                  <wp:effectExtent l="0" t="0" r="11430" b="12065"/>
                  <wp:docPr id="8" name="图片 8" descr="C:\Users\13721\Desktop\IMG_5381.JPGIMG_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13721\Desktop\IMG_5381.JPGIMG_538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2210" cy="1831340"/>
                  <wp:effectExtent l="0" t="0" r="11430" b="12700"/>
                  <wp:docPr id="9" name="图片 9" descr="C:\Users\13721\Desktop\IMG_5382.JPGIMG_5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13721\Desktop\IMG_5382.JPGIMG_538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2210" cy="1831340"/>
                  <wp:effectExtent l="0" t="0" r="11430" b="12700"/>
                  <wp:docPr id="12" name="图片 12" descr="C:\Users\13721\Desktop\IMG_5383.JPGIMG_5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3721\Desktop\IMG_5383.JPGIMG_538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2210" cy="1831340"/>
                  <wp:effectExtent l="0" t="0" r="11430" b="12700"/>
                  <wp:docPr id="16" name="图片 16" descr="C:\Users\13721\Desktop\IMG_5384.JPGIMG_5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13721\Desktop\IMG_5384.JPGIMG_538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1575" cy="1831340"/>
                  <wp:effectExtent l="0" t="0" r="12065" b="12700"/>
                  <wp:docPr id="17" name="图片 17" descr="C:\Users\13721\Desktop\IMG_5385.JPGIMG_5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13721\Desktop\IMG_5385.JPGIMG_538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1575" cy="1831340"/>
                  <wp:effectExtent l="0" t="0" r="12065" b="12700"/>
                  <wp:docPr id="18" name="图片 18" descr="C:\Users\13721\Desktop\IMG_5386.JPGIMG_5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\Users\13721\Desktop\IMG_5386.JPGIMG_53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exact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/>
          <w:szCs w:val="21"/>
        </w:rPr>
        <w:t>通过手口一致的点数知道数量，知道能按照从少到多排序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</w:rPr>
        <w:t>愿意主动参与数学，体验操作活动的乐趣。</w:t>
      </w:r>
    </w:p>
    <w:p>
      <w:pPr>
        <w:numPr>
          <w:ilvl w:val="0"/>
          <w:numId w:val="1"/>
        </w:numPr>
        <w:spacing w:line="360" w:lineRule="exact"/>
        <w:ind w:left="0" w:leftChars="0" w:firstLine="422" w:firstLineChars="0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户外活动</w:t>
      </w:r>
    </w:p>
    <w:p>
      <w:pPr>
        <w:numPr>
          <w:numId w:val="0"/>
        </w:numPr>
        <w:spacing w:line="360" w:lineRule="exact"/>
        <w:ind w:left="422" w:leftChars="0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今天我们在综合区和小六班宝宝们一起进行游戏啦！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2210" cy="1831340"/>
                  <wp:effectExtent l="0" t="0" r="11430" b="12700"/>
                  <wp:docPr id="2" name="图片 2" descr="C:\Users\13721\Desktop\IMG_5391.JPGIMG_5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IMG_5391.JPGIMG_539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1575" cy="1831340"/>
                  <wp:effectExtent l="0" t="0" r="12065" b="12700"/>
                  <wp:docPr id="3" name="图片 3" descr="C:\Users\13721\Desktop\IMG_5392.JPGIMG_5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IMG_5392.JPGIMG_539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1575" cy="1831340"/>
                  <wp:effectExtent l="0" t="0" r="12065" b="12700"/>
                  <wp:docPr id="4" name="图片 4" descr="C:\Users\13721\Desktop\IMG_5393.JPGIMG_5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13721\Desktop\IMG_5393.JPGIMG_539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1575" cy="1831340"/>
                  <wp:effectExtent l="0" t="0" r="12065" b="12700"/>
                  <wp:docPr id="5" name="图片 5" descr="C:\Users\13721\Desktop\IMG_5394.JPGIMG_5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IMG_5394.JPGIMG_539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1575" cy="1830705"/>
                  <wp:effectExtent l="0" t="0" r="12065" b="13335"/>
                  <wp:docPr id="6" name="图片 6" descr="C:\Users\13721\Desktop\IMG_5395.JPGIMG_5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13721\Desktop\IMG_5395.JPGIMG_539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1575" cy="1830705"/>
                  <wp:effectExtent l="0" t="0" r="12065" b="13335"/>
                  <wp:docPr id="7" name="图片 7" descr="C:\Users\13721\Desktop\IMG_5396.JPGIMG_5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13721\Desktop\IMG_5396.JPGIMG_539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numPr>
          <w:numId w:val="0"/>
        </w:numPr>
        <w:spacing w:line="360" w:lineRule="exact"/>
        <w:ind w:left="422" w:leftChars="0"/>
        <w:rPr>
          <w:rFonts w:hint="eastAsia" w:ascii="宋体" w:hAnsi="宋体"/>
          <w:b/>
          <w:bCs/>
          <w:szCs w:val="21"/>
          <w:lang w:val="en-US" w:eastAsia="zh-CN"/>
        </w:rPr>
      </w:pPr>
    </w:p>
    <w:p>
      <w:pPr>
        <w:numPr>
          <w:numId w:val="0"/>
        </w:numPr>
        <w:spacing w:line="360" w:lineRule="exact"/>
        <w:ind w:left="422" w:leftChars="0"/>
        <w:rPr>
          <w:rFonts w:hint="default" w:ascii="宋体" w:hAnsi="宋体"/>
          <w:b/>
          <w:bCs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：白米饭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菜：西兰花肉丝、鹌鹑蛋红烧肉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：香菇青菜汤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水果：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葡萄、小芭蕉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u w:val="none"/>
          <w:lang w:val="en-US" w:eastAsia="zh-CN"/>
        </w:rPr>
        <w:t>五、</w:t>
      </w: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温馨提示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一冷一热容易生病，请假在家休息的小朋友要及时照顾好自己的身体，多喝水哦！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1.请各位家长给小朋友的保温杯里放温水哦！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2.请各位将垫背巾在家给孩子垫好，户外出汗，预防感冒。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3.每天检查小朋友的手指甲哦，勤剪指甲防止刮到自己或者他人。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4.</w:t>
      </w:r>
      <w:r>
        <w:rPr>
          <w:rFonts w:hint="eastAsia" w:ascii="宋体" w:hAnsi="宋体" w:cs="宋体"/>
          <w:sz w:val="21"/>
          <w:szCs w:val="21"/>
          <w:lang w:val="en-US" w:eastAsia="zh-CN"/>
        </w:rPr>
        <w:t>今天正常</w:t>
      </w:r>
      <w:r>
        <w:rPr>
          <w:rFonts w:hint="eastAsia" w:ascii="宋体" w:hAnsi="宋体" w:eastAsia="宋体" w:cs="宋体"/>
          <w:sz w:val="21"/>
          <w:szCs w:val="21"/>
        </w:rPr>
        <w:t>开展延时班，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请各位安排好时间</w:t>
      </w:r>
      <w:r>
        <w:rPr>
          <w:rFonts w:hint="eastAsia" w:ascii="宋体" w:hAnsi="宋体" w:eastAsia="宋体" w:cs="宋体"/>
          <w:sz w:val="21"/>
          <w:szCs w:val="21"/>
        </w:rPr>
        <w:t>准时来接哦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  <w:b/>
        <w:bCs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668092C"/>
    <w:rsid w:val="06821512"/>
    <w:rsid w:val="0705089B"/>
    <w:rsid w:val="089E4FE9"/>
    <w:rsid w:val="09810339"/>
    <w:rsid w:val="09BF1E8A"/>
    <w:rsid w:val="0AA947E3"/>
    <w:rsid w:val="0B721760"/>
    <w:rsid w:val="0D090CDC"/>
    <w:rsid w:val="0D377AD4"/>
    <w:rsid w:val="0D5D232B"/>
    <w:rsid w:val="0D6D699E"/>
    <w:rsid w:val="0E485779"/>
    <w:rsid w:val="0EDB31E4"/>
    <w:rsid w:val="0EE45548"/>
    <w:rsid w:val="0F244525"/>
    <w:rsid w:val="0F5B1261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034513C"/>
    <w:rsid w:val="206856E4"/>
    <w:rsid w:val="21394632"/>
    <w:rsid w:val="21CB07C9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9184C0E"/>
    <w:rsid w:val="291F657F"/>
    <w:rsid w:val="2A1D4836"/>
    <w:rsid w:val="2A4B2E8E"/>
    <w:rsid w:val="2A59671E"/>
    <w:rsid w:val="2A632ECC"/>
    <w:rsid w:val="2B5A44B9"/>
    <w:rsid w:val="2C116EA2"/>
    <w:rsid w:val="2C1E5A38"/>
    <w:rsid w:val="2C9F79C7"/>
    <w:rsid w:val="2E4C0EA5"/>
    <w:rsid w:val="2E944BCF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537E08"/>
    <w:rsid w:val="35D91AA3"/>
    <w:rsid w:val="36615687"/>
    <w:rsid w:val="39625A9E"/>
    <w:rsid w:val="397317F4"/>
    <w:rsid w:val="39AF5EB5"/>
    <w:rsid w:val="3A217E73"/>
    <w:rsid w:val="3A494F56"/>
    <w:rsid w:val="3A6268FE"/>
    <w:rsid w:val="3AA92F05"/>
    <w:rsid w:val="3BD61609"/>
    <w:rsid w:val="3BD94C62"/>
    <w:rsid w:val="3C06717A"/>
    <w:rsid w:val="3C884634"/>
    <w:rsid w:val="3CC97926"/>
    <w:rsid w:val="3D5F61C9"/>
    <w:rsid w:val="3D686164"/>
    <w:rsid w:val="3E7D2F6E"/>
    <w:rsid w:val="42A56447"/>
    <w:rsid w:val="43184A3F"/>
    <w:rsid w:val="435A3657"/>
    <w:rsid w:val="46312108"/>
    <w:rsid w:val="46981A48"/>
    <w:rsid w:val="47B440D5"/>
    <w:rsid w:val="48274028"/>
    <w:rsid w:val="48CC4F27"/>
    <w:rsid w:val="494B5262"/>
    <w:rsid w:val="4B544383"/>
    <w:rsid w:val="4B7613D3"/>
    <w:rsid w:val="4CAD759F"/>
    <w:rsid w:val="4D40640B"/>
    <w:rsid w:val="4D897887"/>
    <w:rsid w:val="4DC434D2"/>
    <w:rsid w:val="4DEB6E44"/>
    <w:rsid w:val="4E557581"/>
    <w:rsid w:val="5019487C"/>
    <w:rsid w:val="505F7F39"/>
    <w:rsid w:val="50694782"/>
    <w:rsid w:val="516001E7"/>
    <w:rsid w:val="522F6CD5"/>
    <w:rsid w:val="52883B4D"/>
    <w:rsid w:val="52AA0FBA"/>
    <w:rsid w:val="53340660"/>
    <w:rsid w:val="53F404C5"/>
    <w:rsid w:val="5451394D"/>
    <w:rsid w:val="54627EC3"/>
    <w:rsid w:val="547D4F9E"/>
    <w:rsid w:val="549F5DAB"/>
    <w:rsid w:val="558B59A3"/>
    <w:rsid w:val="55B93237"/>
    <w:rsid w:val="5AA20D99"/>
    <w:rsid w:val="5C1678FB"/>
    <w:rsid w:val="5C440450"/>
    <w:rsid w:val="5CAE3391"/>
    <w:rsid w:val="5CE70052"/>
    <w:rsid w:val="5D052353"/>
    <w:rsid w:val="5ED356C4"/>
    <w:rsid w:val="60FB5284"/>
    <w:rsid w:val="611F07C6"/>
    <w:rsid w:val="61235C9D"/>
    <w:rsid w:val="630024F7"/>
    <w:rsid w:val="645A1BF1"/>
    <w:rsid w:val="64C55D82"/>
    <w:rsid w:val="64DC3261"/>
    <w:rsid w:val="6583444E"/>
    <w:rsid w:val="66CA4A49"/>
    <w:rsid w:val="67A50DD0"/>
    <w:rsid w:val="6871298D"/>
    <w:rsid w:val="68ED049D"/>
    <w:rsid w:val="6AAA2656"/>
    <w:rsid w:val="6B311856"/>
    <w:rsid w:val="6D315F6E"/>
    <w:rsid w:val="6D667CB0"/>
    <w:rsid w:val="6DC54022"/>
    <w:rsid w:val="70B0026D"/>
    <w:rsid w:val="70C745CA"/>
    <w:rsid w:val="711D4997"/>
    <w:rsid w:val="72A51834"/>
    <w:rsid w:val="746F2E58"/>
    <w:rsid w:val="74A74768"/>
    <w:rsid w:val="74CF11AD"/>
    <w:rsid w:val="75A8791D"/>
    <w:rsid w:val="779E362B"/>
    <w:rsid w:val="77FA564F"/>
    <w:rsid w:val="787157B7"/>
    <w:rsid w:val="78F85036"/>
    <w:rsid w:val="79EB5577"/>
    <w:rsid w:val="7C2D4901"/>
    <w:rsid w:val="7C662506"/>
    <w:rsid w:val="7CF44998"/>
    <w:rsid w:val="7DF61D49"/>
    <w:rsid w:val="7ECE2E1F"/>
    <w:rsid w:val="7F62728B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paragraph" w:customStyle="1" w:styleId="12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2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2023-10-25T04:36:00Z</cp:lastPrinted>
  <dcterms:modified xsi:type="dcterms:W3CDTF">2023-12-07T05:09:57Z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ADB1529A094C4547854AFE82D0FB32CD</vt:lpwstr>
  </property>
</Properties>
</file>