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2023.12.12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精彩篮不住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集体活动《绘本故事欣赏》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今天我们的徐老师位孩子们带来了绘本故事。</w:t>
      </w:r>
    </w:p>
    <w:p>
      <w:pPr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阴</w:t>
      </w:r>
      <w:bookmarkStart w:id="0" w:name="_GoBack"/>
      <w:bookmarkEnd w:id="0"/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少帅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小朋友能够耐心倾听，病大胆举手表达自己的想法。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val="en-US" w:eastAsia="zh-CN"/>
        </w:rPr>
        <w:t>徐诺、黄梓宸、吴文欣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小朋友也能通过他人的讲述理解故事内容，如果能积极举手就更好啦，也希望</w:t>
      </w:r>
      <w:r>
        <w:rPr>
          <w:rFonts w:ascii="宋体" w:hAnsi="宋体" w:eastAsia="宋体" w:cs="宋体"/>
          <w:i w:val="0"/>
          <w:iCs w:val="0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i w:val="0"/>
          <w:i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小朋友能坐端正，养成良好的学习习惯。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a9131c3ae9ee963bffab59cde728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9131c3ae9ee963bffab59cde72839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f47dc0a7da192e777c7859774e3b8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47dc0a7da192e777c7859774e3b83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626bc57ca24326b152c54f2aec14b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26bc57ca24326b152c54f2aec14b9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2b50c1cd834a4cfdb2ea997e647db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b50c1cd834a4cfdb2ea997e647dbe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今天天气寒冷，我们一起在万能工匠区域活动，在约定好规则之后，孩子们有序的进行游戏，有的爬，有的钻，提高了幼儿的肌肉发展！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317115" cy="1737995"/>
            <wp:effectExtent l="0" t="0" r="6985" b="1905"/>
            <wp:docPr id="21" name="图片 21" descr="bfab6adbf8cc83cb893dd8a271162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fab6adbf8cc83cb893dd8a2711626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ddbc84707ecd1ed7341b704b8a9b39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dbc84707ecd1ed7341b704b8a9b39a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4ccb397560bef054c68d93c7c586c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4ccb397560bef054c68d93c7c586ca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这上面讲的什么呢，让我仔细看一看。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看看谁的速度快，最先拼出表情包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be9d5699b698830b9cb20823e3c236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e9d5699b698830b9cb20823e3c236b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98f0532e886ec161c6a5caf2be8c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8f0532e886ec161c6a5caf2be8c45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今天我要拼一个不一样的造型。</w:t>
            </w:r>
          </w:p>
        </w:tc>
        <w:tc>
          <w:tcPr>
            <w:tcW w:w="4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我们一起来玩飞行棋吧。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：中午吃的是燕麦饭、萝卜烧肉圆、西红柿炒鸡蛋、生菜粉丝汤。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1.天气骤降，请及时关注幼儿身体情况，并及时跟班级老师沟通。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csImhkaWQiOiJmZTY1OWIyN2VlNTNjYTgxNmUxNzY3MGQwZTYyMTJmMCIsInVzZXJDb3VudCI6N3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BD62FAA"/>
    <w:rsid w:val="100D5385"/>
    <w:rsid w:val="12F47048"/>
    <w:rsid w:val="159F60BD"/>
    <w:rsid w:val="1CD53A47"/>
    <w:rsid w:val="231E2FCC"/>
    <w:rsid w:val="27CC1ABA"/>
    <w:rsid w:val="27FA4F9E"/>
    <w:rsid w:val="29F142D5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5BF83597"/>
    <w:rsid w:val="635A1B96"/>
    <w:rsid w:val="6573077D"/>
    <w:rsid w:val="68CF2022"/>
    <w:rsid w:val="6A3550F2"/>
    <w:rsid w:val="6D4B755E"/>
    <w:rsid w:val="709779A9"/>
    <w:rsid w:val="71D321FC"/>
    <w:rsid w:val="73E55492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497</Words>
  <Characters>510</Characters>
  <Lines>1</Lines>
  <Paragraphs>1</Paragraphs>
  <TotalTime>1</TotalTime>
  <ScaleCrop>false</ScaleCrop>
  <LinksUpToDate>false</LinksUpToDate>
  <CharactersWithSpaces>515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2023-12-12T15:45:20Z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B28691CF87E947FE90B5006B539E1B2F_13</vt:lpwstr>
  </property>
</Properties>
</file>