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31206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81710" cy="774065"/>
            <wp:effectExtent l="0" t="0" r="8890" b="635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9213" b="11961"/>
                    <a:stretch>
                      <a:fillRect/>
                    </a:stretch>
                  </pic:blipFill>
                  <pic:spPr>
                    <a:xfrm>
                      <a:off x="0" y="0"/>
                      <a:ext cx="981710" cy="774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00100" cy="1122680"/>
            <wp:effectExtent l="0" t="0" r="0" b="762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b="6455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1122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今日星期三，共有16人来园，6人请假。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3"/>
        <w:gridCol w:w="1145"/>
        <w:gridCol w:w="1391"/>
        <w:gridCol w:w="1536"/>
        <w:gridCol w:w="1000"/>
        <w:gridCol w:w="619"/>
        <w:gridCol w:w="1709"/>
        <w:gridCol w:w="11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4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9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619" w:type="dxa"/>
            <w:gridSpan w:val="2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709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1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4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9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3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61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709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⭕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今天我们在玩自主游戏。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3" name="图片 3" descr="IMG_2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88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5" name="图片 5" descr="IMG_288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889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6" name="图片 6" descr="IMG_289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890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9" name="图片 9" descr="IMG_2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89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8" name="图片 8" descr="IMG_2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89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7" name="图片 7" descr="IMG_289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892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数学：数一数、排一排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spacing w:line="360" w:lineRule="exact"/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这是一节有关数量排序的数学活动。它是让幼儿在自我探索的过程中发现数量，从而感知从少到多排序的特点，然后在操作的过程中进一步巩固。这对发展幼儿的观察力、比较能力和探索精神具有重要意义，也将一种有序做事的思维渗透到生活习惯中去。活动欲通过给小熊铺路的情境引导幼儿从少到多的有趣游戏，在游戏中感知数量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bookmarkStart w:id="0" w:name="_GoBack"/>
            <w:bookmarkEnd w:id="0"/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</w:p>
        </w:tc>
      </w:tr>
    </w:tbl>
    <w:p>
      <w:pPr>
        <w:spacing w:line="360" w:lineRule="exact"/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户外运动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spacing w:line="360" w:lineRule="exact"/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今天我们去攀爬网玩。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2" name="图片 12" descr="IMG_289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897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3" name="图片 13" descr="IMG_2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89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</w:p>
        </w:tc>
      </w:tr>
    </w:tbl>
    <w:p>
      <w:pPr>
        <w:spacing w:line="360" w:lineRule="exact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spacing w:line="360" w:lineRule="exact"/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从未如此可爱">
    <w:panose1 w:val="02010600010101010101"/>
    <w:charset w:val="86"/>
    <w:family w:val="auto"/>
    <w:pitch w:val="default"/>
    <w:sig w:usb0="00000283" w:usb1="080F0C12" w:usb2="00000012" w:usb3="00000000" w:csb0="001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6326E00"/>
    <w:rsid w:val="073F454B"/>
    <w:rsid w:val="07727C89"/>
    <w:rsid w:val="079F7689"/>
    <w:rsid w:val="080961A7"/>
    <w:rsid w:val="088D2CC5"/>
    <w:rsid w:val="0BC80F11"/>
    <w:rsid w:val="0DD342C6"/>
    <w:rsid w:val="0E570FF3"/>
    <w:rsid w:val="0E672DF3"/>
    <w:rsid w:val="0EA42941"/>
    <w:rsid w:val="0F190578"/>
    <w:rsid w:val="10B30067"/>
    <w:rsid w:val="112540E8"/>
    <w:rsid w:val="11FD9232"/>
    <w:rsid w:val="12E21C96"/>
    <w:rsid w:val="14C57350"/>
    <w:rsid w:val="1528654B"/>
    <w:rsid w:val="15780A16"/>
    <w:rsid w:val="1586542A"/>
    <w:rsid w:val="159B0DA5"/>
    <w:rsid w:val="15E70875"/>
    <w:rsid w:val="16174941"/>
    <w:rsid w:val="16A70E2C"/>
    <w:rsid w:val="17BE22F5"/>
    <w:rsid w:val="18E849B9"/>
    <w:rsid w:val="198138DF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61455E0"/>
    <w:rsid w:val="278D7F07"/>
    <w:rsid w:val="27EFD32C"/>
    <w:rsid w:val="27FA496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1741628"/>
    <w:rsid w:val="330E3966"/>
    <w:rsid w:val="33296E30"/>
    <w:rsid w:val="33AA3B19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14054"/>
    <w:rsid w:val="39AFA0C9"/>
    <w:rsid w:val="39D7D09D"/>
    <w:rsid w:val="39EF870C"/>
    <w:rsid w:val="3A411471"/>
    <w:rsid w:val="3A75471B"/>
    <w:rsid w:val="3B405E5A"/>
    <w:rsid w:val="3BA05E6B"/>
    <w:rsid w:val="3BAB3883"/>
    <w:rsid w:val="3BDE6E4B"/>
    <w:rsid w:val="3CF3187E"/>
    <w:rsid w:val="3D1241F0"/>
    <w:rsid w:val="3DE06638"/>
    <w:rsid w:val="3E187D3B"/>
    <w:rsid w:val="3ECB07D8"/>
    <w:rsid w:val="3EED5213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5428D4"/>
    <w:rsid w:val="4AE449D4"/>
    <w:rsid w:val="4BFFE1E8"/>
    <w:rsid w:val="4CA7605B"/>
    <w:rsid w:val="4D3C03EF"/>
    <w:rsid w:val="4D3C14C9"/>
    <w:rsid w:val="4DEB3992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37723FB"/>
    <w:rsid w:val="64A5275E"/>
    <w:rsid w:val="65954C03"/>
    <w:rsid w:val="65D7406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304AB2"/>
    <w:rsid w:val="6E915323"/>
    <w:rsid w:val="6EB10255"/>
    <w:rsid w:val="6F50487C"/>
    <w:rsid w:val="6FBE3942"/>
    <w:rsid w:val="6FCA65BB"/>
    <w:rsid w:val="6FDCE4EF"/>
    <w:rsid w:val="6FFBDDB4"/>
    <w:rsid w:val="70A01ECB"/>
    <w:rsid w:val="70A44203"/>
    <w:rsid w:val="71A70E42"/>
    <w:rsid w:val="72272E4F"/>
    <w:rsid w:val="723A1779"/>
    <w:rsid w:val="72FE16E6"/>
    <w:rsid w:val="73AC5FA4"/>
    <w:rsid w:val="74106F96"/>
    <w:rsid w:val="7419430F"/>
    <w:rsid w:val="74EF3FE7"/>
    <w:rsid w:val="74FA2C97"/>
    <w:rsid w:val="74FD2114"/>
    <w:rsid w:val="75B34EBC"/>
    <w:rsid w:val="76291FEB"/>
    <w:rsid w:val="767A168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872529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7</TotalTime>
  <ScaleCrop>false</ScaleCrop>
  <LinksUpToDate>false</LinksUpToDate>
  <CharactersWithSpaces>659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2023-11-02T00:00:00Z</cp:lastPrinted>
  <dcterms:modified xsi:type="dcterms:W3CDTF">2023-12-06T05:16:35Z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