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这些小朋友在来园时有序的摆放水杯、签到、选择情绪牌。来园后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能自己记得有序吃点心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冯逸凡在阿姨的帮助下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能够学着自己倒牛奶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，南羽晞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在益智区玩磁力片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用磁力片拼一个高楼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郭慕芸和魏书宇在玩连环车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李宇航在益智区玩蘑菇钉的游戏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鞠奕鸿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顾宇浩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戴君瑞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徐佑恒在桌面建构区拼搭跑车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。王韵涵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在美工区制作小刺猬和小树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许晨依在制作运动的树叶精灵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4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rPr>
          <w:trHeight w:val="1351" w:hRule="atLeast"/>
        </w:trPr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5" name="图片 5" descr="576296a9c6a0da77401c82e79a87b6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76296a9c6a0da77401c82e79a87b61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2" name="图片 2" descr="f4ca99c1d634cc1a78103726f304c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4ca99c1d634cc1a78103726f304cd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3" name="图片 3" descr="3f194ee44f8f7766e4124452a908e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f194ee44f8f7766e4124452a908eef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02" w:hRule="atLeast"/>
        </w:trPr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</w:p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7" name="图片 7" descr="11ca06dab05b7242518b04813d588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1ca06dab05b7242518b04813d58885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6" name="图片 6" descr="62dfd1190e1bd297d8d726391e0831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2dfd1190e1bd297d8d726391e0831b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8" name="图片 8" descr="c6dc2275d9ad1339befa6b96c7bd40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6dc2275d9ad1339befa6b96c7bd40c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今天下雨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我们在室内进行了跑步活动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小朋友们有序的排好队伍一个跟着一个进行接力跑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在跑的过程中能够听清要求有序进行的有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i w:val="0"/>
          <w:i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杨子熠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程桢雯、徐佑恒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color w:val="000000"/>
          <w:kern w:val="0"/>
          <w:sz w:val="22"/>
          <w:u w:val="single"/>
          <w:lang w:bidi="ar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。</w:t>
      </w:r>
    </w:p>
    <w:tbl>
      <w:tblPr>
        <w:tblStyle w:val="10"/>
        <w:tblW w:w="97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24" w:hRule="atLeast"/>
        </w:trPr>
        <w:tc>
          <w:tcPr>
            <w:tcW w:w="324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9" name="图片 9" descr="a3d7972f30b05fb5c0d6bfb128c9b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3d7972f30b05fb5c0d6bfb128c9b2e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0" name="图片 10" descr="ba24027bd51dfe551ab8e680fa071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a24027bd51dfe551ab8e680fa07105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1" name="图片 11" descr="aedc8e767dfd888f4ea79698a9b7fd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edc8e767dfd888f4ea79698a9b7fd4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kern w:val="0"/>
          <w:szCs w:val="21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我们进行了语言活动</w:t>
      </w:r>
      <w:r>
        <w:rPr>
          <w:rFonts w:ascii="宋体" w:hAnsi="宋体" w:eastAsia="宋体" w:cs="宋体"/>
          <w:sz w:val="21"/>
          <w:szCs w:val="21"/>
        </w:rPr>
        <w:t>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大家来运动</w:t>
      </w:r>
      <w:r>
        <w:rPr>
          <w:rFonts w:ascii="宋体" w:hAnsi="宋体" w:eastAsia="宋体" w:cs="宋体"/>
          <w:sz w:val="21"/>
          <w:szCs w:val="21"/>
        </w:rPr>
        <w:t>》</w:t>
      </w:r>
      <w:r>
        <w:rPr>
          <w:rFonts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这</w:t>
      </w:r>
      <w:r>
        <w:rPr>
          <w:rFonts w:ascii="宋体" w:hAnsi="宋体" w:eastAsia="宋体" w:cs="宋体"/>
          <w:sz w:val="21"/>
          <w:szCs w:val="21"/>
        </w:rPr>
        <w:t>是一首节奏明快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</w:rPr>
        <w:t>简洁易懂的儿歌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</w:rPr>
        <w:t>儿歌内容贴近幼儿生活，幼儿易于接受与理解，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儿歌中各个身体部位都有相对应的运动动作，</w:t>
      </w:r>
      <w:r>
        <w:rPr>
          <w:rFonts w:ascii="宋体" w:hAnsi="宋体" w:eastAsia="宋体" w:cs="宋体"/>
          <w:sz w:val="21"/>
          <w:szCs w:val="21"/>
        </w:rPr>
        <w:t>适合小班幼儿的年龄特点，便于孩子理解。</w:t>
      </w:r>
      <w:r>
        <w:t>他们在图片等的帮助下能很快理解儿歌内容，更有兴趣来朗诵、表演儿歌。但是有的幼儿发音不准，需要纠正其发音中出现的错误。</w:t>
      </w:r>
      <w:r>
        <w:rPr>
          <w:rFonts w:hint="eastAsia"/>
          <w:lang w:val="en-US" w:eastAsia="zh-Hans"/>
        </w:rPr>
        <w:t>活动中</w:t>
      </w:r>
      <w:r>
        <w:rPr>
          <w:rFonts w:hint="eastAsia"/>
          <w:b/>
          <w:bCs/>
          <w:u w:val="single"/>
          <w:lang w:val="en-US" w:eastAsia="zh-Hans"/>
        </w:rPr>
        <w:t>王韵涵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程桢雯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南羽晞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马筱萌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许晨依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徐佑恒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赵天睿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朱圣庆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李宇航</w:t>
      </w:r>
      <w:r>
        <w:rPr>
          <w:rFonts w:hint="eastAsia"/>
          <w:lang w:val="en-US" w:eastAsia="zh-Hans"/>
        </w:rPr>
        <w:t>能</w:t>
      </w:r>
      <w:r>
        <w:rPr>
          <w:rFonts w:hint="eastAsia" w:ascii="宋体" w:hAnsi="宋体" w:cs="宋体"/>
          <w:kern w:val="0"/>
          <w:szCs w:val="21"/>
          <w:lang w:eastAsia="zh-CN"/>
        </w:rPr>
        <w:t>运用做动作和念儿歌相结合的方式，体会运动的快乐。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 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.今天周五不上延时班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请接孩子的家长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: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30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准时来园接幼儿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最近流感比较多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个人卫生要注意哦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回家记得勤洗手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勤洗头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勤换洗衣服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F6ECA"/>
    <w:rsid w:val="FFCF06E2"/>
    <w:rsid w:val="FFEF9A76"/>
    <w:rsid w:val="FFF7ED24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3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2021-04-28T11:17:00Z</dcterms:created>
  <dc:creator>yixuange</dc:creator>
  <cp:lastModifiedBy>湘絮</cp:lastModifiedBy>
  <cp:lastPrinted>2023-02-21T07:53:00Z</cp:lastPrinted>
  <dcterms:modified xsi:type="dcterms:W3CDTF">2023-12-11T14:03:33Z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