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6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日3人请假，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挂外套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美术：我爱运动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教材分析：</w:t>
      </w:r>
      <w:r>
        <w:t>我们国家正在倡导全民健身，越来越多的人们也开始重视体育锻练的作用，崇尚健康的生活方式正在一点点地影响我们周围的每一个人。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t>运动会上都有哪些比赛项目？有跳绳、跑步、跳远、打球……</w:t>
      </w:r>
      <w:r>
        <w:rPr>
          <w:rFonts w:hint="eastAsia"/>
        </w:rPr>
        <w:t>那么小朋友</w:t>
      </w:r>
      <w:r>
        <w:t>平时是否还会去进行各种体育活动呢？能够模仿或描述</w:t>
      </w:r>
      <w:r>
        <w:rPr>
          <w:rFonts w:hint="eastAsia"/>
        </w:rPr>
        <w:t>小朋友自己</w:t>
      </w:r>
      <w:r>
        <w:t>所喜爱的运动的各种动作吗？其实参加体育锻炼，不但可以增强我们的体魄，还可以锻炼我们的意志。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drawing>
                <wp:inline distT="0" distB="0" distL="114300" distR="114300">
                  <wp:extent cx="2487295" cy="1844040"/>
                  <wp:effectExtent l="0" t="0" r="12065" b="0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295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524125" cy="1820545"/>
                  <wp:effectExtent l="0" t="0" r="5715" b="8255"/>
                  <wp:docPr id="1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drawing>
                <wp:inline distT="0" distB="0" distL="114300" distR="114300">
                  <wp:extent cx="2517140" cy="1905000"/>
                  <wp:effectExtent l="0" t="0" r="12700" b="0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drawing>
                <wp:inline distT="0" distB="0" distL="114300" distR="114300">
                  <wp:extent cx="2481580" cy="1871345"/>
                  <wp:effectExtent l="0" t="0" r="2540" b="3175"/>
                  <wp:docPr id="1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87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drawing>
                <wp:inline distT="0" distB="0" distL="114300" distR="114300">
                  <wp:extent cx="2442210" cy="1829435"/>
                  <wp:effectExtent l="0" t="0" r="11430" b="14605"/>
                  <wp:docPr id="1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82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drawing>
                <wp:inline distT="0" distB="0" distL="114300" distR="114300">
                  <wp:extent cx="2381885" cy="1810385"/>
                  <wp:effectExtent l="0" t="0" r="10795" b="3175"/>
                  <wp:docPr id="1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885" cy="181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今天户外我们玩了跳跳球和小皮球</w:t>
      </w:r>
      <w:bookmarkStart w:id="0" w:name="_GoBack"/>
      <w:bookmarkEnd w:id="0"/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，一起来看看精彩瞬间吧！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75560" cy="1931670"/>
                  <wp:effectExtent l="0" t="0" r="0" b="3810"/>
                  <wp:docPr id="23" name="图片 23" descr="IMG_20231206_100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1206_1003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342515" cy="1757045"/>
                  <wp:effectExtent l="0" t="0" r="4445" b="10795"/>
                  <wp:docPr id="24" name="图片 24" descr="IMG_20231206_100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1206_1003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515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5" name="图片 25" descr="IMG_20231206_10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1206_1002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6" name="图片 26" descr="IMG_20231206_10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1206_1002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7" name="图片 27" descr="IMG_20231206_100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1206_1001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8" name="图片 28" descr="IMG_20231206_100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1206_1001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kzLCJoZGlkIjoiODViY2JkMjU3NGYzZTEwMzZmMGFkZWViYmNkYWU3NDIiLCJ1c2VyQ291bnQiOjU5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9810339"/>
    <w:rsid w:val="09B66002"/>
    <w:rsid w:val="09BF1E8A"/>
    <w:rsid w:val="0AA947E3"/>
    <w:rsid w:val="0B721760"/>
    <w:rsid w:val="0C87388C"/>
    <w:rsid w:val="0CA51F3D"/>
    <w:rsid w:val="0D090CDC"/>
    <w:rsid w:val="0D377AD4"/>
    <w:rsid w:val="0D6D699E"/>
    <w:rsid w:val="0E48577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32477B7"/>
    <w:rsid w:val="14567ABD"/>
    <w:rsid w:val="14E21961"/>
    <w:rsid w:val="154A73F4"/>
    <w:rsid w:val="161B48EC"/>
    <w:rsid w:val="178655BC"/>
    <w:rsid w:val="194809D3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E960F0"/>
    <w:rsid w:val="24E9725F"/>
    <w:rsid w:val="24ED110E"/>
    <w:rsid w:val="26F12ECB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2A56447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BD02CA"/>
    <w:rsid w:val="66CA4A49"/>
    <w:rsid w:val="68505DD7"/>
    <w:rsid w:val="6871298D"/>
    <w:rsid w:val="6A705DBE"/>
    <w:rsid w:val="6AAA2656"/>
    <w:rsid w:val="6AC9392C"/>
    <w:rsid w:val="6B311856"/>
    <w:rsid w:val="6CD17F9C"/>
    <w:rsid w:val="6D315F6E"/>
    <w:rsid w:val="6D667CB0"/>
    <w:rsid w:val="6DC54022"/>
    <w:rsid w:val="6DFC19D9"/>
    <w:rsid w:val="70B0026D"/>
    <w:rsid w:val="70C745CA"/>
    <w:rsid w:val="717D3F41"/>
    <w:rsid w:val="72A5183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png"/><Relationship Id="rId8" Type="http://schemas.openxmlformats.org/officeDocument/2006/relationships/image" Target="media/image6.pn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png"/><Relationship Id="rId10" Type="http://schemas.openxmlformats.org/officeDocument/2006/relationships/image" Target="media/image8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</TotalTime>
  <ScaleCrop>false</ScaleCrop>
  <LinksUpToDate>false</LinksUpToDate>
  <CharactersWithSpaces>759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2023-12-06T05:04:13Z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66EF9FBA4E3A485A8A7188042E671519_13</vt:lpwstr>
  </property>
</Properties>
</file>