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12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default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 xml:space="preserve"> 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三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default" w:ascii="宋体" w:hAnsi="宋体" w:eastAsia="宋体" w:cs="宋体"/>
          <w:sz w:val="24"/>
          <w:szCs w:val="24"/>
        </w:rPr>
        <w:t>18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default" w:ascii="宋体" w:hAnsi="宋体" w:eastAsia="宋体" w:cs="宋体"/>
          <w:sz w:val="24"/>
          <w:szCs w:val="24"/>
        </w:rPr>
        <w:t>3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早晨来园时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朱圣庆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韩泽霖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方张羽等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这些小朋友在来园时有序的摆放水杯、签到、选择情绪牌。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戴君瑞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郭慕云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许晨依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来园后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能自己记得有序吃点心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79"/>
        <w:gridCol w:w="47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85" w:hRule="atLeast"/>
        </w:trPr>
        <w:tc>
          <w:tcPr>
            <w:tcW w:w="4779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2754630" cy="1962150"/>
                  <wp:effectExtent l="0" t="0" r="13970" b="19050"/>
                  <wp:docPr id="2" name="图片 2" descr="7534cadd7ef3d8675161c9c3b3049c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7534cadd7ef3d8675161c9c3b3049c3a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630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0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inline distT="0" distB="0" distL="114300" distR="114300">
                  <wp:extent cx="2637790" cy="1978660"/>
                  <wp:effectExtent l="0" t="0" r="3810" b="2540"/>
                  <wp:docPr id="3" name="图片 3" descr="880657af1c45d8c1a139eb927823c40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880657af1c45d8c1a139eb927823c40c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197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区域活动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pPr w:leftFromText="180" w:rightFromText="180" w:vertAnchor="text" w:horzAnchor="page" w:tblpX="1118" w:tblpY="133"/>
        <w:tblOverlap w:val="never"/>
        <w:tblW w:w="104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79"/>
        <w:gridCol w:w="3480"/>
        <w:gridCol w:w="34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287" w:hRule="atLeast"/>
        </w:trPr>
        <w:tc>
          <w:tcPr>
            <w:tcW w:w="3479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5" name="图片 5" descr="c6dfef430ef2d5f80542cbb6de19771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6dfef430ef2d5f80542cbb6de19771c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2048510" cy="1536065"/>
                  <wp:effectExtent l="0" t="0" r="8890" b="13335"/>
                  <wp:docPr id="6" name="图片 6" descr="5e37d1ef345d4f3cfb1fc43c91dcaee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5e37d1ef345d4f3cfb1fc43c91dcaee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2048510" cy="1536065"/>
                  <wp:effectExtent l="0" t="0" r="8890" b="13335"/>
                  <wp:docPr id="7" name="图片 7" descr="a2df9045e20820f048550c69c18fa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2df9045e20820f048550c69c18fa4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26" w:hRule="atLeast"/>
        </w:trPr>
        <w:tc>
          <w:tcPr>
            <w:tcW w:w="3479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</w:p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2048510" cy="1536065"/>
                  <wp:effectExtent l="0" t="0" r="8890" b="13335"/>
                  <wp:docPr id="8" name="图片 8" descr="54c9fd145099ed3677ec8553ac8a9e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54c9fd145099ed3677ec8553ac8a9e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2048510" cy="1536065"/>
                  <wp:effectExtent l="0" t="0" r="8890" b="13335"/>
                  <wp:docPr id="9" name="图片 9" descr="0c79e807d6d20d11891a2575788c44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0c79e807d6d20d11891a2575788c44f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2048510" cy="1536065"/>
                  <wp:effectExtent l="0" t="0" r="8890" b="13335"/>
                  <wp:docPr id="10" name="图片 10" descr="e05715a1694c77827d7a9fc2b786e0b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e05715a1694c77827d7a9fc2b786e0b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在今天的区域游戏中王韵涵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南羽晞、林清姝在一起玩弹力球的游戏。鞠奕鸿在玩衣服拼一拼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在玩磁力片的韩泽霖玩得非常投入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他在拼搭一个独轮小车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冯逸凡在玩采蘑菇的游戏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许晨依在用彩泥制作饺子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3963" w:firstLineChars="1100"/>
        <w:textAlignment w:val="auto"/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户外活动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singl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今天的户外活动我们玩的是沙子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小朋友们知道在玩沙子的时候要注意安全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冯逸凡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程桢雯、朱圣庆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鞠奕鸿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徐佑恒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庄溢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都能知道不能扬沙了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！</w:t>
      </w:r>
    </w:p>
    <w:tbl>
      <w:tblPr>
        <w:tblStyle w:val="10"/>
        <w:tblW w:w="99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6"/>
        <w:gridCol w:w="3326"/>
        <w:gridCol w:w="33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4" w:hRule="atLeast"/>
        </w:trPr>
        <w:tc>
          <w:tcPr>
            <w:tcW w:w="3326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1" name="图片 11" descr="ee3d01fa4b581a51f007142add11aa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ee3d01fa4b581a51f007142add11aa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6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2" name="图片 12" descr="ff7e511393903f0c388e5e6ed37d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ff7e511393903f0c388e5e6ed37d08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6" w:type="dxa"/>
          </w:tcPr>
          <w:p>
            <w:pP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13" name="图片 13" descr="a7424d03ea54fb657dbfe0e2e7b8ba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a7424d03ea54fb657dbfe0e2e7b8ba7c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1712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排骨焖饭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60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  <w:t>请假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Hans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2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5" w:hRule="atLeast"/>
        </w:trPr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spacing w:line="360" w:lineRule="exact"/>
        <w:ind w:firstLine="3949" w:firstLineChars="1096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Hans" w:bidi="ar"/>
        </w:rPr>
        <w:t>学习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Times New Roman"/>
          <w:szCs w:val="21"/>
          <w:lang w:val="en-US" w:eastAsia="zh-Hans"/>
        </w:rPr>
        <w:t>今天开展了美术</w:t>
      </w:r>
      <w:r>
        <w:rPr>
          <w:rFonts w:hint="default" w:ascii="宋体" w:hAnsi="宋体" w:eastAsia="宋体" w:cs="Times New Roman"/>
          <w:szCs w:val="21"/>
          <w:lang w:eastAsia="zh-Hans"/>
        </w:rPr>
        <w:t>《</w:t>
      </w:r>
      <w:r>
        <w:rPr>
          <w:rFonts w:hint="eastAsia" w:ascii="宋体" w:hAnsi="宋体" w:eastAsia="宋体" w:cs="Times New Roman"/>
          <w:szCs w:val="21"/>
          <w:lang w:val="en-US" w:eastAsia="zh-Hans"/>
        </w:rPr>
        <w:t>我爱运动</w:t>
      </w:r>
      <w:r>
        <w:rPr>
          <w:rFonts w:hint="default" w:ascii="宋体" w:hAnsi="宋体" w:eastAsia="宋体" w:cs="Times New Roman"/>
          <w:szCs w:val="21"/>
          <w:lang w:eastAsia="zh-Hans"/>
        </w:rPr>
        <w:t>》</w:t>
      </w:r>
      <w:r>
        <w:rPr>
          <w:rFonts w:hint="eastAsia" w:ascii="宋体" w:hAnsi="宋体" w:eastAsia="宋体" w:cs="Times New Roman"/>
          <w:szCs w:val="21"/>
          <w:lang w:val="en-US" w:eastAsia="zh-Hans"/>
        </w:rPr>
        <w:t>活动中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许晨依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徐佑恒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冯逸凡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ascii="宋体" w:hAnsi="宋体"/>
        </w:rPr>
        <w:t>幼儿能用双手协调地撕出一定的形状，并能组合粘贴出不同动态的人物形象。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南羽晞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韩泽霖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程桢雯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任俊晟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顾宇浩</w:t>
      </w:r>
      <w:r>
        <w:rPr>
          <w:rFonts w:ascii="宋体" w:hAnsi="宋体"/>
        </w:rPr>
        <w:t>能积极的回答问题，</w:t>
      </w:r>
      <w:r>
        <w:rPr>
          <w:rFonts w:hint="eastAsia" w:ascii="宋体" w:hAnsi="宋体"/>
          <w:lang w:val="en-US" w:eastAsia="zh-Hans"/>
        </w:rPr>
        <w:t>锻炼了他们的</w:t>
      </w:r>
      <w:r>
        <w:rPr>
          <w:rFonts w:ascii="宋体" w:hAnsi="宋体"/>
        </w:rPr>
        <w:t>口头表达能力。</w:t>
      </w:r>
    </w:p>
    <w:tbl>
      <w:tblPr>
        <w:tblStyle w:val="10"/>
        <w:tblW w:w="104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72"/>
        <w:gridCol w:w="3473"/>
        <w:gridCol w:w="34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80" w:hRule="atLeast"/>
        </w:trPr>
        <w:tc>
          <w:tcPr>
            <w:tcW w:w="3472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120650</wp:posOffset>
                  </wp:positionV>
                  <wp:extent cx="2064385" cy="1548130"/>
                  <wp:effectExtent l="0" t="0" r="18415" b="1270"/>
                  <wp:wrapTopAndBottom/>
                  <wp:docPr id="14" name="图片 14" descr="9ff589f2897887d386b2ea8e46e8f298_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9ff589f2897887d386b2ea8e46e8f298_7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3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120650</wp:posOffset>
                  </wp:positionV>
                  <wp:extent cx="2048510" cy="1536065"/>
                  <wp:effectExtent l="0" t="0" r="8890" b="13335"/>
                  <wp:wrapTight wrapText="bothSides">
                    <wp:wrapPolygon>
                      <wp:start x="0" y="0"/>
                      <wp:lineTo x="0" y="21073"/>
                      <wp:lineTo x="21426" y="21073"/>
                      <wp:lineTo x="21426" y="0"/>
                      <wp:lineTo x="0" y="0"/>
                    </wp:wrapPolygon>
                  </wp:wrapTight>
                  <wp:docPr id="15" name="图片 15" descr="ffbd631f28e1f50a398b82b1894b67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ffbd631f28e1f50a398b82b1894b67c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73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u w:val="none"/>
                <w:vertAlign w:val="baseline"/>
                <w:lang w:eastAsia="zh-Hans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133350</wp:posOffset>
                  </wp:positionV>
                  <wp:extent cx="2048510" cy="1536065"/>
                  <wp:effectExtent l="0" t="0" r="8890" b="13335"/>
                  <wp:wrapTight wrapText="bothSides">
                    <wp:wrapPolygon>
                      <wp:start x="0" y="0"/>
                      <wp:lineTo x="0" y="21073"/>
                      <wp:lineTo x="21426" y="21073"/>
                      <wp:lineTo x="21426" y="0"/>
                      <wp:lineTo x="0" y="0"/>
                    </wp:wrapPolygon>
                  </wp:wrapTight>
                  <wp:docPr id="16" name="图片 16" descr="1F0AE52BE4E252AD2BB386930C5169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F0AE52BE4E252AD2BB386930C5169E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spacing w:line="360" w:lineRule="exact"/>
        <w:ind w:firstLine="470" w:firstLineChars="196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</w:rPr>
        <w:t xml:space="preserve">    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.天气冷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请小朋友们穿适量的衣服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default" w:ascii="宋体" w:hAnsi="宋体" w:eastAsia="宋体" w:cs="宋体"/>
          <w:sz w:val="24"/>
          <w:szCs w:val="24"/>
        </w:rPr>
        <w:t>2.</w:t>
      </w:r>
      <w:r>
        <w:rPr>
          <w:rFonts w:hint="eastAsia" w:ascii="宋体" w:hAnsi="宋体" w:eastAsia="宋体" w:cs="宋体"/>
          <w:sz w:val="24"/>
          <w:szCs w:val="24"/>
        </w:rPr>
        <w:t>本月交通安全专题已经上线，请在安全教育平台上完成相应内容。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最近流感比较多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个人卫生要注意哦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回家记得勤洗手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勤剪指甲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勤洗头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勤换洗衣服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</w:rPr>
        <w:br w:type="textWrapping"/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27940</wp:posOffset>
          </wp:positionH>
          <wp:positionV relativeFrom="page">
            <wp:posOffset>17780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3AED6B"/>
    <w:rsid w:val="18E849B9"/>
    <w:rsid w:val="197615AD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EC316A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BBC022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BFB583D"/>
    <w:rsid w:val="3CF3187E"/>
    <w:rsid w:val="3D1241F0"/>
    <w:rsid w:val="3D9FCA92"/>
    <w:rsid w:val="3DBE2865"/>
    <w:rsid w:val="3DE06638"/>
    <w:rsid w:val="3E187D3B"/>
    <w:rsid w:val="3E6C2B36"/>
    <w:rsid w:val="3ECB07D8"/>
    <w:rsid w:val="3F4AA5B5"/>
    <w:rsid w:val="3F9D16AF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7FE7CC0"/>
    <w:rsid w:val="4A0C53A5"/>
    <w:rsid w:val="4AE449D4"/>
    <w:rsid w:val="4BFFE1E8"/>
    <w:rsid w:val="4CF72D7C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7BB27BA"/>
    <w:rsid w:val="59FE24CC"/>
    <w:rsid w:val="5A9039BA"/>
    <w:rsid w:val="5AA853CF"/>
    <w:rsid w:val="5ACC7A5C"/>
    <w:rsid w:val="5BFEBA0E"/>
    <w:rsid w:val="5CF90EE1"/>
    <w:rsid w:val="5D7D7969"/>
    <w:rsid w:val="5DAB15BC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6BF9A55"/>
    <w:rsid w:val="67033D94"/>
    <w:rsid w:val="677FF2FE"/>
    <w:rsid w:val="67A0736B"/>
    <w:rsid w:val="6BFEC284"/>
    <w:rsid w:val="6C4158B3"/>
    <w:rsid w:val="6CE56E7D"/>
    <w:rsid w:val="6CEE35C6"/>
    <w:rsid w:val="6CFF38DD"/>
    <w:rsid w:val="6D73E166"/>
    <w:rsid w:val="6DAA7382"/>
    <w:rsid w:val="6DC62B2F"/>
    <w:rsid w:val="6DDAE83E"/>
    <w:rsid w:val="6DEE1206"/>
    <w:rsid w:val="6DFF3545"/>
    <w:rsid w:val="6EB10255"/>
    <w:rsid w:val="6EBF86D6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8AF409A"/>
    <w:rsid w:val="790B4675"/>
    <w:rsid w:val="7A4C304B"/>
    <w:rsid w:val="7AED287A"/>
    <w:rsid w:val="7AF3401F"/>
    <w:rsid w:val="7AF6440E"/>
    <w:rsid w:val="7B2A0CCB"/>
    <w:rsid w:val="7BF7B17C"/>
    <w:rsid w:val="7BFADF96"/>
    <w:rsid w:val="7BFE685F"/>
    <w:rsid w:val="7BFF4CA5"/>
    <w:rsid w:val="7CBA469A"/>
    <w:rsid w:val="7CDF599D"/>
    <w:rsid w:val="7CE73AB0"/>
    <w:rsid w:val="7D7F2B4E"/>
    <w:rsid w:val="7DCA284D"/>
    <w:rsid w:val="7DFFE176"/>
    <w:rsid w:val="7E030705"/>
    <w:rsid w:val="7ED7AE42"/>
    <w:rsid w:val="7EF7ECD0"/>
    <w:rsid w:val="7F2F5813"/>
    <w:rsid w:val="7F6BEE46"/>
    <w:rsid w:val="7F83718A"/>
    <w:rsid w:val="7F97600E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6FDC774"/>
    <w:rsid w:val="9BBAC640"/>
    <w:rsid w:val="9BEFF5AE"/>
    <w:rsid w:val="9EF3B351"/>
    <w:rsid w:val="A79101DA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61419"/>
    <w:rsid w:val="BFFAE5EE"/>
    <w:rsid w:val="BFFBBAD7"/>
    <w:rsid w:val="BFFE4671"/>
    <w:rsid w:val="CDFD5BC3"/>
    <w:rsid w:val="CF73556E"/>
    <w:rsid w:val="CF7EF5F9"/>
    <w:rsid w:val="CFFBA741"/>
    <w:rsid w:val="CFFEA71D"/>
    <w:rsid w:val="D37F6B83"/>
    <w:rsid w:val="D7E22410"/>
    <w:rsid w:val="D95C7016"/>
    <w:rsid w:val="D9B7C4C2"/>
    <w:rsid w:val="DAE9E445"/>
    <w:rsid w:val="DBFE7B1C"/>
    <w:rsid w:val="DCB4A0AD"/>
    <w:rsid w:val="DED36D0D"/>
    <w:rsid w:val="DEF8FA78"/>
    <w:rsid w:val="DF0B50BD"/>
    <w:rsid w:val="DF572C68"/>
    <w:rsid w:val="DF66F274"/>
    <w:rsid w:val="DF774E17"/>
    <w:rsid w:val="DFD50F81"/>
    <w:rsid w:val="DFFFD0BB"/>
    <w:rsid w:val="E7F9A5FD"/>
    <w:rsid w:val="E9F358C4"/>
    <w:rsid w:val="EA396856"/>
    <w:rsid w:val="EBC2CD98"/>
    <w:rsid w:val="EBEBA16B"/>
    <w:rsid w:val="ECFFC907"/>
    <w:rsid w:val="EE2D43BF"/>
    <w:rsid w:val="EE75F72E"/>
    <w:rsid w:val="EE7FB124"/>
    <w:rsid w:val="EEF7E819"/>
    <w:rsid w:val="F367F84A"/>
    <w:rsid w:val="F3CF0DB1"/>
    <w:rsid w:val="F4EF9613"/>
    <w:rsid w:val="F7213FA3"/>
    <w:rsid w:val="F76B51C3"/>
    <w:rsid w:val="F7AF4F20"/>
    <w:rsid w:val="F7BFB0CD"/>
    <w:rsid w:val="F7DB2345"/>
    <w:rsid w:val="F7FC2152"/>
    <w:rsid w:val="F99FBCF6"/>
    <w:rsid w:val="FAEA1B89"/>
    <w:rsid w:val="FBB79769"/>
    <w:rsid w:val="FBC31ABB"/>
    <w:rsid w:val="FBEDD189"/>
    <w:rsid w:val="FBFCC729"/>
    <w:rsid w:val="FC79CB9D"/>
    <w:rsid w:val="FD768A22"/>
    <w:rsid w:val="FD7EA79E"/>
    <w:rsid w:val="FDDFC22F"/>
    <w:rsid w:val="FDFB2B31"/>
    <w:rsid w:val="FDFF5E44"/>
    <w:rsid w:val="FE751621"/>
    <w:rsid w:val="FEFD0C6D"/>
    <w:rsid w:val="FEFFD42C"/>
    <w:rsid w:val="FF2FB26B"/>
    <w:rsid w:val="FF47FF52"/>
    <w:rsid w:val="FFA74C52"/>
    <w:rsid w:val="FFEF9A76"/>
    <w:rsid w:val="FFF7ED24"/>
    <w:rsid w:val="FFFD4102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5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2021-04-27T19:17:00Z</dcterms:created>
  <dc:creator>yixuange</dc:creator>
  <cp:lastModifiedBy>湘絮</cp:lastModifiedBy>
  <cp:lastPrinted>2023-02-20T15:53:00Z</cp:lastPrinted>
  <dcterms:modified xsi:type="dcterms:W3CDTF">2023-12-08T09:37:01Z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