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牛奶、松香卷蛋糕、卡夫苏打饼干、南瓜小方饼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大米饭、鹌鹑蛋茭白红烧肉、胡萝卜炒西兰花、西湖牛肉羹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赤豆小元宵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葡萄、小芭蕉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新建文件夹/IMG_7860(1).JPGIMG_78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新建文件夹/IMG_7860(1).JPGIMG_786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新建文件夹/IMG_7864(1).JPGIMG_78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新建文件夹/IMG_7864(1).JPGIMG_786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新建文件夹/IMG_7861(1).JPGIMG_78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新建文件夹/IMG_7861(1).JPGIMG_78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新建文件夹/IMG_7865.JPGIMG_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新建文件夹/IMG_7865.JPGIMG_7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新建文件夹/IMG_7863(1).JPGIMG_78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新建文件夹/IMG_7863(1).JPGIMG_786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数学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</w:rPr>
        <w:t>数一数，排一排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szCs w:val="21"/>
        </w:rPr>
        <w:t>我班幼儿已经进行过初步的排序，他们对于1-5以内的数量有了初步的感知，部分幼儿有所掌握。但班级幼儿他们的观察能力、语言表达能力差距较大，为此将在活动中进一步引导幼儿对数量、多少等排序，并引导他们用语言表述清楚。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20" descr="C:/Users/lulu/OneDrive/桌面/新建文件夹/IMG_7876.JPGIMG_7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ulu/OneDrive/桌面/新建文件夹/IMG_7876.JPGIMG_7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/Users/lulu/OneDrive/桌面/新建文件夹/IMG_7881.JPGIMG_7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新建文件夹/IMG_7881.JPGIMG_7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6" descr="C:/Users/lulu/OneDrive/桌面/新建文件夹/IMG_7877.JPGIMG_7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/Users/lulu/OneDrive/桌面/新建文件夹/IMG_7877.JPGIMG_7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633220"/>
                  <wp:effectExtent l="0" t="0" r="11430" b="12700"/>
                  <wp:docPr id="10" name="图片 6" descr="C:/Users/lulu/OneDrive/桌面/新建文件夹/IMG_7884.JPGIMG_7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/Users/lulu/OneDrive/桌面/新建文件夹/IMG_7884.JPGIMG_7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33" r="3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1668780</wp:posOffset>
                  </wp:positionV>
                  <wp:extent cx="2015490" cy="1572260"/>
                  <wp:effectExtent l="0" t="0" r="11430" b="12700"/>
                  <wp:wrapNone/>
                  <wp:docPr id="13" name="图片 7" descr="C:/Users/lulu/OneDrive/桌面/新建文件夹/IMG_7885.JPGIMG_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ulu/OneDrive/桌面/新建文件夹/IMG_7885.JPGIMG_7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939" r="1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7" descr="C:/Users/lulu/OneDrive/桌面/新建文件夹/IMG_7880.JPGIMG_7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:/Users/lulu/OneDrive/桌面/新建文件夹/IMG_7880.JPGIMG_7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宋体" w:hAnsi="宋体" w:cs="宋体"/>
          <w:szCs w:val="21"/>
        </w:rPr>
      </w:pPr>
    </w:p>
    <w:p>
      <w:pPr>
        <w:jc w:val="both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今天我们在走廊玩了亿童的钻怕区域，看，有的孩子在下面爬，有的孩子爬到上面的架子上，还有的孩子则坐在上面，每个人都玩的特别开心。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新建文件夹/IMG_7897.JPGIMG_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新建文件夹/IMG_7897.JPGIMG_7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新建文件夹/IMG_7910(1).JPGIMG_79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新建文件夹/IMG_7910(1).JPGIMG_791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新建文件夹/IMG_7903(1).JPGIMG_79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新建文件夹/IMG_7903(1).JPGIMG_790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新建文件夹/IMG_7915(2).JPGIMG_791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新建文件夹/IMG_7915(2).JPGIMG_7915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新建文件夹/IMG_7905(1).JPGIMG_79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新建文件夹/IMG_7905(1).JPGIMG_790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新建文件夹/IMG_7918(2).JPGIMG_791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新建文件夹/IMG_7918(2).JPGIMG_7918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新建文件夹/IMG_7866.JPGIMG_7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新建文件夹/IMG_7866.JPGIMG_7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新建文件夹/IMG_7870.JPGIMG_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新建文件夹/IMG_7870.JPGIMG_7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新建文件夹/IMG_7867.JPGIMG_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新建文件夹/IMG_7867.JPGIMG_7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新建文件夹/IMG_7871.JPGIMG_7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新建文件夹/IMG_7871.JPGIMG_7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新建文件夹/IMG_7869.JPGIMG_7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新建文件夹/IMG_7869.JPGIMG_7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新建文件夹/IMG_7873.JPGIMG_7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新建文件夹/IMG_7873.JPGIMG_7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各位家长下午好，快乐家园没有带来的小朋友请明天一定带过来哦！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今天在午检时发现有的孩子指甲较长，请家长回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去抽空帮忙修剪一下！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QyLCJoZGlkIjoiN2YzNjBkOTgyNWQ1YTMxYzM3MzMwNWFiODNmOWIzYWMiLCJ1c2VyQ291bnQiOjE1NX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9B42C8B"/>
    <w:rsid w:val="0A5B03B6"/>
    <w:rsid w:val="0AA646F1"/>
    <w:rsid w:val="0BA94BA0"/>
    <w:rsid w:val="0BC80F11"/>
    <w:rsid w:val="0CA44EFC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FD9232"/>
    <w:rsid w:val="12E21C96"/>
    <w:rsid w:val="13470326"/>
    <w:rsid w:val="137666A2"/>
    <w:rsid w:val="13EE7251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9F680B"/>
    <w:rsid w:val="17BE22F5"/>
    <w:rsid w:val="18147845"/>
    <w:rsid w:val="185760AF"/>
    <w:rsid w:val="18AF1506"/>
    <w:rsid w:val="18D92CD7"/>
    <w:rsid w:val="18E849B9"/>
    <w:rsid w:val="19622F5C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1FB74DC5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3F14EC"/>
    <w:rsid w:val="26743E6B"/>
    <w:rsid w:val="26931C1D"/>
    <w:rsid w:val="278D7F07"/>
    <w:rsid w:val="27D12545"/>
    <w:rsid w:val="27EFD32C"/>
    <w:rsid w:val="290C07F0"/>
    <w:rsid w:val="29BF1D06"/>
    <w:rsid w:val="29CB0509"/>
    <w:rsid w:val="2A3C5105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964058"/>
    <w:rsid w:val="42746D44"/>
    <w:rsid w:val="428D254A"/>
    <w:rsid w:val="42D64C2A"/>
    <w:rsid w:val="42DC6F1E"/>
    <w:rsid w:val="430E67C6"/>
    <w:rsid w:val="435F0420"/>
    <w:rsid w:val="43B6787E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6807"/>
    <w:rsid w:val="46DE02B9"/>
    <w:rsid w:val="471F22FF"/>
    <w:rsid w:val="47573A97"/>
    <w:rsid w:val="475B0CEE"/>
    <w:rsid w:val="47B7762C"/>
    <w:rsid w:val="47EE3067"/>
    <w:rsid w:val="488A0F8C"/>
    <w:rsid w:val="48EF7956"/>
    <w:rsid w:val="49465E7A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36F7A4A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150ED7"/>
    <w:rsid w:val="5B2D2FD9"/>
    <w:rsid w:val="5BBB7A1A"/>
    <w:rsid w:val="5BEC3EAE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6B84A10"/>
    <w:rsid w:val="67033D94"/>
    <w:rsid w:val="67A0736B"/>
    <w:rsid w:val="67FB110E"/>
    <w:rsid w:val="692963AF"/>
    <w:rsid w:val="69F10D61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2023-12-07T09:04:33Z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