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16C7C05F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7B45DD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BA11CA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205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51AB36BC" w:rsidR="00F144BD" w:rsidRDefault="00BA11CA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305FA629" wp14:editId="05706CED">
            <wp:extent cx="1825187" cy="1440000"/>
            <wp:effectExtent l="0" t="0" r="0" b="0"/>
            <wp:docPr id="8499486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48683" name="图片 84994868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18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44D6F67F" w14:textId="373B70E8" w:rsidR="00102AC9" w:rsidRDefault="00BA11CA" w:rsidP="003C2459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今天是星期二，天气晴朗，温度也比昨日高了一些</w:t>
      </w:r>
      <w:r w:rsidR="00102AC9">
        <w:rPr>
          <w:rFonts w:ascii="宋体" w:eastAsia="宋体" w:hAnsi="宋体" w:cs="宋体" w:hint="eastAsia"/>
          <w:sz w:val="24"/>
          <w:szCs w:val="24"/>
        </w:rPr>
        <w:t>！</w:t>
      </w:r>
      <w:r>
        <w:rPr>
          <w:rFonts w:ascii="宋体" w:eastAsia="宋体" w:hAnsi="宋体" w:cs="宋体" w:hint="eastAsia"/>
          <w:sz w:val="24"/>
          <w:szCs w:val="24"/>
        </w:rPr>
        <w:t>孩子们陆陆续续的来到了幼儿园，从今天起孩子们来园后进行自主牛奶、点心。孩子们的适应能力很快，在老师、阿姨的提醒下都能做到。真的很不错呢！</w:t>
      </w:r>
    </w:p>
    <w:p w14:paraId="2C66C265" w14:textId="22550DF2" w:rsidR="00D54C7D" w:rsidRDefault="00BA11CA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28C0DB6E" wp14:editId="720D5B31">
            <wp:extent cx="1921331" cy="1440000"/>
            <wp:effectExtent l="0" t="0" r="0" b="0"/>
            <wp:docPr id="5386230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653E909D" wp14:editId="37EF4A97">
            <wp:extent cx="1921331" cy="1440000"/>
            <wp:effectExtent l="0" t="0" r="0" b="0"/>
            <wp:docPr id="18930344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732F605F" wp14:editId="6C0C88F7">
            <wp:extent cx="1921331" cy="1440000"/>
            <wp:effectExtent l="0" t="0" r="0" b="0"/>
            <wp:docPr id="192220760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33F63F82" wp14:editId="36D6DDEC">
            <wp:extent cx="1921331" cy="1440000"/>
            <wp:effectExtent l="0" t="0" r="0" b="0"/>
            <wp:docPr id="4820049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02979FA" wp14:editId="78322589">
            <wp:extent cx="1921331" cy="1440000"/>
            <wp:effectExtent l="0" t="0" r="0" b="0"/>
            <wp:docPr id="124650736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091D978" wp14:editId="4B14CE10">
            <wp:extent cx="1921331" cy="1440000"/>
            <wp:effectExtent l="0" t="0" r="0" b="0"/>
            <wp:docPr id="15679574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04C3B" w14:textId="2715C9D2" w:rsidR="00D54C7D" w:rsidRDefault="00BA11CA">
      <w:pPr>
        <w:jc w:val="center"/>
        <w:rPr>
          <w:rStyle w:val="ad"/>
          <w:rFonts w:ascii="Sitka Display" w:hAnsi="Sitka Display" w:cs="Sitka Display"/>
          <w:spacing w:val="40"/>
          <w:sz w:val="24"/>
          <w:szCs w:val="24"/>
          <w:lang w:bidi="ar"/>
        </w:rPr>
      </w:pPr>
      <w:r>
        <w:rPr>
          <w:rStyle w:val="ad"/>
          <w:rFonts w:ascii="Sitka Display" w:hAnsi="Sitka Display" w:cs="Sitka Display" w:hint="eastAsia"/>
          <w:spacing w:val="40"/>
          <w:sz w:val="24"/>
          <w:szCs w:val="24"/>
          <w:lang w:bidi="ar"/>
        </w:rPr>
        <w:t>区域游戏越来越有条理和规范，真的很棒哦！</w:t>
      </w:r>
      <w:r w:rsidR="000273B5">
        <w:rPr>
          <w:rStyle w:val="ad"/>
          <w:rFonts w:ascii="Sitka Display" w:hAnsi="Sitka Display" w:cs="Sitka Display" w:hint="eastAsia"/>
          <w:spacing w:val="40"/>
          <w:sz w:val="24"/>
          <w:szCs w:val="24"/>
          <w:lang w:bidi="ar"/>
        </w:rPr>
        <w:t xml:space="preserve"> </w:t>
      </w:r>
    </w:p>
    <w:p w14:paraId="3584E042" w14:textId="09EC5555" w:rsidR="00BA11CA" w:rsidRDefault="000273B5">
      <w:pPr>
        <w:jc w:val="center"/>
        <w:rPr>
          <w:rStyle w:val="ad"/>
          <w:rFonts w:ascii="Sitka Display" w:hAnsi="Sitka Display" w:cs="Sitka Display" w:hint="eastAsia"/>
          <w:spacing w:val="40"/>
          <w:sz w:val="24"/>
          <w:szCs w:val="24"/>
          <w:lang w:bidi="ar"/>
        </w:rPr>
      </w:pPr>
      <w:r>
        <w:rPr>
          <w:rStyle w:val="ad"/>
          <w:rFonts w:ascii="Sitka Display" w:hAnsi="Sitka Display" w:cs="Sitka Display"/>
          <w:noProof/>
          <w:spacing w:val="40"/>
          <w:sz w:val="24"/>
          <w:szCs w:val="24"/>
          <w:lang w:bidi="ar"/>
        </w:rPr>
        <w:lastRenderedPageBreak/>
        <w:drawing>
          <wp:inline distT="0" distB="0" distL="0" distR="0" wp14:anchorId="20A4264A" wp14:editId="114C4F45">
            <wp:extent cx="1921331" cy="1440000"/>
            <wp:effectExtent l="0" t="0" r="0" b="0"/>
            <wp:docPr id="87475656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spacing w:val="40"/>
          <w:sz w:val="24"/>
          <w:szCs w:val="24"/>
          <w:lang w:bidi="ar"/>
        </w:rPr>
        <w:t xml:space="preserve"> </w:t>
      </w:r>
      <w:r>
        <w:rPr>
          <w:rStyle w:val="ad"/>
          <w:rFonts w:ascii="Sitka Display" w:hAnsi="Sitka Display" w:cs="Sitka Display" w:hint="eastAsia"/>
          <w:noProof/>
          <w:spacing w:val="40"/>
          <w:sz w:val="24"/>
          <w:szCs w:val="24"/>
          <w:lang w:bidi="ar"/>
        </w:rPr>
        <w:drawing>
          <wp:inline distT="0" distB="0" distL="0" distR="0" wp14:anchorId="7345F3B8" wp14:editId="5892C2E9">
            <wp:extent cx="1921331" cy="1440000"/>
            <wp:effectExtent l="0" t="0" r="0" b="0"/>
            <wp:docPr id="14206304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spacing w:val="40"/>
          <w:sz w:val="24"/>
          <w:szCs w:val="24"/>
          <w:lang w:bidi="ar"/>
        </w:rPr>
        <w:t xml:space="preserve"> </w:t>
      </w:r>
      <w:r>
        <w:rPr>
          <w:rStyle w:val="ad"/>
          <w:rFonts w:ascii="Sitka Display" w:hAnsi="Sitka Display" w:cs="Sitka Display" w:hint="eastAsia"/>
          <w:noProof/>
          <w:spacing w:val="40"/>
          <w:sz w:val="24"/>
          <w:szCs w:val="24"/>
          <w:lang w:bidi="ar"/>
        </w:rPr>
        <w:drawing>
          <wp:inline distT="0" distB="0" distL="0" distR="0" wp14:anchorId="0BDEBE4B" wp14:editId="67BCFF15">
            <wp:extent cx="1921331" cy="1440000"/>
            <wp:effectExtent l="0" t="0" r="0" b="0"/>
            <wp:docPr id="6152437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4A52" w14:textId="7D3C6D76" w:rsidR="008C7DF6" w:rsidRDefault="00FE273A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854"/>
        <w:gridCol w:w="1535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0273B5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854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535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102AC9" w14:paraId="2C7232DB" w14:textId="77777777" w:rsidTr="000273B5">
        <w:tc>
          <w:tcPr>
            <w:tcW w:w="780" w:type="dxa"/>
            <w:vAlign w:val="center"/>
          </w:tcPr>
          <w:p w14:paraId="21D7ADCC" w14:textId="7777777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1AF1AF92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44E932AE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414A115B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03F0E375" w14:textId="236ABAC1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B52A15F" w14:textId="693E4C08" w:rsidR="00102AC9" w:rsidRDefault="000273B5" w:rsidP="00102AC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C05973F" w14:textId="1FB10772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65776B45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02AC9" w14:paraId="5B7BB5A4" w14:textId="77777777" w:rsidTr="000273B5">
        <w:tc>
          <w:tcPr>
            <w:tcW w:w="780" w:type="dxa"/>
            <w:vAlign w:val="center"/>
          </w:tcPr>
          <w:p w14:paraId="3415B6E7" w14:textId="7777777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085CCBED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6B08045C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07AF04A0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5090D83" w14:textId="035A90B0" w:rsidR="00102AC9" w:rsidRDefault="00102AC9" w:rsidP="00102AC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7584057" w14:textId="02858B22" w:rsidR="00102AC9" w:rsidRDefault="00102AC9" w:rsidP="00102AC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3A116163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7D1E649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273B5" w14:paraId="163B4861" w14:textId="77777777" w:rsidTr="000273B5">
        <w:tc>
          <w:tcPr>
            <w:tcW w:w="780" w:type="dxa"/>
            <w:vAlign w:val="center"/>
          </w:tcPr>
          <w:p w14:paraId="33F42C78" w14:textId="77777777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1809B3FB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0EA6966C" w14:textId="474A68D1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27E5619C" w14:textId="0CA40274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25DE763D" w14:textId="0AFEDE88" w:rsidR="000273B5" w:rsidRDefault="000273B5" w:rsidP="000273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5" w:type="dxa"/>
          </w:tcPr>
          <w:p w14:paraId="626AD075" w14:textId="6EABB855" w:rsidR="000273B5" w:rsidRDefault="000273B5" w:rsidP="000273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36CC1197" w14:textId="4CCB862C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DCB95B6" w14:textId="36E7120A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0273B5" w14:paraId="1201AA17" w14:textId="77777777" w:rsidTr="000273B5">
        <w:tc>
          <w:tcPr>
            <w:tcW w:w="780" w:type="dxa"/>
            <w:vAlign w:val="center"/>
          </w:tcPr>
          <w:p w14:paraId="7B545BDF" w14:textId="77777777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0D5D2C93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4A83B35B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39848D7D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EF9295A" w14:textId="52051B10" w:rsidR="000273B5" w:rsidRDefault="000273B5" w:rsidP="000273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37B44C18" w14:textId="0AE8C53F" w:rsidR="000273B5" w:rsidRDefault="000273B5" w:rsidP="000273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AD80BDD" w14:textId="2189990C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36C136B4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273B5" w14:paraId="3E3F2C4E" w14:textId="77777777" w:rsidTr="000273B5">
        <w:tc>
          <w:tcPr>
            <w:tcW w:w="780" w:type="dxa"/>
            <w:vAlign w:val="center"/>
          </w:tcPr>
          <w:p w14:paraId="64E6F52B" w14:textId="77777777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43E6F3E9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0E27FD1A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2F257E8D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841868B" w14:textId="5B5A4439" w:rsidR="000273B5" w:rsidRDefault="000273B5" w:rsidP="000273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4D3578A" w14:textId="3A1DCA3E" w:rsidR="000273B5" w:rsidRDefault="000273B5" w:rsidP="000273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20830C16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5E7378C3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273B5" w14:paraId="279E4BE8" w14:textId="77777777" w:rsidTr="000273B5">
        <w:tc>
          <w:tcPr>
            <w:tcW w:w="780" w:type="dxa"/>
            <w:vAlign w:val="center"/>
          </w:tcPr>
          <w:p w14:paraId="1893734C" w14:textId="77777777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116D36F6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3792BA0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52BD6F4C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DADA601" w14:textId="0F685A94" w:rsidR="000273B5" w:rsidRDefault="000273B5" w:rsidP="000273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9C645CF" w14:textId="637B912F" w:rsidR="000273B5" w:rsidRDefault="000273B5" w:rsidP="000273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5671010C" w14:textId="63D3B210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2C9C1DFD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273B5" w14:paraId="7460A9E4" w14:textId="77777777" w:rsidTr="000273B5">
        <w:tc>
          <w:tcPr>
            <w:tcW w:w="780" w:type="dxa"/>
            <w:vAlign w:val="center"/>
          </w:tcPr>
          <w:p w14:paraId="7ED2D9D2" w14:textId="77777777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00C66864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569F716F" w:rsidR="000273B5" w:rsidRDefault="000273B5" w:rsidP="000273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3DCF9681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E52F91E" w14:textId="5FCD965F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02BC86A" w14:textId="0918929E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AB48685" w14:textId="6726C6C8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55A4DEC4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273B5" w14:paraId="56C4BCF9" w14:textId="77777777" w:rsidTr="000273B5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6EF39CDC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142C6B5F" w14:textId="12D5A553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071FE4A5" w14:textId="29342F4E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6D934C34" w14:textId="5207881F" w:rsidR="000273B5" w:rsidRDefault="000273B5" w:rsidP="000273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5" w:type="dxa"/>
          </w:tcPr>
          <w:p w14:paraId="46DF64EC" w14:textId="05FDDD5D" w:rsidR="000273B5" w:rsidRDefault="000273B5" w:rsidP="000273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032F794C" w14:textId="7721F2ED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4CF7A1" w14:textId="6C716C80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0273B5" w14:paraId="6EA27CC1" w14:textId="77777777" w:rsidTr="000273B5">
        <w:tc>
          <w:tcPr>
            <w:tcW w:w="780" w:type="dxa"/>
            <w:vAlign w:val="center"/>
          </w:tcPr>
          <w:p w14:paraId="54927300" w14:textId="77777777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2B3C558F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44AB05DF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700D1B51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9E7C97A" w14:textId="41DDF46D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C294EDF" w14:textId="57027E41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7C39D19" w14:textId="6AF4B787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4931AFA7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273B5" w14:paraId="7CE97971" w14:textId="77777777" w:rsidTr="000273B5">
        <w:tc>
          <w:tcPr>
            <w:tcW w:w="780" w:type="dxa"/>
            <w:vAlign w:val="center"/>
          </w:tcPr>
          <w:p w14:paraId="6A98F7F0" w14:textId="77777777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1D0E57EA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4A4F75E3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656A630C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FD01B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EA5B432" w14:textId="40B25860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15FEDD33" w14:textId="3C397E1F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D78AABE" w14:textId="45E7B243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64AE8FD3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273B5" w14:paraId="641777DF" w14:textId="77777777" w:rsidTr="000273B5">
        <w:tc>
          <w:tcPr>
            <w:tcW w:w="780" w:type="dxa"/>
            <w:vAlign w:val="center"/>
          </w:tcPr>
          <w:p w14:paraId="23E4E2FB" w14:textId="77777777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627AE57C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1FC2BF0F" w:rsidR="000273B5" w:rsidRDefault="000273B5" w:rsidP="000273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18C69144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13883E83" w14:textId="69F1A158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CD2E5C7" w14:textId="3D47B7ED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71C5FA5A" w14:textId="57CB2586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276B673D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273B5" w14:paraId="701A183D" w14:textId="77777777" w:rsidTr="000273B5">
        <w:tc>
          <w:tcPr>
            <w:tcW w:w="780" w:type="dxa"/>
            <w:vAlign w:val="center"/>
          </w:tcPr>
          <w:p w14:paraId="735E961A" w14:textId="77777777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6118FC6A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721F6F3" w14:textId="16986187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D0BAC28" w14:textId="57C112BE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3D8593D" w14:textId="42902C15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2DE469C7" w14:textId="6130718B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EBAD15C" w14:textId="1A80BA4A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FE76A3" w14:textId="577765B9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273B5" w14:paraId="5C553BF9" w14:textId="77777777" w:rsidTr="000273B5">
        <w:tc>
          <w:tcPr>
            <w:tcW w:w="780" w:type="dxa"/>
            <w:vAlign w:val="center"/>
          </w:tcPr>
          <w:p w14:paraId="3420D1E0" w14:textId="77777777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75CAC9A0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42BBEEC" w14:textId="7FA5FCC7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3D482A3E" w14:textId="1DDF4FA9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14896371" w14:textId="1AFFD97E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75B8B47F" w14:textId="64477B1B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49F17328" w14:textId="254AADD3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EDBABA8" w14:textId="3CFB4A86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0273B5" w14:paraId="26B6E87C" w14:textId="77777777" w:rsidTr="000273B5">
        <w:tc>
          <w:tcPr>
            <w:tcW w:w="780" w:type="dxa"/>
            <w:vAlign w:val="center"/>
          </w:tcPr>
          <w:p w14:paraId="4CEAA788" w14:textId="77777777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3C4C006C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AD58AA" w14:textId="7FD10289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592F3DE2" w14:textId="362B4964" w:rsidR="000273B5" w:rsidRDefault="000273B5" w:rsidP="000273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465F5ED" w14:textId="14454D78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B9C285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273B5" w14:paraId="0BB2FB2D" w14:textId="77777777" w:rsidTr="000273B5">
        <w:tc>
          <w:tcPr>
            <w:tcW w:w="780" w:type="dxa"/>
            <w:vAlign w:val="center"/>
          </w:tcPr>
          <w:p w14:paraId="5201A115" w14:textId="77777777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431824C3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10471AEB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09DB363C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304CEB62" w14:textId="5BA3664B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11EEE778" w14:textId="4165BD2A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532AA68" w14:textId="7716CFD1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412F83C8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273B5" w14:paraId="3A33CAAC" w14:textId="77777777" w:rsidTr="000273B5">
        <w:tc>
          <w:tcPr>
            <w:tcW w:w="780" w:type="dxa"/>
            <w:vAlign w:val="center"/>
          </w:tcPr>
          <w:p w14:paraId="6C5A9A27" w14:textId="77777777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34AA12ED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7BA4E1A4" w:rsidR="000273B5" w:rsidRDefault="000273B5" w:rsidP="000273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7F713EB8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3CD43C3" w14:textId="368019A5" w:rsidR="000273B5" w:rsidRDefault="000273B5" w:rsidP="000273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54AD86C0" w14:textId="6B64B212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1110424B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37CC047F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273B5" w14:paraId="39C302BE" w14:textId="77777777" w:rsidTr="000273B5">
        <w:trPr>
          <w:trHeight w:val="404"/>
        </w:trPr>
        <w:tc>
          <w:tcPr>
            <w:tcW w:w="780" w:type="dxa"/>
            <w:vAlign w:val="center"/>
          </w:tcPr>
          <w:p w14:paraId="6FF302EC" w14:textId="77777777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043DA996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4C9FA553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348B9B12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6844873E" w14:textId="2B7D07E4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2805361C" w14:textId="6A8D9C1F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AF988D1" w14:textId="55AB3092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23732CAE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273B5" w14:paraId="2A42D53D" w14:textId="77777777" w:rsidTr="000273B5">
        <w:tc>
          <w:tcPr>
            <w:tcW w:w="780" w:type="dxa"/>
            <w:vAlign w:val="center"/>
          </w:tcPr>
          <w:p w14:paraId="094CFBB6" w14:textId="77777777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9C19663" w14:textId="610A33B2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32B3129B" w14:textId="3DFE0982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273B5" w14:paraId="09B7DF0A" w14:textId="77777777" w:rsidTr="000273B5">
        <w:tc>
          <w:tcPr>
            <w:tcW w:w="780" w:type="dxa"/>
            <w:vAlign w:val="center"/>
          </w:tcPr>
          <w:p w14:paraId="60FB4A18" w14:textId="77777777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4F9FBAFD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3DD55BD2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2383C8EF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A63FD1B" w14:textId="06F7375C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8F1E428" w14:textId="6EBB48C6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21E3B557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37B08EB7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273B5" w14:paraId="53E8B04C" w14:textId="77777777" w:rsidTr="000273B5">
        <w:tc>
          <w:tcPr>
            <w:tcW w:w="780" w:type="dxa"/>
            <w:vAlign w:val="center"/>
          </w:tcPr>
          <w:p w14:paraId="6DF44132" w14:textId="77777777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61C639FD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0CAB942D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2D604017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4EDEB7C" w14:textId="168D359C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766FD693" w14:textId="6FC61AF9" w:rsidR="000273B5" w:rsidRDefault="009465E1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B87C023" w14:textId="5FDAC583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597B6683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0273B5" w14:paraId="6B726519" w14:textId="77777777" w:rsidTr="000273B5">
        <w:tc>
          <w:tcPr>
            <w:tcW w:w="780" w:type="dxa"/>
            <w:vAlign w:val="center"/>
          </w:tcPr>
          <w:p w14:paraId="20C0249C" w14:textId="77777777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064935B7" w14:textId="175BE61A" w:rsidR="000273B5" w:rsidRDefault="000273B5" w:rsidP="000273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 w14:paraId="419E5412" w14:textId="0F727973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20BFEEB" w14:textId="35A9E321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3F690B" w14:textId="517B4539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08ADA597" w14:textId="270C30F9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08B63620" w14:textId="0DD5B363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514719CE" w14:textId="2811303B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FB5C5CF" w14:textId="36742116" w:rsidR="000273B5" w:rsidRDefault="000273B5" w:rsidP="000273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47895ABB" w14:textId="4371DF3E" w:rsidR="00510E03" w:rsidRPr="003C2459" w:rsidRDefault="00510E03" w:rsidP="003C2459">
      <w:pPr>
        <w:ind w:left="440"/>
        <w:jc w:val="center"/>
        <w:rPr>
          <w:rStyle w:val="ad"/>
          <w:b w:val="0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DC358FF" wp14:editId="3FA5492D">
            <wp:extent cx="0" cy="0"/>
            <wp:effectExtent l="0" t="0" r="0" b="0"/>
            <wp:docPr id="10550122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3617E" w14:textId="38E83261" w:rsidR="003C2459" w:rsidRPr="003C2459" w:rsidRDefault="00D54C7D" w:rsidP="003C2459">
      <w:pPr>
        <w:ind w:left="440"/>
        <w:rPr>
          <w:rStyle w:val="ad"/>
          <w:b w:val="0"/>
        </w:rPr>
      </w:pPr>
      <w:r>
        <w:rPr>
          <w:rStyle w:val="ad"/>
          <w:b w:val="0"/>
        </w:rPr>
        <w:t xml:space="preserve">  </w:t>
      </w:r>
      <w:r w:rsidR="00B13598">
        <w:rPr>
          <w:rStyle w:val="ad"/>
          <w:b w:val="0"/>
        </w:rPr>
        <w:t xml:space="preserve"> </w:t>
      </w:r>
    </w:p>
    <w:p w14:paraId="137E4443" w14:textId="01122BD5" w:rsidR="00D445EB" w:rsidRDefault="00D445EB" w:rsidP="00D445EB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D54C7D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9BA53A6" w14:textId="4D3F463E" w:rsidR="00DA72B1" w:rsidRDefault="00DA72B1" w:rsidP="00DA72B1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今天孩子们</w:t>
      </w:r>
      <w:r w:rsidR="00D54C7D">
        <w:rPr>
          <w:rFonts w:ascii="宋体" w:eastAsia="宋体" w:hAnsi="宋体" w:cs="宋体" w:hint="eastAsia"/>
          <w:sz w:val="24"/>
          <w:szCs w:val="24"/>
        </w:rPr>
        <w:t>来到了户外攀爬架。天气虽冷，却难以抵挡孩子们玩乐的兴趣。他们一个个爬上了网格，挑战不同的玩法，真的好开心啊！</w:t>
      </w:r>
    </w:p>
    <w:p w14:paraId="1C1D18DC" w14:textId="04A0F0E4" w:rsidR="00D54C7D" w:rsidRDefault="00D54C7D">
      <w:pPr>
        <w:jc w:val="center"/>
        <w:rPr>
          <w:rFonts w:ascii="宋体" w:eastAsia="宋体" w:hAnsi="宋体" w:cs="宋体"/>
          <w:noProof/>
          <w:sz w:val="24"/>
          <w:szCs w:val="24"/>
        </w:rPr>
      </w:pPr>
    </w:p>
    <w:p w14:paraId="766877EF" w14:textId="1B68794E" w:rsidR="009465E1" w:rsidRDefault="009465E1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 wp14:anchorId="52FAC705" wp14:editId="38BD0299">
            <wp:extent cx="1921331" cy="1440000"/>
            <wp:effectExtent l="0" t="0" r="0" b="0"/>
            <wp:docPr id="2448938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67A720B" wp14:editId="275D1360">
            <wp:extent cx="1921331" cy="1440000"/>
            <wp:effectExtent l="0" t="0" r="0" b="0"/>
            <wp:docPr id="3658125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009FE0AE" wp14:editId="494CEE41">
            <wp:extent cx="1921331" cy="1440000"/>
            <wp:effectExtent l="0" t="0" r="0" b="0"/>
            <wp:docPr id="53189354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88176D3" wp14:editId="36E9FAF2">
            <wp:extent cx="1921331" cy="1440000"/>
            <wp:effectExtent l="0" t="0" r="0" b="0"/>
            <wp:docPr id="105802949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4088803E" wp14:editId="7C49D129">
            <wp:extent cx="1921331" cy="1440000"/>
            <wp:effectExtent l="0" t="0" r="0" b="0"/>
            <wp:docPr id="10639191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31ED1637" wp14:editId="010A1EBC">
            <wp:extent cx="1921331" cy="1440000"/>
            <wp:effectExtent l="0" t="0" r="0" b="0"/>
            <wp:docPr id="952050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BC6C" w14:textId="69026657" w:rsidR="008C7DF6" w:rsidRDefault="00FE273A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2FE91174" w14:textId="631663F5" w:rsidR="00C66C47" w:rsidRDefault="00224B03" w:rsidP="009064D6">
      <w:pPr>
        <w:pStyle w:val="a9"/>
        <w:spacing w:beforeAutospacing="0" w:afterAutospacing="0"/>
        <w:ind w:firstLineChars="200" w:firstLine="480"/>
        <w:rPr>
          <w:rFonts w:ascii="宋体" w:eastAsia="宋体" w:hAnsi="宋体" w:cs="宋体"/>
          <w:kern w:val="2"/>
          <w:szCs w:val="24"/>
        </w:rPr>
      </w:pPr>
      <w:r>
        <w:rPr>
          <w:rFonts w:ascii="宋体" w:eastAsia="宋体" w:hAnsi="宋体" w:cs="宋体" w:hint="eastAsia"/>
          <w:kern w:val="2"/>
          <w:szCs w:val="24"/>
        </w:rPr>
        <w:t>1</w:t>
      </w:r>
      <w:r>
        <w:rPr>
          <w:rFonts w:ascii="宋体" w:eastAsia="宋体" w:hAnsi="宋体" w:cs="宋体"/>
          <w:kern w:val="2"/>
          <w:szCs w:val="24"/>
        </w:rPr>
        <w:t>.</w:t>
      </w:r>
      <w:r w:rsidR="000B146C">
        <w:rPr>
          <w:rFonts w:ascii="宋体" w:eastAsia="宋体" w:hAnsi="宋体" w:cs="宋体" w:hint="eastAsia"/>
          <w:kern w:val="2"/>
          <w:szCs w:val="24"/>
        </w:rPr>
        <w:t>近日温度回升，大家可以帮助孩子适当减少衣物</w:t>
      </w:r>
      <w:r w:rsidR="00B25AAA">
        <w:rPr>
          <w:rFonts w:ascii="宋体" w:eastAsia="宋体" w:hAnsi="宋体" w:cs="宋体" w:hint="eastAsia"/>
          <w:kern w:val="2"/>
          <w:szCs w:val="24"/>
        </w:rPr>
        <w:t>。另外个别宝贝特别容易出汗，家长们还是准备一下汗背巾哦！</w:t>
      </w:r>
    </w:p>
    <w:p w14:paraId="0C582BAE" w14:textId="4E3F7572" w:rsidR="00B25AAA" w:rsidRPr="00384F41" w:rsidRDefault="00B25AAA" w:rsidP="009064D6">
      <w:pPr>
        <w:pStyle w:val="a9"/>
        <w:spacing w:beforeAutospacing="0" w:afterAutospacing="0"/>
        <w:ind w:firstLineChars="200" w:firstLine="480"/>
        <w:rPr>
          <w:rFonts w:ascii="宋体" w:eastAsia="宋体" w:hAnsi="宋体" w:cs="宋体" w:hint="eastAsia"/>
          <w:kern w:val="2"/>
          <w:szCs w:val="24"/>
        </w:rPr>
      </w:pPr>
      <w:r>
        <w:rPr>
          <w:rFonts w:ascii="宋体" w:eastAsia="宋体" w:hAnsi="宋体" w:cs="宋体" w:hint="eastAsia"/>
          <w:kern w:val="2"/>
          <w:szCs w:val="24"/>
        </w:rPr>
        <w:t>2</w:t>
      </w:r>
      <w:r>
        <w:rPr>
          <w:rFonts w:ascii="宋体" w:eastAsia="宋体" w:hAnsi="宋体" w:cs="宋体"/>
          <w:kern w:val="2"/>
          <w:szCs w:val="24"/>
        </w:rPr>
        <w:t>.</w:t>
      </w:r>
      <w:r w:rsidRPr="00B25AAA">
        <w:rPr>
          <w:rFonts w:ascii="宋体" w:eastAsia="宋体" w:hAnsi="宋体" w:cs="宋体" w:hint="eastAsia"/>
          <w:kern w:val="2"/>
          <w:szCs w:val="24"/>
        </w:rPr>
        <w:t>本月交通安全专题已经上线，请大家抽空在安全教育平台上完成家庭版相应内容哦！</w:t>
      </w:r>
    </w:p>
    <w:sectPr w:rsidR="00B25AAA" w:rsidRPr="00384F41" w:rsidSect="00A04101">
      <w:headerReference w:type="default" r:id="rId26"/>
      <w:footerReference w:type="default" r:id="rId27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4378D" w14:textId="77777777" w:rsidR="00453214" w:rsidRDefault="00453214">
      <w:r>
        <w:separator/>
      </w:r>
    </w:p>
  </w:endnote>
  <w:endnote w:type="continuationSeparator" w:id="0">
    <w:p w14:paraId="6E4CD295" w14:textId="77777777" w:rsidR="00453214" w:rsidRDefault="004532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24962" w14:textId="77777777" w:rsidR="00453214" w:rsidRDefault="00453214">
      <w:r>
        <w:separator/>
      </w:r>
    </w:p>
  </w:footnote>
  <w:footnote w:type="continuationSeparator" w:id="0">
    <w:p w14:paraId="39787970" w14:textId="77777777" w:rsidR="00453214" w:rsidRDefault="004532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1536pt;height:16in;visibility:visible" o:bullet="t">
        <v:imagedata r:id="rId1" o:title=""/>
      </v:shape>
    </w:pict>
  </w:numPicBullet>
  <w:numPicBullet w:numPicBulletId="1">
    <w:pict>
      <v:shape id="_x0000_i1093" type="#_x0000_t75" style="width:1536pt;height:16in;visibility:visible" o:bullet="t">
        <v:imagedata r:id="rId2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6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7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4"/>
  </w:num>
  <w:num w:numId="5" w16cid:durableId="2129278147">
    <w:abstractNumId w:val="3"/>
  </w:num>
  <w:num w:numId="6" w16cid:durableId="1404644506">
    <w:abstractNumId w:val="6"/>
  </w:num>
  <w:num w:numId="7" w16cid:durableId="1350717350">
    <w:abstractNumId w:val="5"/>
  </w:num>
  <w:num w:numId="8" w16cid:durableId="8295204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273B5"/>
    <w:rsid w:val="00057611"/>
    <w:rsid w:val="00083C63"/>
    <w:rsid w:val="00093DC5"/>
    <w:rsid w:val="000B146C"/>
    <w:rsid w:val="000F3EBC"/>
    <w:rsid w:val="000F554E"/>
    <w:rsid w:val="00102AC9"/>
    <w:rsid w:val="00110B5D"/>
    <w:rsid w:val="00127340"/>
    <w:rsid w:val="0018247A"/>
    <w:rsid w:val="00182A79"/>
    <w:rsid w:val="001979BA"/>
    <w:rsid w:val="00224B03"/>
    <w:rsid w:val="00232862"/>
    <w:rsid w:val="00251E25"/>
    <w:rsid w:val="00252B76"/>
    <w:rsid w:val="00273B3B"/>
    <w:rsid w:val="002937F6"/>
    <w:rsid w:val="002A0E92"/>
    <w:rsid w:val="002A542E"/>
    <w:rsid w:val="002F43F3"/>
    <w:rsid w:val="003005C8"/>
    <w:rsid w:val="00316F36"/>
    <w:rsid w:val="00333288"/>
    <w:rsid w:val="00384F41"/>
    <w:rsid w:val="003874C5"/>
    <w:rsid w:val="003A2824"/>
    <w:rsid w:val="003C2459"/>
    <w:rsid w:val="00400266"/>
    <w:rsid w:val="00402440"/>
    <w:rsid w:val="00402E39"/>
    <w:rsid w:val="00447F93"/>
    <w:rsid w:val="00453214"/>
    <w:rsid w:val="004C3A6F"/>
    <w:rsid w:val="004C76B6"/>
    <w:rsid w:val="004D2C0A"/>
    <w:rsid w:val="004E0C50"/>
    <w:rsid w:val="00510E03"/>
    <w:rsid w:val="00514F8A"/>
    <w:rsid w:val="005411DF"/>
    <w:rsid w:val="0054551A"/>
    <w:rsid w:val="00561345"/>
    <w:rsid w:val="005618C2"/>
    <w:rsid w:val="00570EC9"/>
    <w:rsid w:val="005B3ADD"/>
    <w:rsid w:val="005B6D9F"/>
    <w:rsid w:val="005C3C54"/>
    <w:rsid w:val="005D21B6"/>
    <w:rsid w:val="005E3388"/>
    <w:rsid w:val="00624B2A"/>
    <w:rsid w:val="00655935"/>
    <w:rsid w:val="006871A6"/>
    <w:rsid w:val="006B13B5"/>
    <w:rsid w:val="006D3DF3"/>
    <w:rsid w:val="00764CE7"/>
    <w:rsid w:val="00775C23"/>
    <w:rsid w:val="00777714"/>
    <w:rsid w:val="007B45DD"/>
    <w:rsid w:val="007D096B"/>
    <w:rsid w:val="007E09F6"/>
    <w:rsid w:val="007F343E"/>
    <w:rsid w:val="00820D50"/>
    <w:rsid w:val="008410EE"/>
    <w:rsid w:val="0086673A"/>
    <w:rsid w:val="008A59B4"/>
    <w:rsid w:val="008C0EEF"/>
    <w:rsid w:val="008C217E"/>
    <w:rsid w:val="008C7DF6"/>
    <w:rsid w:val="009064D6"/>
    <w:rsid w:val="00911E3C"/>
    <w:rsid w:val="0093149E"/>
    <w:rsid w:val="009465E1"/>
    <w:rsid w:val="00986DB0"/>
    <w:rsid w:val="00987DD7"/>
    <w:rsid w:val="009A47BB"/>
    <w:rsid w:val="009D3F89"/>
    <w:rsid w:val="009D5741"/>
    <w:rsid w:val="009D6B1F"/>
    <w:rsid w:val="00A04101"/>
    <w:rsid w:val="00A135F1"/>
    <w:rsid w:val="00A221C6"/>
    <w:rsid w:val="00A94F14"/>
    <w:rsid w:val="00AA1509"/>
    <w:rsid w:val="00AC62F0"/>
    <w:rsid w:val="00AE5171"/>
    <w:rsid w:val="00B13598"/>
    <w:rsid w:val="00B2320B"/>
    <w:rsid w:val="00B25AAA"/>
    <w:rsid w:val="00B70209"/>
    <w:rsid w:val="00B802BF"/>
    <w:rsid w:val="00B8099E"/>
    <w:rsid w:val="00B837AD"/>
    <w:rsid w:val="00BA11CA"/>
    <w:rsid w:val="00BA7A8E"/>
    <w:rsid w:val="00BC51FF"/>
    <w:rsid w:val="00BD332B"/>
    <w:rsid w:val="00BE2179"/>
    <w:rsid w:val="00BE2828"/>
    <w:rsid w:val="00BE3989"/>
    <w:rsid w:val="00C10CEC"/>
    <w:rsid w:val="00C155B1"/>
    <w:rsid w:val="00C66C47"/>
    <w:rsid w:val="00C92FF1"/>
    <w:rsid w:val="00CB6763"/>
    <w:rsid w:val="00CC1E56"/>
    <w:rsid w:val="00CF2EC0"/>
    <w:rsid w:val="00D16F9A"/>
    <w:rsid w:val="00D445EB"/>
    <w:rsid w:val="00D54C7D"/>
    <w:rsid w:val="00D916AF"/>
    <w:rsid w:val="00DA72B1"/>
    <w:rsid w:val="00DE2611"/>
    <w:rsid w:val="00DF42FF"/>
    <w:rsid w:val="00E07C8E"/>
    <w:rsid w:val="00E23710"/>
    <w:rsid w:val="00E2736A"/>
    <w:rsid w:val="00E51678"/>
    <w:rsid w:val="00EB60AD"/>
    <w:rsid w:val="00ED7832"/>
    <w:rsid w:val="00EF51BC"/>
    <w:rsid w:val="00F06E49"/>
    <w:rsid w:val="00F144BD"/>
    <w:rsid w:val="00F16A0E"/>
    <w:rsid w:val="00F20C09"/>
    <w:rsid w:val="00F75F56"/>
    <w:rsid w:val="00F765AC"/>
    <w:rsid w:val="00F840B1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23F01FD1-40A2-4E44-A779-5214C78D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5E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1335</TotalTime>
  <Pages>3</Pages>
  <Words>124</Words>
  <Characters>710</Characters>
  <Application>Microsoft Office Word</Application>
  <DocSecurity>0</DocSecurity>
  <Lines>5</Lines>
  <Paragraphs>1</Paragraphs>
  <ScaleCrop>false</ScaleCrop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6</cp:revision>
  <cp:lastPrinted>2023-10-11T00:05:00Z</cp:lastPrinted>
  <dcterms:created xsi:type="dcterms:W3CDTF">2021-04-22T03:17:00Z</dcterms:created>
  <dcterms:modified xsi:type="dcterms:W3CDTF">2023-12-05T05:48:00Z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