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一啦！崭新的心情迎接崭新的一天！宝贝们背着小水杯开开心心地走进幼儿园里，来园后能够自主将水杯放在水杯架上，然后去签到，老师量完体温后我们就自主吃点心，吃完后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运动节开幕啦！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今天是我们运动节的开幕仪式，宝贝们迈着整齐的步伐走方阵，还喊着响亮的口号。除此之外，我们还是认真的小观众呢，看着场上表演的每一个节目，运动节，实在是太有趣啦！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123190</wp:posOffset>
            </wp:positionV>
            <wp:extent cx="2108200" cy="1580515"/>
            <wp:effectExtent l="114300" t="88900" r="101600" b="108585"/>
            <wp:wrapNone/>
            <wp:docPr id="2" name="图片 2" descr="C:/Users/lenovo/Desktop/12.4/IMG_9880.JPGIMG_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2.4/IMG_9880.JPGIMG_9880"/>
                    <pic:cNvPicPr>
                      <a:picLocks noChangeAspect="1"/>
                    </pic:cNvPicPr>
                  </pic:nvPicPr>
                  <pic:blipFill>
                    <a:blip r:embed="rId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142240</wp:posOffset>
            </wp:positionV>
            <wp:extent cx="2108200" cy="1580515"/>
            <wp:effectExtent l="114300" t="88900" r="101600" b="108585"/>
            <wp:wrapNone/>
            <wp:docPr id="3" name="图片 3" descr="C:/Users/lenovo/Desktop/12.4/IMG_9879.JPGIMG_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2.4/IMG_9879.JPGIMG_9879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172720</wp:posOffset>
            </wp:positionV>
            <wp:extent cx="2127250" cy="1595755"/>
            <wp:effectExtent l="114300" t="88900" r="107950" b="106045"/>
            <wp:wrapNone/>
            <wp:docPr id="7" name="图片 7" descr="C:/Users/lenovo/Desktop/12.4/IMG_9877.JPGIMG_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2.4/IMG_9877.JPGIMG_9877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2520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129540</wp:posOffset>
            </wp:positionV>
            <wp:extent cx="2108200" cy="1580515"/>
            <wp:effectExtent l="114300" t="88900" r="101600" b="108585"/>
            <wp:wrapNone/>
            <wp:docPr id="9" name="图片 9" descr="C:/Users/lenovo/Desktop/12.4/IMG_9883.JPGIMG_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2.4/IMG_9883.JPGIMG_9883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148590</wp:posOffset>
            </wp:positionV>
            <wp:extent cx="2108200" cy="1580515"/>
            <wp:effectExtent l="114300" t="88900" r="101600" b="108585"/>
            <wp:wrapNone/>
            <wp:docPr id="11" name="图片 11" descr="C:/Users/lenovo/Desktop/12.4/IMG_9882.JPGIMG_9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2.4/IMG_9882.JPGIMG_9882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179070</wp:posOffset>
            </wp:positionV>
            <wp:extent cx="2127250" cy="1595755"/>
            <wp:effectExtent l="114300" t="88900" r="107950" b="106045"/>
            <wp:wrapNone/>
            <wp:docPr id="12" name="图片 12" descr="C:/Users/lenovo/Desktop/12.4/IMG_9881.JPGIMG_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12.4/IMG_9881.JPGIMG_9881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玉米饭、茄汁龙利鱼、佛手瓜炒鸡蛋、生菜牛肉丸粉丝汤。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2.4/IMG_9889.JPGIMG_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2.4/IMG_9889.JPGIMG_9889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2.4/IMG_9888.JPGIMG_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2.4/IMG_9888.JPGIMG_9888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2.4/IMG_9887.JPGIMG_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2.4/IMG_9887.JPGIMG_9887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131445</wp:posOffset>
            </wp:positionV>
            <wp:extent cx="2152650" cy="1614805"/>
            <wp:effectExtent l="114300" t="88900" r="107950" b="112395"/>
            <wp:wrapNone/>
            <wp:docPr id="6" name="图片 6" descr="C:/Users/lenovo/Desktop/12.4/IMG_9893.JPGIMG_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2.4/IMG_9893.JPGIMG_9893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175895</wp:posOffset>
            </wp:positionV>
            <wp:extent cx="2152650" cy="1614805"/>
            <wp:effectExtent l="114300" t="88900" r="107950" b="112395"/>
            <wp:wrapNone/>
            <wp:docPr id="13" name="图片 13" descr="C:/Users/lenovo/Desktop/12.4/IMG_9891.JPGIMG_9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2.4/IMG_9891.JPGIMG_9891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192405</wp:posOffset>
            </wp:positionV>
            <wp:extent cx="2110740" cy="1583055"/>
            <wp:effectExtent l="114300" t="88900" r="111760" b="106045"/>
            <wp:wrapNone/>
            <wp:docPr id="10" name="图片 10" descr="C:/Users/lenovo/Desktop/12.4/IMG_9890.JPGIMG_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2.4/IMG_9890.JPGIMG_9890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所有的宝宝在13:00前都睡着了，美美地睡了一个午觉哦！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  <w:bookmarkStart w:id="0" w:name="_GoBack"/>
      <w:bookmarkEnd w:id="0"/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个别小朋友的指甲有点长，定期修剪哦！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1LCJoZGlkIjoiODAxMWQ4YjE4YjhhMmJmYmEwNjAwZGVkYTYzMzY2OWEiLCJ1c2VyQ291bnQiOjE0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A70E1B"/>
    <w:rsid w:val="40396024"/>
    <w:rsid w:val="40C116A6"/>
    <w:rsid w:val="4111543E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11</TotalTime>
  <ScaleCrop>false</ScaleCrop>
  <LinksUpToDate>false</LinksUpToDate>
  <CharactersWithSpaces>1049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2023-11-16T00:01:00Z</cp:lastPrinted>
  <dcterms:modified xsi:type="dcterms:W3CDTF">2023-12-04T05:26:24Z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A4E4E6D13A5A4ACFB0A5161B4C600F9F_13</vt:lpwstr>
  </property>
  <property fmtid="{D5CDD505-2E9C-101B-9397-08002B2CF9AE}" pid="5" name="commondata">
    <vt:lpwstr>eyJjb3VudCI6NywiaGRpZCI6IjgwMTFkOGIxOGI4YTJiZmJhMDYwMGRlZGE2MzM2NjlhIiwidXNlckNvdW50Ijo3fQ==</vt:lpwstr>
  </property>
</Properties>
</file>