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437A6D30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820D50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402440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30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FE273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7AA83B3" w14:textId="2128309A" w:rsidR="00775C23" w:rsidRDefault="00D54C7D" w:rsidP="003C2459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星期四到啦</w:t>
      </w:r>
      <w:r w:rsidR="00102AC9">
        <w:rPr>
          <w:rFonts w:ascii="宋体" w:eastAsia="宋体" w:hAnsi="宋体" w:cs="宋体" w:hint="eastAsia"/>
          <w:sz w:val="24"/>
          <w:szCs w:val="24"/>
        </w:rPr>
        <w:t>！</w:t>
      </w:r>
      <w:r>
        <w:rPr>
          <w:rFonts w:ascii="宋体" w:eastAsia="宋体" w:hAnsi="宋体" w:cs="宋体" w:hint="eastAsia"/>
          <w:sz w:val="24"/>
          <w:szCs w:val="24"/>
        </w:rPr>
        <w:t>今天的温度大跳水，直接降下了1</w:t>
      </w:r>
      <w:r>
        <w:rPr>
          <w:rFonts w:ascii="宋体" w:eastAsia="宋体" w:hAnsi="宋体" w:cs="宋体"/>
          <w:sz w:val="24"/>
          <w:szCs w:val="24"/>
        </w:rPr>
        <w:t>0</w:t>
      </w:r>
      <w:r>
        <w:rPr>
          <w:rFonts w:ascii="宋体" w:eastAsia="宋体" w:hAnsi="宋体" w:cs="宋体" w:hint="eastAsia"/>
          <w:sz w:val="24"/>
          <w:szCs w:val="24"/>
        </w:rPr>
        <w:t>°。孩子们不约而同的穿上了厚厚的羽绒服，加上了围巾、帽子等御寒之物。</w:t>
      </w:r>
    </w:p>
    <w:p w14:paraId="44D6F67F" w14:textId="62E14C5E" w:rsidR="00102AC9" w:rsidRDefault="00102AC9" w:rsidP="003C2459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</w:t>
      </w:r>
      <w:r w:rsidR="00D54C7D">
        <w:rPr>
          <w:rFonts w:ascii="宋体" w:eastAsia="宋体" w:hAnsi="宋体" w:cs="宋体"/>
          <w:sz w:val="24"/>
          <w:szCs w:val="24"/>
        </w:rPr>
        <w:t>20</w:t>
      </w:r>
      <w:r>
        <w:rPr>
          <w:rFonts w:ascii="宋体" w:eastAsia="宋体" w:hAnsi="宋体" w:cs="宋体" w:hint="eastAsia"/>
          <w:sz w:val="24"/>
          <w:szCs w:val="24"/>
        </w:rPr>
        <w:t>人，</w:t>
      </w:r>
      <w:r w:rsidR="00D54C7D">
        <w:rPr>
          <w:rFonts w:ascii="宋体" w:eastAsia="宋体" w:hAnsi="宋体" w:cs="宋体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人请假。期待他</w:t>
      </w:r>
      <w:r w:rsidR="00D54C7D">
        <w:rPr>
          <w:rFonts w:ascii="宋体" w:eastAsia="宋体" w:hAnsi="宋体" w:cs="宋体" w:hint="eastAsia"/>
          <w:sz w:val="24"/>
          <w:szCs w:val="24"/>
        </w:rPr>
        <w:t>早日恢复健康，尽早归来</w:t>
      </w:r>
      <w:r>
        <w:rPr>
          <w:rFonts w:ascii="宋体" w:eastAsia="宋体" w:hAnsi="宋体" w:cs="宋体" w:hint="eastAsia"/>
          <w:sz w:val="24"/>
          <w:szCs w:val="24"/>
        </w:rPr>
        <w:t>！</w:t>
      </w:r>
    </w:p>
    <w:p w14:paraId="2C66C265" w14:textId="5CD2332E" w:rsidR="00D54C7D" w:rsidRDefault="00D54C7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510AC54" wp14:editId="2708000E">
            <wp:extent cx="1921331" cy="1440000"/>
            <wp:effectExtent l="0" t="0" r="0" b="0"/>
            <wp:docPr id="1518513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3EC6CD1" wp14:editId="140BE2C9">
            <wp:extent cx="1921331" cy="1440000"/>
            <wp:effectExtent l="0" t="0" r="0" b="0"/>
            <wp:docPr id="10252076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539310E" wp14:editId="483AD50B">
            <wp:extent cx="1921331" cy="1440000"/>
            <wp:effectExtent l="0" t="0" r="0" b="0"/>
            <wp:docPr id="15054765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E9F9C3C" wp14:editId="1EAF5ACB">
            <wp:extent cx="1921331" cy="1440000"/>
            <wp:effectExtent l="0" t="0" r="0" b="0"/>
            <wp:docPr id="813088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45D20A2" wp14:editId="588FC618">
            <wp:extent cx="1921331" cy="1440000"/>
            <wp:effectExtent l="0" t="0" r="0" b="0"/>
            <wp:docPr id="11284715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1979DCA" wp14:editId="019F5515">
            <wp:extent cx="1921331" cy="1440000"/>
            <wp:effectExtent l="0" t="0" r="0" b="0"/>
            <wp:docPr id="1620319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04C3B" w14:textId="77777777" w:rsidR="00D54C7D" w:rsidRDefault="00D54C7D">
      <w:pPr>
        <w:jc w:val="center"/>
        <w:rPr>
          <w:rStyle w:val="ad"/>
          <w:rFonts w:ascii="Sitka Display" w:hAnsi="Sitka Display" w:cs="Sitka Display"/>
          <w:spacing w:val="40"/>
          <w:sz w:val="24"/>
          <w:szCs w:val="24"/>
          <w:lang w:bidi="ar"/>
        </w:rPr>
      </w:pPr>
    </w:p>
    <w:p w14:paraId="0BB34A52" w14:textId="7D3C6D76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232862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102AC9" w14:paraId="2C7232DB" w14:textId="77777777" w:rsidTr="00232862">
        <w:tc>
          <w:tcPr>
            <w:tcW w:w="780" w:type="dxa"/>
            <w:vAlign w:val="center"/>
          </w:tcPr>
          <w:p w14:paraId="21D7ADCC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1AF1AF9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4E932AE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14A115B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3F0E375" w14:textId="236ABAC1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B52A15F" w14:textId="2EA1BF9D" w:rsidR="00102AC9" w:rsidRDefault="00D54C7D" w:rsidP="00102A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1FB1077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65776B45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5B7BB5A4" w14:textId="77777777" w:rsidTr="00232862">
        <w:tc>
          <w:tcPr>
            <w:tcW w:w="780" w:type="dxa"/>
            <w:vAlign w:val="center"/>
          </w:tcPr>
          <w:p w14:paraId="3415B6E7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5090D83" w14:textId="035A90B0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7584057" w14:textId="02858B22" w:rsidR="00102AC9" w:rsidRDefault="00102AC9" w:rsidP="00102A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163B4861" w14:textId="77777777" w:rsidTr="00232862">
        <w:tc>
          <w:tcPr>
            <w:tcW w:w="780" w:type="dxa"/>
            <w:vAlign w:val="center"/>
          </w:tcPr>
          <w:p w14:paraId="33F42C78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5417283E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5EA649B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5649CEFF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26AD075" w14:textId="0AD7601C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58AF180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1201AA17" w14:textId="77777777" w:rsidTr="00232862">
        <w:tc>
          <w:tcPr>
            <w:tcW w:w="780" w:type="dxa"/>
            <w:vAlign w:val="center"/>
          </w:tcPr>
          <w:p w14:paraId="7B545BDF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0D5D2C9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A83B35B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9848D7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EF9295A" w14:textId="7201ABB3" w:rsidR="00102AC9" w:rsidRDefault="00D54C7D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7B44C18" w14:textId="75FAB4FA" w:rsidR="00102AC9" w:rsidRDefault="00D54C7D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2189990C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6C136B4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3E3F2C4E" w14:textId="77777777" w:rsidTr="00232862">
        <w:tc>
          <w:tcPr>
            <w:tcW w:w="780" w:type="dxa"/>
            <w:vAlign w:val="center"/>
          </w:tcPr>
          <w:p w14:paraId="64E6F52B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43E6F3E9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0E27FD1A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2F257E8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841868B" w14:textId="5B5A4439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4D3578A" w14:textId="3A1DCA3E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20830C16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5E7378C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279E4BE8" w14:textId="77777777" w:rsidTr="00232862">
        <w:tc>
          <w:tcPr>
            <w:tcW w:w="780" w:type="dxa"/>
            <w:vAlign w:val="center"/>
          </w:tcPr>
          <w:p w14:paraId="1893734C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DADA601" w14:textId="0F685A94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9C645CF" w14:textId="4A53D298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54C7D" w14:paraId="7460A9E4" w14:textId="77777777" w:rsidTr="00232862">
        <w:tc>
          <w:tcPr>
            <w:tcW w:w="780" w:type="dxa"/>
            <w:vAlign w:val="center"/>
          </w:tcPr>
          <w:p w14:paraId="7ED2D9D2" w14:textId="7777777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D54C7D" w:rsidRDefault="00D54C7D" w:rsidP="00D54C7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E52F91E" w14:textId="5FCD965F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02BC86A" w14:textId="6D0EAD99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726C6C8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54C7D" w14:paraId="56C4BCF9" w14:textId="77777777" w:rsidTr="006B1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6677B102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18CE93A3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48029BFF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D934C34" w14:textId="27275FED" w:rsidR="00D54C7D" w:rsidRDefault="00D54C7D" w:rsidP="00D54C7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6DF64EC" w14:textId="2C97DC38" w:rsidR="00D54C7D" w:rsidRDefault="00D54C7D" w:rsidP="00D54C7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58E81101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59E14A33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54C7D" w14:paraId="6EA27CC1" w14:textId="77777777" w:rsidTr="00232862">
        <w:tc>
          <w:tcPr>
            <w:tcW w:w="780" w:type="dxa"/>
            <w:vAlign w:val="center"/>
          </w:tcPr>
          <w:p w14:paraId="54927300" w14:textId="7777777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2B3C558F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44AB05DF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00D1B51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9E7C97A" w14:textId="41DDF46D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C294EDF" w14:textId="7AF6D921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6AF4B787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4931AFA7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54C7D" w14:paraId="7CE97971" w14:textId="77777777" w:rsidTr="00232862">
        <w:tc>
          <w:tcPr>
            <w:tcW w:w="780" w:type="dxa"/>
            <w:vAlign w:val="center"/>
          </w:tcPr>
          <w:p w14:paraId="6A98F7F0" w14:textId="7777777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0E57EA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4A4F75E3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56A630C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EA5B432" w14:textId="40B25860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5FEDD33" w14:textId="29A8A5A7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5E7B243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64AE8FD3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54C7D" w14:paraId="641777DF" w14:textId="77777777" w:rsidTr="00232862">
        <w:tc>
          <w:tcPr>
            <w:tcW w:w="780" w:type="dxa"/>
            <w:vAlign w:val="center"/>
          </w:tcPr>
          <w:p w14:paraId="23E4E2FB" w14:textId="7777777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27AE57C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1FC2BF0F" w:rsidR="00D54C7D" w:rsidRDefault="00D54C7D" w:rsidP="00D54C7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18C69144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46" w:type="dxa"/>
          </w:tcPr>
          <w:p w14:paraId="13883E83" w14:textId="69F1A158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CD2E5C7" w14:textId="49FF0762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57CB2586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276B673D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54C7D" w14:paraId="701A183D" w14:textId="77777777" w:rsidTr="00232862">
        <w:tc>
          <w:tcPr>
            <w:tcW w:w="780" w:type="dxa"/>
            <w:vAlign w:val="center"/>
          </w:tcPr>
          <w:p w14:paraId="735E961A" w14:textId="7777777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6E2C53F9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359E726A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1A982932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3D8593D" w14:textId="5A713117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E469C7" w14:textId="43751599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7DCA6B0A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59796461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D54C7D" w14:paraId="5C553BF9" w14:textId="77777777" w:rsidTr="00232862">
        <w:tc>
          <w:tcPr>
            <w:tcW w:w="780" w:type="dxa"/>
            <w:vAlign w:val="center"/>
          </w:tcPr>
          <w:p w14:paraId="3420D1E0" w14:textId="7777777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2F6623A2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7C71C9AD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452EB28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896371" w14:textId="099277FC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75B8B47F" w14:textId="5F100402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0476B53E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5913D04E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54C7D" w14:paraId="26B6E87C" w14:textId="77777777" w:rsidTr="00232862">
        <w:tc>
          <w:tcPr>
            <w:tcW w:w="780" w:type="dxa"/>
            <w:vAlign w:val="center"/>
          </w:tcPr>
          <w:p w14:paraId="4CEAA788" w14:textId="7777777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AD58AA" w14:textId="0EA4C57B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92F3DE2" w14:textId="75B02591" w:rsidR="00D54C7D" w:rsidRDefault="00D54C7D" w:rsidP="00D54C7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54C7D" w14:paraId="0BB2FB2D" w14:textId="77777777" w:rsidTr="00232862">
        <w:tc>
          <w:tcPr>
            <w:tcW w:w="780" w:type="dxa"/>
            <w:vAlign w:val="center"/>
          </w:tcPr>
          <w:p w14:paraId="5201A115" w14:textId="7777777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431824C3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0471AEB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09DB363C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46" w:type="dxa"/>
          </w:tcPr>
          <w:p w14:paraId="304CEB62" w14:textId="4C64B975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1EEE778" w14:textId="4165BD2A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7716CFD1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412F83C8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54C7D" w14:paraId="3A33CAAC" w14:textId="77777777" w:rsidTr="00232862">
        <w:tc>
          <w:tcPr>
            <w:tcW w:w="780" w:type="dxa"/>
            <w:vAlign w:val="center"/>
          </w:tcPr>
          <w:p w14:paraId="6C5A9A27" w14:textId="7777777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34AA12ED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BA4E1A4" w:rsidR="00D54C7D" w:rsidRDefault="00D54C7D" w:rsidP="00D54C7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F713EB8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3CD43C3" w14:textId="368019A5" w:rsidR="00D54C7D" w:rsidRDefault="00D54C7D" w:rsidP="00D54C7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4AD86C0" w14:textId="6B64B212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1110424B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7CC047F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54C7D" w14:paraId="39C302BE" w14:textId="77777777" w:rsidTr="003C2459">
        <w:trPr>
          <w:trHeight w:val="404"/>
        </w:trPr>
        <w:tc>
          <w:tcPr>
            <w:tcW w:w="780" w:type="dxa"/>
            <w:vAlign w:val="center"/>
          </w:tcPr>
          <w:p w14:paraId="6FF302EC" w14:textId="7777777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043DA996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4C9FA553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348B9B12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46" w:type="dxa"/>
          </w:tcPr>
          <w:p w14:paraId="6844873E" w14:textId="2B7D07E4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2805361C" w14:textId="6A8D9C1F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55AB3092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23732CAE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54C7D" w14:paraId="2A42D53D" w14:textId="77777777" w:rsidTr="00232862">
        <w:tc>
          <w:tcPr>
            <w:tcW w:w="780" w:type="dxa"/>
            <w:vAlign w:val="center"/>
          </w:tcPr>
          <w:p w14:paraId="094CFBB6" w14:textId="7777777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9C19663" w14:textId="610A33B2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2B3129B" w14:textId="3DFE0982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54C7D" w14:paraId="09B7DF0A" w14:textId="77777777" w:rsidTr="00232862">
        <w:tc>
          <w:tcPr>
            <w:tcW w:w="780" w:type="dxa"/>
            <w:vAlign w:val="center"/>
          </w:tcPr>
          <w:p w14:paraId="60FB4A18" w14:textId="7777777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F9FBAFD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A63FD1B" w14:textId="06F7375C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8F1E428" w14:textId="6EBB48C6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54C7D" w14:paraId="53E8B04C" w14:textId="77777777" w:rsidTr="00232862">
        <w:tc>
          <w:tcPr>
            <w:tcW w:w="780" w:type="dxa"/>
            <w:vAlign w:val="center"/>
          </w:tcPr>
          <w:p w14:paraId="6DF44132" w14:textId="7777777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168D359C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766FD693" w14:textId="49374190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5FDAC583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54C7D" w14:paraId="6B726519" w14:textId="77777777" w:rsidTr="00232862">
        <w:tc>
          <w:tcPr>
            <w:tcW w:w="780" w:type="dxa"/>
            <w:vAlign w:val="center"/>
          </w:tcPr>
          <w:p w14:paraId="20C0249C" w14:textId="77777777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D54C7D" w:rsidRDefault="00D54C7D" w:rsidP="00D54C7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0F727973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35A9E321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517B4539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8ADA597" w14:textId="270C30F9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08B63620" w14:textId="0DD5B363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2811303B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36742116" w:rsidR="00D54C7D" w:rsidRDefault="00D54C7D" w:rsidP="00D54C7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47895ABB" w14:textId="4371DF3E" w:rsidR="00510E03" w:rsidRPr="003C2459" w:rsidRDefault="00510E03" w:rsidP="003C2459">
      <w:pPr>
        <w:ind w:left="440"/>
        <w:jc w:val="center"/>
        <w:rPr>
          <w:rStyle w:val="ad"/>
          <w:b w:val="0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C358FF" wp14:editId="3FA5492D">
            <wp:extent cx="0" cy="0"/>
            <wp:effectExtent l="0" t="0" r="0" b="0"/>
            <wp:docPr id="1055012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3617E" w14:textId="523BACDE" w:rsidR="003C2459" w:rsidRPr="003C2459" w:rsidRDefault="00D54C7D" w:rsidP="003C2459">
      <w:pPr>
        <w:ind w:left="440"/>
        <w:rPr>
          <w:rStyle w:val="ad"/>
          <w:b w:val="0"/>
        </w:rPr>
      </w:pPr>
      <w:r>
        <w:rPr>
          <w:rStyle w:val="ad"/>
          <w:b w:val="0"/>
          <w:noProof/>
        </w:rPr>
        <w:drawing>
          <wp:inline distT="0" distB="0" distL="0" distR="0" wp14:anchorId="48E85A67" wp14:editId="2942C57F">
            <wp:extent cx="1921331" cy="1440000"/>
            <wp:effectExtent l="0" t="0" r="0" b="0"/>
            <wp:docPr id="3424391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b w:val="0"/>
        </w:rPr>
        <w:t xml:space="preserve"> </w:t>
      </w:r>
      <w:r>
        <w:rPr>
          <w:rStyle w:val="ad"/>
          <w:b w:val="0"/>
          <w:noProof/>
        </w:rPr>
        <w:drawing>
          <wp:inline distT="0" distB="0" distL="0" distR="0" wp14:anchorId="0B7E0871" wp14:editId="672FA110">
            <wp:extent cx="1921331" cy="1440000"/>
            <wp:effectExtent l="0" t="0" r="0" b="0"/>
            <wp:docPr id="843242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b w:val="0"/>
        </w:rPr>
        <w:t xml:space="preserve"> </w:t>
      </w:r>
      <w:r>
        <w:rPr>
          <w:rStyle w:val="ad"/>
          <w:b w:val="0"/>
          <w:noProof/>
        </w:rPr>
        <w:drawing>
          <wp:inline distT="0" distB="0" distL="0" distR="0" wp14:anchorId="2DD16161" wp14:editId="258E8276">
            <wp:extent cx="1921331" cy="1440000"/>
            <wp:effectExtent l="0" t="0" r="0" b="0"/>
            <wp:docPr id="10460620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598">
        <w:rPr>
          <w:rStyle w:val="ad"/>
          <w:b w:val="0"/>
        </w:rPr>
        <w:t xml:space="preserve"> </w:t>
      </w:r>
    </w:p>
    <w:p w14:paraId="137E4443" w14:textId="01122BD5" w:rsidR="00D445EB" w:rsidRDefault="00D445EB" w:rsidP="00D445EB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D54C7D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9BA53A6" w14:textId="4BD29747" w:rsidR="00DA72B1" w:rsidRDefault="00DA72B1" w:rsidP="00DA72B1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今天孩子们</w:t>
      </w:r>
      <w:r w:rsidR="00D54C7D">
        <w:rPr>
          <w:rFonts w:ascii="宋体" w:eastAsia="宋体" w:hAnsi="宋体" w:cs="宋体" w:hint="eastAsia"/>
          <w:sz w:val="24"/>
          <w:szCs w:val="24"/>
        </w:rPr>
        <w:t>来到了户外大型攀爬架。天气虽冷，却难以抵挡孩子们玩乐的兴趣。他们一个个爬上了网格，挑战不同的玩法，真的好开心啊！</w:t>
      </w:r>
    </w:p>
    <w:p w14:paraId="1C1D18DC" w14:textId="5C3D22C3" w:rsidR="00D54C7D" w:rsidRDefault="00D54C7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D811B4B" wp14:editId="09B2A5C7">
            <wp:extent cx="1921331" cy="1440000"/>
            <wp:effectExtent l="0" t="0" r="0" b="0"/>
            <wp:docPr id="13761122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7D0A2AA" wp14:editId="2632E61D">
            <wp:extent cx="1921331" cy="1440000"/>
            <wp:effectExtent l="0" t="0" r="0" b="0"/>
            <wp:docPr id="1531954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4390EB7" wp14:editId="353AA75A">
            <wp:extent cx="1921331" cy="1440000"/>
            <wp:effectExtent l="0" t="0" r="0" b="0"/>
            <wp:docPr id="11482659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33194F40" wp14:editId="6447E575">
            <wp:extent cx="1921331" cy="1440000"/>
            <wp:effectExtent l="0" t="0" r="0" b="0"/>
            <wp:docPr id="81781599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3368334" wp14:editId="24016336">
            <wp:extent cx="1921331" cy="1440000"/>
            <wp:effectExtent l="0" t="0" r="0" b="0"/>
            <wp:docPr id="1241399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4A914BE" wp14:editId="306B6B55">
            <wp:extent cx="1921331" cy="1440000"/>
            <wp:effectExtent l="0" t="0" r="0" b="0"/>
            <wp:docPr id="20665946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69026657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93BB3DC" w14:textId="77777777" w:rsidR="009064D6" w:rsidRDefault="009064D6" w:rsidP="009064D6">
      <w:pPr>
        <w:pStyle w:val="a9"/>
        <w:ind w:firstLineChars="200" w:firstLine="480"/>
        <w:rPr>
          <w:rFonts w:ascii="宋体" w:eastAsia="宋体" w:hAnsi="宋体" w:cs="宋体"/>
          <w:kern w:val="2"/>
          <w:szCs w:val="24"/>
        </w:rPr>
      </w:pPr>
      <w:r w:rsidRPr="009064D6">
        <w:rPr>
          <w:rFonts w:ascii="宋体" w:eastAsia="宋体" w:hAnsi="宋体" w:cs="宋体" w:hint="eastAsia"/>
          <w:kern w:val="2"/>
          <w:szCs w:val="24"/>
        </w:rPr>
        <w:t>下周我们将迎来幼儿园的</w:t>
      </w:r>
      <w:proofErr w:type="gramStart"/>
      <w:r w:rsidRPr="009064D6">
        <w:rPr>
          <w:rFonts w:ascii="宋体" w:eastAsia="宋体" w:hAnsi="宋体" w:cs="宋体" w:hint="eastAsia"/>
          <w:kern w:val="2"/>
          <w:szCs w:val="24"/>
        </w:rPr>
        <w:t>园本节日</w:t>
      </w:r>
      <w:proofErr w:type="gramEnd"/>
      <w:r w:rsidRPr="009064D6">
        <w:rPr>
          <w:rFonts w:ascii="宋体" w:eastAsia="宋体" w:hAnsi="宋体" w:cs="宋体" w:hint="eastAsia"/>
          <w:kern w:val="2"/>
          <w:szCs w:val="24"/>
        </w:rPr>
        <w:t>活动</w:t>
      </w:r>
      <w:r w:rsidRPr="009064D6">
        <w:rPr>
          <w:rFonts w:ascii="宋体" w:eastAsia="宋体" w:hAnsi="宋体" w:cs="宋体"/>
          <w:kern w:val="2"/>
          <w:szCs w:val="24"/>
        </w:rPr>
        <w:t>---“运动节”！我们也将于下周一举行“运动节”的开幕式。今天我们进行了口号练习和方阵训练，孩子们各个朝气蓬勃、活力十足！真是好样哒！</w:t>
      </w:r>
    </w:p>
    <w:p w14:paraId="19C5BA2D" w14:textId="6627A040" w:rsidR="009064D6" w:rsidRPr="009064D6" w:rsidRDefault="009064D6" w:rsidP="009064D6">
      <w:pPr>
        <w:pStyle w:val="a9"/>
        <w:ind w:firstLineChars="200" w:firstLine="480"/>
        <w:rPr>
          <w:rFonts w:ascii="宋体" w:eastAsia="宋体" w:hAnsi="宋体" w:cs="宋体"/>
          <w:kern w:val="2"/>
          <w:szCs w:val="24"/>
        </w:rPr>
      </w:pPr>
      <w:r w:rsidRPr="009064D6">
        <w:rPr>
          <w:rFonts w:ascii="宋体" w:eastAsia="宋体" w:hAnsi="宋体" w:cs="宋体"/>
          <w:kern w:val="2"/>
          <w:szCs w:val="24"/>
        </w:rPr>
        <w:t xml:space="preserve">我们班的口号是：小六小六，我最优秀！小六小六，6666……   </w:t>
      </w:r>
    </w:p>
    <w:p w14:paraId="2FE91174" w14:textId="518410B6" w:rsidR="00C66C47" w:rsidRPr="00384F41" w:rsidRDefault="009064D6" w:rsidP="009064D6">
      <w:pPr>
        <w:pStyle w:val="a9"/>
        <w:spacing w:beforeAutospacing="0" w:afterAutospacing="0"/>
        <w:ind w:firstLineChars="200" w:firstLine="480"/>
        <w:rPr>
          <w:rFonts w:ascii="宋体" w:eastAsia="宋体" w:hAnsi="宋体" w:cs="宋体"/>
          <w:kern w:val="2"/>
          <w:szCs w:val="24"/>
        </w:rPr>
      </w:pPr>
      <w:r w:rsidRPr="009064D6">
        <w:rPr>
          <w:rFonts w:ascii="宋体" w:eastAsia="宋体" w:hAnsi="宋体" w:cs="宋体" w:hint="eastAsia"/>
          <w:kern w:val="2"/>
          <w:szCs w:val="24"/>
        </w:rPr>
        <w:t>孩子们基本上都记住了，辛苦大家回去后和孩子再一起练习口号和踏步，下周一呈现最完美的状态哦！</w:t>
      </w:r>
    </w:p>
    <w:sectPr w:rsidR="00C66C47" w:rsidRPr="00384F41" w:rsidSect="00A04101">
      <w:headerReference w:type="default" r:id="rId26"/>
      <w:footerReference w:type="default" r:id="rId27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BBC1A" w14:textId="77777777" w:rsidR="007F343E" w:rsidRDefault="007F343E">
      <w:r>
        <w:separator/>
      </w:r>
    </w:p>
  </w:endnote>
  <w:endnote w:type="continuationSeparator" w:id="0">
    <w:p w14:paraId="2ADED4CB" w14:textId="77777777" w:rsidR="007F343E" w:rsidRDefault="007F3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E42E9" w14:textId="77777777" w:rsidR="007F343E" w:rsidRDefault="007F343E">
      <w:r>
        <w:separator/>
      </w:r>
    </w:p>
  </w:footnote>
  <w:footnote w:type="continuationSeparator" w:id="0">
    <w:p w14:paraId="496FF5B8" w14:textId="77777777" w:rsidR="007F343E" w:rsidRDefault="007F34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536pt;height:16in;visibility:visible" o:bullet="t">
        <v:imagedata r:id="rId1" o:title=""/>
      </v:shape>
    </w:pict>
  </w:numPicBullet>
  <w:numPicBullet w:numPicBulletId="1">
    <w:pict>
      <v:shape id="_x0000_i1071" type="#_x0000_t75" style="width:1536pt;height:16in;visibility:visible" o:bullet="t">
        <v:imagedata r:id="rId2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6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4"/>
  </w:num>
  <w:num w:numId="5" w16cid:durableId="2129278147">
    <w:abstractNumId w:val="3"/>
  </w:num>
  <w:num w:numId="6" w16cid:durableId="1404644506">
    <w:abstractNumId w:val="6"/>
  </w:num>
  <w:num w:numId="7" w16cid:durableId="1350717350">
    <w:abstractNumId w:val="5"/>
  </w:num>
  <w:num w:numId="8" w16cid:durableId="8295204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57611"/>
    <w:rsid w:val="00083C63"/>
    <w:rsid w:val="00093DC5"/>
    <w:rsid w:val="000F3EBC"/>
    <w:rsid w:val="000F554E"/>
    <w:rsid w:val="00102AC9"/>
    <w:rsid w:val="00110B5D"/>
    <w:rsid w:val="00127340"/>
    <w:rsid w:val="0018247A"/>
    <w:rsid w:val="00182A79"/>
    <w:rsid w:val="001979BA"/>
    <w:rsid w:val="00232862"/>
    <w:rsid w:val="00251E25"/>
    <w:rsid w:val="00252B76"/>
    <w:rsid w:val="00273B3B"/>
    <w:rsid w:val="002937F6"/>
    <w:rsid w:val="002A0E92"/>
    <w:rsid w:val="002A542E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440"/>
    <w:rsid w:val="00402E39"/>
    <w:rsid w:val="00447F93"/>
    <w:rsid w:val="004C3A6F"/>
    <w:rsid w:val="004C76B6"/>
    <w:rsid w:val="004D2C0A"/>
    <w:rsid w:val="004E0C50"/>
    <w:rsid w:val="00510E03"/>
    <w:rsid w:val="00514F8A"/>
    <w:rsid w:val="005411DF"/>
    <w:rsid w:val="0054551A"/>
    <w:rsid w:val="00561345"/>
    <w:rsid w:val="005618C2"/>
    <w:rsid w:val="00570EC9"/>
    <w:rsid w:val="005B3ADD"/>
    <w:rsid w:val="005B6D9F"/>
    <w:rsid w:val="005C3C54"/>
    <w:rsid w:val="005D21B6"/>
    <w:rsid w:val="005E3388"/>
    <w:rsid w:val="00624B2A"/>
    <w:rsid w:val="00655935"/>
    <w:rsid w:val="006871A6"/>
    <w:rsid w:val="006B13B5"/>
    <w:rsid w:val="006D3DF3"/>
    <w:rsid w:val="00764CE7"/>
    <w:rsid w:val="00775C23"/>
    <w:rsid w:val="00777714"/>
    <w:rsid w:val="007B45DD"/>
    <w:rsid w:val="007D096B"/>
    <w:rsid w:val="007E09F6"/>
    <w:rsid w:val="007F343E"/>
    <w:rsid w:val="00820D50"/>
    <w:rsid w:val="008410EE"/>
    <w:rsid w:val="0086673A"/>
    <w:rsid w:val="008A59B4"/>
    <w:rsid w:val="008C0EEF"/>
    <w:rsid w:val="008C217E"/>
    <w:rsid w:val="008C7DF6"/>
    <w:rsid w:val="009064D6"/>
    <w:rsid w:val="00911E3C"/>
    <w:rsid w:val="0093149E"/>
    <w:rsid w:val="00986DB0"/>
    <w:rsid w:val="00987DD7"/>
    <w:rsid w:val="009A47BB"/>
    <w:rsid w:val="009D3F89"/>
    <w:rsid w:val="009D5741"/>
    <w:rsid w:val="009D6B1F"/>
    <w:rsid w:val="00A04101"/>
    <w:rsid w:val="00A135F1"/>
    <w:rsid w:val="00A221C6"/>
    <w:rsid w:val="00A94F14"/>
    <w:rsid w:val="00AA1509"/>
    <w:rsid w:val="00AC62F0"/>
    <w:rsid w:val="00AE5171"/>
    <w:rsid w:val="00B13598"/>
    <w:rsid w:val="00B2320B"/>
    <w:rsid w:val="00B70209"/>
    <w:rsid w:val="00B802BF"/>
    <w:rsid w:val="00B8099E"/>
    <w:rsid w:val="00B837AD"/>
    <w:rsid w:val="00BA7A8E"/>
    <w:rsid w:val="00BC51FF"/>
    <w:rsid w:val="00BD332B"/>
    <w:rsid w:val="00BE2179"/>
    <w:rsid w:val="00BE2828"/>
    <w:rsid w:val="00BE3989"/>
    <w:rsid w:val="00C10CEC"/>
    <w:rsid w:val="00C155B1"/>
    <w:rsid w:val="00C66C47"/>
    <w:rsid w:val="00C92FF1"/>
    <w:rsid w:val="00CB6763"/>
    <w:rsid w:val="00CC1E56"/>
    <w:rsid w:val="00CF2EC0"/>
    <w:rsid w:val="00D16F9A"/>
    <w:rsid w:val="00D445EB"/>
    <w:rsid w:val="00D54C7D"/>
    <w:rsid w:val="00D916AF"/>
    <w:rsid w:val="00DA72B1"/>
    <w:rsid w:val="00DE2611"/>
    <w:rsid w:val="00DF42FF"/>
    <w:rsid w:val="00E07C8E"/>
    <w:rsid w:val="00E23710"/>
    <w:rsid w:val="00E2736A"/>
    <w:rsid w:val="00E51678"/>
    <w:rsid w:val="00EB60AD"/>
    <w:rsid w:val="00ED7832"/>
    <w:rsid w:val="00EF51BC"/>
    <w:rsid w:val="00F06E49"/>
    <w:rsid w:val="00F144BD"/>
    <w:rsid w:val="00F16A0E"/>
    <w:rsid w:val="00F20C09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1275</TotalTime>
  <Pages>3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4</cp:revision>
  <cp:lastPrinted>2023-10-11T00:05:00Z</cp:lastPrinted>
  <dcterms:created xsi:type="dcterms:W3CDTF">2021-04-22T03:17:00Z</dcterms:created>
  <dcterms:modified xsi:type="dcterms:W3CDTF">2023-11-30T05:15:00Z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