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-9525</wp:posOffset>
            </wp:positionH>
            <wp:positionV relativeFrom="paragraph">
              <wp:posOffset>-1977390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3090</w:t>
      </w:r>
      <w:r>
        <w:rPr>
          <w:rStyle w:val="12"/>
          <w:rFonts w:hint="eastAsia" w:cs="Sitka Display" w:asciiTheme="minorEastAsia" w:hAnsiTheme="minorEastAsia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17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4位小朋友</w:t>
      </w:r>
      <w:r>
        <w:rPr>
          <w:rFonts w:hint="eastAsia" w:ascii="宋体" w:hAnsi="宋体" w:eastAsia="宋体" w:cs="宋体"/>
          <w:sz w:val="24"/>
          <w:szCs w:val="24"/>
        </w:rPr>
        <w:t>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现在孩子来园基本上都能主动插卡，自己把水杯放下来并绕好水杯带，真的是越来越能干了呢！</w:t>
      </w:r>
    </w:p>
    <w:p>
      <w:pPr>
        <w:numPr>
          <w:ilvl w:val="0"/>
          <w:numId w:val="1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-36195</wp:posOffset>
            </wp:positionH>
            <wp:positionV relativeFrom="paragraph">
              <wp:posOffset>61595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Style w:val="24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4"/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早点：牛 奶、蒸红薯、康元饼干、草莓威化饼干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午餐：小米饭、年糕牛仔骨、青菜肉沫炒香菇、翡翠银鱼羹（银鱼、茭白、豆腐、鸡蛋、香菜）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点心：五彩面疙瘩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default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水果：砂糖橘、青 提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喂</w:t>
            </w:r>
          </w:p>
        </w:tc>
        <w:tc>
          <w:tcPr>
            <w:tcW w:w="572" w:type="dxa"/>
            <w:vAlign w:val="top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</w:tcPr>
          <w:p>
            <w:pPr>
              <w:ind w:firstLine="480" w:firstLineChars="200"/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572" w:type="dxa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11.30/2A281926-98A9-424B-B894-ECBCB1CC8B1F_hd.jpg2A281926-98A9-424B-B894-ECBCB1CC8B1F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11.30/2A281926-98A9-424B-B894-ECBCB1CC8B1F_hd.jpg2A281926-98A9-424B-B894-ECBCB1CC8B1F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5" descr="C:/Users/lulu/OneDrive/桌面/11.30/7A3A5E43-9AA4-4D81-8743-CD8F201C8A8E_hd.jpg7A3A5E43-9AA4-4D81-8743-CD8F201C8A8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lulu/OneDrive/桌面/11.30/7A3A5E43-9AA4-4D81-8743-CD8F201C8A8E_hd.jpg7A3A5E43-9AA4-4D81-8743-CD8F201C8A8E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9" name="图片 6" descr="C:/Users/lulu/OneDrive/桌面/11.30/5A919EF7-B4C1-40A7-8B33-E544A0BFACFB_hd.jpg5A919EF7-B4C1-40A7-8B33-E544A0BFACF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 descr="C:/Users/lulu/OneDrive/桌面/11.30/5A919EF7-B4C1-40A7-8B33-E544A0BFACFB_hd.jpg5A919EF7-B4C1-40A7-8B33-E544A0BFACFB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5" descr="C:/Users/lulu/OneDrive/桌面/11.30/E497564A-C71F-408E-A167-B3BE44F95119_hd.jpgE497564A-C71F-408E-A167-B3BE44F95119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lulu/OneDrive/桌面/11.30/E497564A-C71F-408E-A167-B3BE44F95119_hd.jpgE497564A-C71F-408E-A167-B3BE44F95119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8" name="图片 5" descr="C:/Users/lulu/OneDrive/桌面/11.30/7A1609CE-1A87-4CF0-9E29-719880D2E155_hd.jpg7A1609CE-1A87-4CF0-9E29-719880D2E15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lulu/OneDrive/桌面/11.30/7A1609CE-1A87-4CF0-9E29-719880D2E155_hd.jpg7A1609CE-1A87-4CF0-9E29-719880D2E155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11.30/8E660871-4B96-49EC-8D49-27E9050724E4_hd.jpg8E660871-4B96-49EC-8D49-27E9050724E4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11.30/8E660871-4B96-49EC-8D49-27E9050724E4_hd.jpg8E660871-4B96-49EC-8D49-27E9050724E4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ind w:firstLine="2881" w:firstLineChars="800"/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美术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吉他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szCs w:val="21"/>
        </w:rPr>
        <w:t>吉他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是一种弹拨乐器，通常有六条弦</w:t>
      </w:r>
      <w:r>
        <w:rPr>
          <w:rFonts w:hint="eastAsia" w:ascii="宋体" w:hAnsi="宋体" w:eastAsia="宋体" w:cs="宋体"/>
          <w:szCs w:val="21"/>
        </w:rPr>
        <w:t>。本次活动通过音乐导入，让幼儿认识吉他，并能够为吉他添画上缺少的吉他弦，</w:t>
      </w:r>
      <w:r>
        <w:rPr>
          <w:rFonts w:hint="eastAsia" w:ascii="宋体" w:hAnsi="宋体" w:eastAsia="宋体" w:cs="宋体"/>
          <w:kern w:val="0"/>
          <w:szCs w:val="21"/>
        </w:rPr>
        <w:t>从而养成良好的作画习惯，初步养成良好的作画习惯和握笔姿势。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/>
        <w:jc w:val="both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小班幼儿绘画线条是无意识的行为，没有绘画直线的经验。同时小班幼儿对色彩已经有了一定的认识，会用色彩来表现自己的所见所想。但涂色时往往会出现不认真、涂到一半没耐心，所表现的内容也常会出现一些大小不均匀的空白，而且</w:t>
      </w:r>
      <w:r>
        <w:rPr>
          <w:rFonts w:hint="eastAsia" w:ascii="宋体" w:hAnsi="宋体" w:eastAsia="宋体" w:cs="宋体"/>
        </w:rPr>
        <w:t>他们对于如何涂色，意识还是比较的模糊。</w:t>
      </w:r>
    </w:p>
    <w:tbl>
      <w:tblPr>
        <w:tblStyle w:val="10"/>
        <w:tblpPr w:leftFromText="180" w:rightFromText="180" w:vertAnchor="text" w:horzAnchor="page" w:tblpX="989" w:tblpY="175"/>
        <w:tblOverlap w:val="never"/>
        <w:tblW w:w="102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0" name="图片 20" descr="C:/Users/lulu/OneDrive/桌面/11.30/2C74BD36-14CE-417A-98FF-719531429636_hd.jpg2C74BD36-14CE-417A-98FF-71953142963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ulu/OneDrive/桌面/11.30/2C74BD36-14CE-417A-98FF-719531429636_hd.jpg2C74BD36-14CE-417A-98FF-719531429636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5" descr="C:/Users/lulu/OneDrive/桌面/11.30/DD1BEA0D-6587-48DB-A955-F0C266488E3B_hd.jpgDD1BEA0D-6587-48DB-A955-F0C266488E3B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ulu/OneDrive/桌面/11.30/DD1BEA0D-6587-48DB-A955-F0C266488E3B_hd.jpgDD1BEA0D-6587-48DB-A955-F0C266488E3B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6" descr="C:/Users/lulu/OneDrive/桌面/11.30/9C13F8ED-9E5C-40BF-922B-CC701C895A06_hd.jpg9C13F8ED-9E5C-40BF-922B-CC701C895A0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/Users/lulu/OneDrive/桌面/11.30/9C13F8ED-9E5C-40BF-922B-CC701C895A06_hd.jpg9C13F8ED-9E5C-40BF-922B-CC701C895A06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633220"/>
                  <wp:effectExtent l="0" t="0" r="11430" b="12700"/>
                  <wp:docPr id="10" name="图片 6" descr="C:/Users/lulu/OneDrive/桌面/11.30/FCF3C0DB-7F5E-4371-BD8B-BE9FC3126F21_hd.jpgFCF3C0DB-7F5E-4371-BD8B-BE9FC3126F21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/Users/lulu/OneDrive/桌面/11.30/FCF3C0DB-7F5E-4371-BD8B-BE9FC3126F21_hd.jpgFCF3C0DB-7F5E-4371-BD8B-BE9FC3126F21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791" r="37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63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1668780</wp:posOffset>
                  </wp:positionV>
                  <wp:extent cx="2015490" cy="1572260"/>
                  <wp:effectExtent l="0" t="0" r="11430" b="12700"/>
                  <wp:wrapNone/>
                  <wp:docPr id="13" name="图片 7" descr="C:/Users/lulu/OneDrive/桌面/11.30/IMG_7161(1).JPGIMG_716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lulu/OneDrive/桌面/11.30/IMG_7161(1).JPGIMG_7161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939" r="1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2" name="图片 7" descr="C:/Users/lulu/OneDrive/桌面/11.30/D7812DF1-568C-44BF-BCC3-D3CE62481487_hd.jpgD7812DF1-568C-44BF-BCC3-D3CE62481487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 descr="C:/Users/lulu/OneDrive/桌面/11.30/D7812DF1-568C-44BF-BCC3-D3CE62481487_hd.jpgD7812DF1-568C-44BF-BCC3-D3CE62481487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3" r="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="宋体" w:hAnsi="宋体" w:cs="宋体"/>
          <w:szCs w:val="21"/>
        </w:rPr>
      </w:pPr>
    </w:p>
    <w:p>
      <w:pPr>
        <w:jc w:val="both"/>
        <w:rPr>
          <w:rFonts w:hint="eastAsia" w:ascii="宋体" w:hAnsi="宋体" w:cs="宋体"/>
          <w:szCs w:val="21"/>
        </w:rPr>
      </w:pPr>
    </w:p>
    <w:p>
      <w:pPr>
        <w:ind w:firstLine="420"/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户外游戏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20" w:firstLineChars="200"/>
        <w:jc w:val="both"/>
        <w:rPr>
          <w:rStyle w:val="12"/>
          <w:rFonts w:hint="default" w:ascii="Sitka Display" w:hAnsi="Sitka Display" w:eastAsia="宋体" w:cs="Sitka Display"/>
          <w:color w:val="000000"/>
          <w:spacing w:val="4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今天我们在前操场皮球区玩了皮球和羊角球，看，有的孩子在拍皮球，有的孩子在练习投篮，还有的孩子在练习抛接球等，每个人都玩的特别开心。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11.30/1E44A292-DB65-4C9E-87B8-16A9AA35E617_hd.jpg1E44A292-DB65-4C9E-87B8-16A9AA35E617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11.30/1E44A292-DB65-4C9E-87B8-16A9AA35E617_hd.jpg1E44A292-DB65-4C9E-87B8-16A9AA35E617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1" name="图片 11" descr="C:/Users/lulu/OneDrive/桌面/11.30/A0FA7F9B-1D24-41D9-A2C5-6423604F0A98_hd.jpgA0FA7F9B-1D24-41D9-A2C5-6423604F0A9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11.30/A0FA7F9B-1D24-41D9-A2C5-6423604F0A98_hd.jpgA0FA7F9B-1D24-41D9-A2C5-6423604F0A98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11.30/914FFD41-8388-474F-9869-84E17EAAC8E8_hd.jpg914FFD41-8388-474F-9869-84E17EAAC8E8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11.30/914FFD41-8388-474F-9869-84E17EAAC8E8_hd.jpg914FFD41-8388-474F-9869-84E17EAAC8E8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6" descr="C:/Users/lulu/OneDrive/桌面/11.30/B6CB1C96-DE8C-47D7-8A6A-EDAC0AF3B1F7_hd.jpgB6CB1C96-DE8C-47D7-8A6A-EDAC0AF3B1F7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6" descr="C:/Users/lulu/OneDrive/桌面/11.30/B6CB1C96-DE8C-47D7-8A6A-EDAC0AF3B1F7_hd.jpgB6CB1C96-DE8C-47D7-8A6A-EDAC0AF3B1F7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8" name="图片 7" descr="C:/Users/lulu/OneDrive/桌面/11.30/993CB119-1769-4AA7-9776-27C541E4E5E7_hd.jpg993CB119-1769-4AA7-9776-27C541E4E5E7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C:/Users/lulu/OneDrive/桌面/11.30/993CB119-1769-4AA7-9776-27C541E4E5E7_hd.jpg993CB119-1769-4AA7-9776-27C541E4E5E7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11.30/IMG_7177.JPGIMG_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11.30/IMG_7177.JPGIMG_7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10299" w:type="dxa"/>
        <w:tblInd w:w="-3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3"/>
        <w:gridCol w:w="3433"/>
        <w:gridCol w:w="34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</w:trPr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7" name="图片 5" descr="C:/Users/lulu/OneDrive/桌面/11.30/0DC7065D-FFAD-4FDE-878C-DE093FCAA0A6_hd.jpg0DC7065D-FFAD-4FDE-878C-DE093FCAA0A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5" descr="C:/Users/lulu/OneDrive/桌面/11.30/0DC7065D-FFAD-4FDE-878C-DE093FCAA0A6_hd.jpg0DC7065D-FFAD-4FDE-878C-DE093FCAA0A6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8" name="图片 5" descr="C:/Users/lulu/OneDrive/桌面/11.30/8C7FD297-E24A-49EE-941B-67745211D9A5_hd.jpg8C7FD297-E24A-49EE-941B-67745211D9A5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5" descr="C:/Users/lulu/OneDrive/桌面/11.30/8C7FD297-E24A-49EE-941B-67745211D9A5_hd.jpg8C7FD297-E24A-49EE-941B-67745211D9A5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9" name="图片 6" descr="C:/Users/lulu/OneDrive/桌面/11.30/1F9DE7BF-69E3-46EC-87BC-8DF4DC0C8E26_hd.jpg1F9DE7BF-69E3-46EC-87BC-8DF4DC0C8E26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6" descr="C:/Users/lulu/OneDrive/桌面/11.30/1F9DE7BF-69E3-46EC-87BC-8DF4DC0C8E26_hd.jpg1F9DE7BF-69E3-46EC-87BC-8DF4DC0C8E26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0" name="图片 6" descr="C:/Users/lulu/OneDrive/桌面/11.30/589584E3-A896-4920-B7EF-E628A3208FE1_hd.jpg589584E3-A896-4920-B7EF-E628A3208FE1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" descr="C:/Users/lulu/OneDrive/桌面/11.30/589584E3-A896-4920-B7EF-E628A3208FE1_hd.jpg589584E3-A896-4920-B7EF-E628A3208FE1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1" name="图片 7" descr="C:/Users/lulu/OneDrive/桌面/11.30/2C7F39DE-2F5A-4252-9ACF-43FFB5AF79DE_hd.jpg2C7F39DE-2F5A-4252-9ACF-43FFB5AF79DE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7" descr="C:/Users/lulu/OneDrive/桌面/11.30/2C7F39DE-2F5A-4252-9ACF-43FFB5AF79DE_hd.jpg2C7F39DE-2F5A-4252-9ACF-43FFB5AF79DE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42" name="图片 7" descr="C:/Users/lulu/OneDrive/桌面/11.30/BAC40A0D-687B-4108-8A3B-74C99F9D9E40_hd.jpgBAC40A0D-687B-4108-8A3B-74C99F9D9E40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7" descr="C:/Users/lulu/OneDrive/桌面/11.30/BAC40A0D-687B-4108-8A3B-74C99F9D9E40_hd.jpgBAC40A0D-687B-4108-8A3B-74C99F9D9E40_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32" b="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各位家长下午好，今天下午我们发放了快乐家园，请大家填写好11月份的内容并让孩子带过来哦！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48B6DF"/>
    <w:multiLevelType w:val="singleLevel"/>
    <w:tmpl w:val="FC48B6D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jM0LCJoZGlkIjoiN2YzNjBkOTgyNWQ1YTMxYzM3MzMwNWFiODNmOWIzYWMiLCJ1c2VyQ291bnQiOjE0N30="/>
  </w:docVars>
  <w:rsids>
    <w:rsidRoot w:val="FDDFC22F"/>
    <w:rsid w:val="002F43F3"/>
    <w:rsid w:val="003B1FAF"/>
    <w:rsid w:val="004F0D08"/>
    <w:rsid w:val="00574A62"/>
    <w:rsid w:val="005A6FA8"/>
    <w:rsid w:val="005E3388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C31095"/>
    <w:rsid w:val="02EC412F"/>
    <w:rsid w:val="03291DD7"/>
    <w:rsid w:val="04493279"/>
    <w:rsid w:val="0495421E"/>
    <w:rsid w:val="05422CE8"/>
    <w:rsid w:val="0562798B"/>
    <w:rsid w:val="05CA13F7"/>
    <w:rsid w:val="069A4368"/>
    <w:rsid w:val="07727C89"/>
    <w:rsid w:val="079F7689"/>
    <w:rsid w:val="080961A7"/>
    <w:rsid w:val="088D2CC5"/>
    <w:rsid w:val="08A454C4"/>
    <w:rsid w:val="098C554D"/>
    <w:rsid w:val="09B42C8B"/>
    <w:rsid w:val="0A5B03B6"/>
    <w:rsid w:val="0AA646F1"/>
    <w:rsid w:val="0BA94BA0"/>
    <w:rsid w:val="0BC80F11"/>
    <w:rsid w:val="0CA44EFC"/>
    <w:rsid w:val="0CBA04CD"/>
    <w:rsid w:val="0DD342C6"/>
    <w:rsid w:val="0E570FF3"/>
    <w:rsid w:val="0E672DF3"/>
    <w:rsid w:val="0E6A61BF"/>
    <w:rsid w:val="0EC20452"/>
    <w:rsid w:val="0F190578"/>
    <w:rsid w:val="10177F5F"/>
    <w:rsid w:val="106D0AC7"/>
    <w:rsid w:val="10806817"/>
    <w:rsid w:val="10B30067"/>
    <w:rsid w:val="112540E8"/>
    <w:rsid w:val="11906D4D"/>
    <w:rsid w:val="11FD9232"/>
    <w:rsid w:val="12E21C96"/>
    <w:rsid w:val="13470326"/>
    <w:rsid w:val="137666A2"/>
    <w:rsid w:val="13EE7251"/>
    <w:rsid w:val="143A3E26"/>
    <w:rsid w:val="14942891"/>
    <w:rsid w:val="14C57350"/>
    <w:rsid w:val="1528654B"/>
    <w:rsid w:val="152C53DD"/>
    <w:rsid w:val="15780A16"/>
    <w:rsid w:val="159B0DA5"/>
    <w:rsid w:val="15E70875"/>
    <w:rsid w:val="16174941"/>
    <w:rsid w:val="16A70E2C"/>
    <w:rsid w:val="179F680B"/>
    <w:rsid w:val="17BE22F5"/>
    <w:rsid w:val="18147845"/>
    <w:rsid w:val="185760AF"/>
    <w:rsid w:val="18AF1506"/>
    <w:rsid w:val="18D92CD7"/>
    <w:rsid w:val="18E849B9"/>
    <w:rsid w:val="19622F5C"/>
    <w:rsid w:val="19921369"/>
    <w:rsid w:val="1AE8027C"/>
    <w:rsid w:val="1C11478D"/>
    <w:rsid w:val="1C2213A3"/>
    <w:rsid w:val="1C2C33AF"/>
    <w:rsid w:val="1CF55E97"/>
    <w:rsid w:val="1D0636D0"/>
    <w:rsid w:val="1D1B4DD6"/>
    <w:rsid w:val="1DE673A8"/>
    <w:rsid w:val="1E885444"/>
    <w:rsid w:val="1EE14925"/>
    <w:rsid w:val="1EF22D41"/>
    <w:rsid w:val="1F3E3926"/>
    <w:rsid w:val="1F6A2CB7"/>
    <w:rsid w:val="1FAC1A72"/>
    <w:rsid w:val="206936D5"/>
    <w:rsid w:val="214E09D6"/>
    <w:rsid w:val="2164721B"/>
    <w:rsid w:val="21A63C04"/>
    <w:rsid w:val="21CB6D00"/>
    <w:rsid w:val="21EA196F"/>
    <w:rsid w:val="22056B7C"/>
    <w:rsid w:val="220C49FD"/>
    <w:rsid w:val="223E4F65"/>
    <w:rsid w:val="22B67E76"/>
    <w:rsid w:val="23776B7D"/>
    <w:rsid w:val="23812232"/>
    <w:rsid w:val="23EB4030"/>
    <w:rsid w:val="2439788E"/>
    <w:rsid w:val="244B45EE"/>
    <w:rsid w:val="24CD6827"/>
    <w:rsid w:val="259F0749"/>
    <w:rsid w:val="25CE7AAC"/>
    <w:rsid w:val="260D24A3"/>
    <w:rsid w:val="26743E6B"/>
    <w:rsid w:val="26931C1D"/>
    <w:rsid w:val="278D7F07"/>
    <w:rsid w:val="27D12545"/>
    <w:rsid w:val="27EFD32C"/>
    <w:rsid w:val="290C07F0"/>
    <w:rsid w:val="29BF1D06"/>
    <w:rsid w:val="29CB0509"/>
    <w:rsid w:val="2A3C5105"/>
    <w:rsid w:val="2A8E42CD"/>
    <w:rsid w:val="2A9A6A52"/>
    <w:rsid w:val="2AB51D16"/>
    <w:rsid w:val="2AFA4C7A"/>
    <w:rsid w:val="2B277B63"/>
    <w:rsid w:val="2B2E210D"/>
    <w:rsid w:val="2B3FE990"/>
    <w:rsid w:val="2B8E129A"/>
    <w:rsid w:val="2BD870AF"/>
    <w:rsid w:val="2CE6525A"/>
    <w:rsid w:val="2D0E14EB"/>
    <w:rsid w:val="2DA57D7C"/>
    <w:rsid w:val="2DE37007"/>
    <w:rsid w:val="2E737132"/>
    <w:rsid w:val="2ECA5923"/>
    <w:rsid w:val="2EE713C2"/>
    <w:rsid w:val="2EEA15D4"/>
    <w:rsid w:val="2F5F1D65"/>
    <w:rsid w:val="2F7B6348"/>
    <w:rsid w:val="305D382D"/>
    <w:rsid w:val="309F019C"/>
    <w:rsid w:val="30A763DE"/>
    <w:rsid w:val="30D463D0"/>
    <w:rsid w:val="3174694F"/>
    <w:rsid w:val="33296E30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794189"/>
    <w:rsid w:val="37935CC0"/>
    <w:rsid w:val="37DC1CD5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C521FD"/>
    <w:rsid w:val="3BDE6E4B"/>
    <w:rsid w:val="3CE14AA1"/>
    <w:rsid w:val="3CF3187E"/>
    <w:rsid w:val="3D1241F0"/>
    <w:rsid w:val="3D9E02D8"/>
    <w:rsid w:val="3DE06638"/>
    <w:rsid w:val="3DE334D3"/>
    <w:rsid w:val="3E187D3B"/>
    <w:rsid w:val="3E742755"/>
    <w:rsid w:val="3ECB07D8"/>
    <w:rsid w:val="3F4AA5B5"/>
    <w:rsid w:val="3FDF7D12"/>
    <w:rsid w:val="3FE79CDB"/>
    <w:rsid w:val="40274EE2"/>
    <w:rsid w:val="408142C9"/>
    <w:rsid w:val="40892A7B"/>
    <w:rsid w:val="40C127B1"/>
    <w:rsid w:val="41377422"/>
    <w:rsid w:val="41964058"/>
    <w:rsid w:val="42746D44"/>
    <w:rsid w:val="428D254A"/>
    <w:rsid w:val="42D64C2A"/>
    <w:rsid w:val="42DC6F1E"/>
    <w:rsid w:val="430E67C6"/>
    <w:rsid w:val="435F0420"/>
    <w:rsid w:val="43B6787E"/>
    <w:rsid w:val="43F9776B"/>
    <w:rsid w:val="43FF65AC"/>
    <w:rsid w:val="4436287C"/>
    <w:rsid w:val="445262E5"/>
    <w:rsid w:val="44535E86"/>
    <w:rsid w:val="44FE57D7"/>
    <w:rsid w:val="45390767"/>
    <w:rsid w:val="45E74615"/>
    <w:rsid w:val="46454EEA"/>
    <w:rsid w:val="468E0403"/>
    <w:rsid w:val="46DE02B9"/>
    <w:rsid w:val="471F22FF"/>
    <w:rsid w:val="47573A97"/>
    <w:rsid w:val="475B0CEE"/>
    <w:rsid w:val="47B7762C"/>
    <w:rsid w:val="47EE3067"/>
    <w:rsid w:val="488A0F8C"/>
    <w:rsid w:val="48EF7956"/>
    <w:rsid w:val="49465E7A"/>
    <w:rsid w:val="496E7CAC"/>
    <w:rsid w:val="4A0C53A5"/>
    <w:rsid w:val="4A214053"/>
    <w:rsid w:val="4A915228"/>
    <w:rsid w:val="4AE449D4"/>
    <w:rsid w:val="4B692195"/>
    <w:rsid w:val="4BFFE1E8"/>
    <w:rsid w:val="4CE511D4"/>
    <w:rsid w:val="4D3C03EF"/>
    <w:rsid w:val="4D3C14C9"/>
    <w:rsid w:val="4D4804A3"/>
    <w:rsid w:val="4DBD19CC"/>
    <w:rsid w:val="4ECA645D"/>
    <w:rsid w:val="4F096C8B"/>
    <w:rsid w:val="4F5921E9"/>
    <w:rsid w:val="4F6F5E55"/>
    <w:rsid w:val="4F8F602D"/>
    <w:rsid w:val="4FB72BD2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32B645A"/>
    <w:rsid w:val="536F7A4A"/>
    <w:rsid w:val="548D2FEE"/>
    <w:rsid w:val="54AD6A7C"/>
    <w:rsid w:val="557E3324"/>
    <w:rsid w:val="55AC5ED7"/>
    <w:rsid w:val="56BF6C25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90D6AC3"/>
    <w:rsid w:val="596E6C0C"/>
    <w:rsid w:val="598C43E3"/>
    <w:rsid w:val="59DC6AE5"/>
    <w:rsid w:val="59FE24CC"/>
    <w:rsid w:val="5A2547DE"/>
    <w:rsid w:val="5A9039BA"/>
    <w:rsid w:val="5A944101"/>
    <w:rsid w:val="5AA853CF"/>
    <w:rsid w:val="5ACC7A5C"/>
    <w:rsid w:val="5AF30F60"/>
    <w:rsid w:val="5AF34348"/>
    <w:rsid w:val="5B150ED7"/>
    <w:rsid w:val="5B2D2FD9"/>
    <w:rsid w:val="5BBB7A1A"/>
    <w:rsid w:val="5BEC3EAE"/>
    <w:rsid w:val="5BFC372D"/>
    <w:rsid w:val="5CF90EE1"/>
    <w:rsid w:val="5D24060E"/>
    <w:rsid w:val="5E8408E7"/>
    <w:rsid w:val="5EE46AC9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1AA1DB8"/>
    <w:rsid w:val="624125B1"/>
    <w:rsid w:val="62452728"/>
    <w:rsid w:val="624D0546"/>
    <w:rsid w:val="625B14A6"/>
    <w:rsid w:val="62A4220E"/>
    <w:rsid w:val="63576530"/>
    <w:rsid w:val="63B6490F"/>
    <w:rsid w:val="648361FE"/>
    <w:rsid w:val="64A5275E"/>
    <w:rsid w:val="64C5396E"/>
    <w:rsid w:val="64DE058B"/>
    <w:rsid w:val="64FD3107"/>
    <w:rsid w:val="65211CCB"/>
    <w:rsid w:val="65954C03"/>
    <w:rsid w:val="65CB4FB4"/>
    <w:rsid w:val="65D74060"/>
    <w:rsid w:val="66B84A10"/>
    <w:rsid w:val="67033D94"/>
    <w:rsid w:val="67A0736B"/>
    <w:rsid w:val="67FB110E"/>
    <w:rsid w:val="692963AF"/>
    <w:rsid w:val="69F10D61"/>
    <w:rsid w:val="6AD06BC8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AA7382"/>
    <w:rsid w:val="6DC62B2F"/>
    <w:rsid w:val="6DD154F3"/>
    <w:rsid w:val="6DDAE83E"/>
    <w:rsid w:val="6DEE1206"/>
    <w:rsid w:val="6DFF3545"/>
    <w:rsid w:val="6E816FD5"/>
    <w:rsid w:val="6E9205D2"/>
    <w:rsid w:val="6EB10255"/>
    <w:rsid w:val="6EE0729D"/>
    <w:rsid w:val="6F224087"/>
    <w:rsid w:val="6F4162E7"/>
    <w:rsid w:val="6F50487C"/>
    <w:rsid w:val="6F8917A1"/>
    <w:rsid w:val="6FA8292C"/>
    <w:rsid w:val="6FB865A9"/>
    <w:rsid w:val="6FBE3942"/>
    <w:rsid w:val="6FCA65BB"/>
    <w:rsid w:val="6FDCE4EF"/>
    <w:rsid w:val="6FFBDDB4"/>
    <w:rsid w:val="705F4200"/>
    <w:rsid w:val="70B623BC"/>
    <w:rsid w:val="710F044A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AC5FA4"/>
    <w:rsid w:val="74106F96"/>
    <w:rsid w:val="7419430F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EF92B7"/>
    <w:rsid w:val="77151462"/>
    <w:rsid w:val="77A242C3"/>
    <w:rsid w:val="77A80396"/>
    <w:rsid w:val="77BD8E83"/>
    <w:rsid w:val="77C33996"/>
    <w:rsid w:val="77FB462D"/>
    <w:rsid w:val="783F6335"/>
    <w:rsid w:val="78641A4E"/>
    <w:rsid w:val="78FC7FAD"/>
    <w:rsid w:val="790B4675"/>
    <w:rsid w:val="79A1084D"/>
    <w:rsid w:val="7A4C304B"/>
    <w:rsid w:val="7A980B61"/>
    <w:rsid w:val="7AC57DCC"/>
    <w:rsid w:val="7AD81021"/>
    <w:rsid w:val="7AF3401F"/>
    <w:rsid w:val="7AF6440E"/>
    <w:rsid w:val="7B03290B"/>
    <w:rsid w:val="7B2A0CCB"/>
    <w:rsid w:val="7BFADF96"/>
    <w:rsid w:val="7BFE685F"/>
    <w:rsid w:val="7BFF4CA5"/>
    <w:rsid w:val="7CA05FCC"/>
    <w:rsid w:val="7CBA469A"/>
    <w:rsid w:val="7CC86220"/>
    <w:rsid w:val="7CDF599D"/>
    <w:rsid w:val="7CE73AB0"/>
    <w:rsid w:val="7D462EBC"/>
    <w:rsid w:val="7D7F2B4E"/>
    <w:rsid w:val="7DCA284D"/>
    <w:rsid w:val="7E030705"/>
    <w:rsid w:val="7ED7AE42"/>
    <w:rsid w:val="7EF36B80"/>
    <w:rsid w:val="7F2F5813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  <w:style w:type="paragraph" w:customStyle="1" w:styleId="23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5</TotalTime>
  <ScaleCrop>false</ScaleCrop>
  <LinksUpToDate>false</LinksUpToDate>
  <CharactersWithSpaces>706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2023-11-30T13:23:28Z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