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小六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2023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11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29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三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default" w:ascii="宋体" w:hAnsi="宋体" w:eastAsia="宋体" w:cs="宋体"/>
          <w:sz w:val="24"/>
          <w:szCs w:val="24"/>
        </w:rPr>
        <w:t>1</w:t>
      </w:r>
      <w:r>
        <w:rPr>
          <w:rFonts w:hint="default" w:ascii="宋体" w:hAnsi="宋体" w:eastAsia="宋体" w:cs="宋体"/>
          <w:sz w:val="24"/>
          <w:szCs w:val="24"/>
        </w:rPr>
        <w:t>9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default" w:ascii="宋体" w:hAnsi="宋体" w:eastAsia="宋体" w:cs="宋体"/>
          <w:sz w:val="24"/>
          <w:szCs w:val="24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早晨来园时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王韵涵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魏书宇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南羽晞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赵天瑞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郭慕云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许晨依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韩泽霖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林清姝等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这些小朋友从知道先要绕好水杯带再去放水杯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6"/>
        <w:gridCol w:w="3279"/>
        <w:gridCol w:w="32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675" w:hRule="atLeast"/>
        </w:trPr>
        <w:tc>
          <w:tcPr>
            <w:tcW w:w="3279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  <w:drawing>
                <wp:inline distT="0" distB="0" distL="114300" distR="114300">
                  <wp:extent cx="1943100" cy="1515110"/>
                  <wp:effectExtent l="0" t="0" r="12700" b="8890"/>
                  <wp:docPr id="6" name="图片 6" descr="1da812caa0d0a1d901939ff631f92e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da812caa0d0a1d901939ff631f92ec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51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0" w:type="dxa"/>
          </w:tcPr>
          <w:p>
            <w:pPr>
              <w:tabs>
                <w:tab w:val="left" w:pos="808"/>
              </w:tabs>
              <w:bidi w:val="0"/>
              <w:jc w:val="left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eastAsia="zh-CN" w:bidi="ar-SA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2" name="图片 2" descr="50e4572ee08ab1403ea1edc3d1537a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50e4572ee08ab1403ea1edc3d1537a0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0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3" name="图片 3" descr="339379065cc8bc7a132c787a65e8b3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39379065cc8bc7a132c787a65e8b3c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区域活动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eastAsia="zh-Hans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在今天的区域活动中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益智区中朱圣庆在玩连环车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韩泽霖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魏书宇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庄溢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等小朋友在用磁力片拼搭小房子和摩天轮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郭慕云在玩小火车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美工区中李宇航在制作小章鱼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戴君瑞和程桢雯在给小喇叭涂色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在今天的分享交流中马筱萌和韩泽霖小朋友分别介绍了自己的作品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tbl>
      <w:tblPr>
        <w:tblStyle w:val="10"/>
        <w:tblW w:w="100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02"/>
        <w:gridCol w:w="3341"/>
        <w:gridCol w:w="33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91" w:hRule="atLeast"/>
        </w:trPr>
        <w:tc>
          <w:tcPr>
            <w:tcW w:w="3337" w:type="dxa"/>
          </w:tcPr>
          <w:p>
            <w:pPr>
              <w:spacing w:after="1251" w:afterLines="401" w:afterAutospacing="0"/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  <w:drawing>
                <wp:inline distT="0" distB="0" distL="114300" distR="114300">
                  <wp:extent cx="1945640" cy="1459230"/>
                  <wp:effectExtent l="0" t="0" r="10160" b="13970"/>
                  <wp:docPr id="7" name="图片 7" descr="e52ce2384f34be012e2a6d199768da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e52ce2384f34be012e2a6d199768da3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  <w:drawing>
                <wp:inline distT="0" distB="0" distL="114300" distR="114300">
                  <wp:extent cx="1972310" cy="1514475"/>
                  <wp:effectExtent l="0" t="0" r="8890" b="9525"/>
                  <wp:docPr id="8" name="图片 8" descr="8eca0614fe382e8ffa09de2378383c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8eca0614fe382e8ffa09de2378383c9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31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9" name="图片 9" descr="ef974969fa1c97121c0818d227aad9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ef974969fa1c97121c0818d227aad9f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962" w:hRule="atLeast"/>
        </w:trPr>
        <w:tc>
          <w:tcPr>
            <w:tcW w:w="3337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  <w:drawing>
                <wp:inline distT="0" distB="0" distL="114300" distR="114300">
                  <wp:extent cx="1945640" cy="1595120"/>
                  <wp:effectExtent l="0" t="0" r="10160" b="5080"/>
                  <wp:docPr id="10" name="图片 10" descr="5ca65d02d5e2805a294585842844e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5ca65d02d5e2805a294585842844eba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59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  <w:drawing>
                <wp:inline distT="0" distB="0" distL="114300" distR="114300">
                  <wp:extent cx="1955800" cy="1632585"/>
                  <wp:effectExtent l="0" t="0" r="0" b="18415"/>
                  <wp:docPr id="11" name="图片 11" descr="cb40b5d9d42dbf2823598637c54c4d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b40b5d9d42dbf2823598637c54c4d4f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0" cy="163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  <w:drawing>
                <wp:inline distT="0" distB="0" distL="114300" distR="114300">
                  <wp:extent cx="1945640" cy="1654810"/>
                  <wp:effectExtent l="0" t="0" r="10160" b="21590"/>
                  <wp:docPr id="12" name="图片 12" descr="a19c2e1181f54025536b133fd92221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a19c2e1181f54025536b133fd92221c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65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在今天是户外活动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我们一起玩了羊角球和皮球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徐佑恒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郭慕云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马筱萌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王韵涵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冯逸凡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戴君瑞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能接到老师抛来的球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赵天睿、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庄溢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任俊晟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冯逸凡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小朋友能尝试羊角球的多种玩法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tbl>
      <w:tblPr>
        <w:tblStyle w:val="10"/>
        <w:tblpPr w:leftFromText="180" w:rightFromText="180" w:vertAnchor="text" w:horzAnchor="page" w:tblpX="903" w:tblpY="131"/>
        <w:tblOverlap w:val="never"/>
        <w:tblW w:w="101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6"/>
        <w:gridCol w:w="3376"/>
        <w:gridCol w:w="33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931" w:hRule="atLeast"/>
        </w:trPr>
        <w:tc>
          <w:tcPr>
            <w:tcW w:w="337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13" name="图片 13" descr="552bdde97580b4316570441cb66c99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552bdde97580b4316570441cb66c992a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14" name="图片 14" descr="3c38c01d57066603c9ea771766b2a1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3c38c01d57066603c9ea771766b2a18b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15" name="图片 15" descr="c2fbbf4f18851d17cdbc74d71a6fd9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2fbbf4f18851d17cdbc74d71a6fd9a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1065"/>
        <w:gridCol w:w="1466"/>
        <w:gridCol w:w="811"/>
        <w:gridCol w:w="11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4" w:hRule="atLeast"/>
        </w:trPr>
        <w:tc>
          <w:tcPr>
            <w:tcW w:w="780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065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扬州炒饭</w:t>
            </w:r>
          </w:p>
        </w:tc>
        <w:tc>
          <w:tcPr>
            <w:tcW w:w="1466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811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16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466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6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66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6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46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811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6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0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66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6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66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6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5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6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1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6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5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6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6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6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6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46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6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6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1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6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6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6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6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6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6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1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6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6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1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6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6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11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16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6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1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6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46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6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6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1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6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6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6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6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6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6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1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6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Hans" w:bidi="ar"/>
        </w:rPr>
        <w:t>学习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Hans"/>
        </w:rPr>
        <w:t>今天我们开展了音乐活动</w:t>
      </w:r>
      <w:r>
        <w:rPr>
          <w:rFonts w:hint="default" w:ascii="宋体" w:hAnsi="宋体" w:eastAsia="宋体" w:cs="宋体"/>
          <w:color w:val="000000"/>
          <w:sz w:val="24"/>
          <w:szCs w:val="24"/>
          <w:lang w:eastAsia="zh-Hans"/>
        </w:rPr>
        <w:t>《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Hans"/>
        </w:rPr>
        <w:t>我的身体会唱歌</w:t>
      </w:r>
      <w:r>
        <w:rPr>
          <w:rFonts w:hint="default" w:ascii="宋体" w:hAnsi="宋体" w:eastAsia="宋体" w:cs="宋体"/>
          <w:color w:val="000000"/>
          <w:sz w:val="24"/>
          <w:szCs w:val="24"/>
          <w:lang w:eastAsia="zh-Hans"/>
        </w:rPr>
        <w:t>》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。</w:t>
      </w:r>
      <w:r>
        <w:rPr>
          <w:rFonts w:hint="eastAsia" w:ascii="宋体" w:hAnsi="宋体" w:eastAsia="宋体"/>
          <w:sz w:val="24"/>
          <w:szCs w:val="24"/>
          <w:lang w:val="en-US" w:eastAsia="zh-Hans"/>
        </w:rPr>
        <w:t>这是一节</w:t>
      </w:r>
      <w:r>
        <w:rPr>
          <w:rFonts w:hint="eastAsia" w:ascii="宋体" w:hAnsi="宋体"/>
          <w:sz w:val="24"/>
          <w:szCs w:val="24"/>
        </w:rPr>
        <w:t>通过语言提示，融合节奏训练来吸引幼儿，从而培养幼儿的节奏感以及快速反应的能力的一节音乐活动。根据奥尔夫教学法中以自然的本性为出发点、必须自己动手（脚）去练习并以节奏为基石的观点，本次活动将引导幼儿尝试用自己的身体来发出声音，体验“身体唱歌”的乐趣。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Hans"/>
        </w:rPr>
        <w:t>活动中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Hans"/>
        </w:rPr>
        <w:t>朱圣庆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马筱萌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王韵涵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韩泽霖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徐佑恒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许晨依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南羽晞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等小朋友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能根据歌词的提示，尝试用自己的身体部位，按简单的节奏发出声音。</w:t>
      </w:r>
    </w:p>
    <w:p>
      <w:pPr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各位家长请关注：</w:t>
      </w:r>
    </w:p>
    <w:p>
      <w:pPr>
        <w:numPr>
          <w:ilvl w:val="0"/>
          <w:numId w:val="0"/>
        </w:numPr>
        <w:spacing w:line="400" w:lineRule="exact"/>
        <w:ind w:leftChars="228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eastAsia" w:ascii="宋体" w:hAnsi="宋体" w:eastAsia="宋体" w:cs="宋体"/>
          <w:sz w:val="24"/>
          <w:szCs w:val="24"/>
        </w:rPr>
        <w:t>请各位家长给小朋友的保温杯里放温水哦！</w:t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</w:rPr>
        <w:t>2.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最近流感比较多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请大家出门记得做好防护哦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</w:t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  <w:r>
        <w:rPr>
          <w:rFonts w:hint="default" w:ascii="宋体" w:hAnsi="宋体" w:eastAsia="宋体" w:cs="宋体"/>
          <w:sz w:val="24"/>
          <w:szCs w:val="24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.明天降温了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请给孩子增添衣物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2010600030101010101"/>
    <w:charset w:val="0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27940</wp:posOffset>
          </wp:positionH>
          <wp:positionV relativeFrom="page">
            <wp:posOffset>17780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97615AD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FF391F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BFB583D"/>
    <w:rsid w:val="3CF3187E"/>
    <w:rsid w:val="3D1241F0"/>
    <w:rsid w:val="3DBE2865"/>
    <w:rsid w:val="3DE06638"/>
    <w:rsid w:val="3E187D3B"/>
    <w:rsid w:val="3E6C2B36"/>
    <w:rsid w:val="3ECB07D8"/>
    <w:rsid w:val="3F4AA5B5"/>
    <w:rsid w:val="3F9D16AF"/>
    <w:rsid w:val="3FDF19CA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7BB27BA"/>
    <w:rsid w:val="59FE24CC"/>
    <w:rsid w:val="5A9039BA"/>
    <w:rsid w:val="5AA853CF"/>
    <w:rsid w:val="5ACC7A5C"/>
    <w:rsid w:val="5CF90EE1"/>
    <w:rsid w:val="5DAB15BC"/>
    <w:rsid w:val="5E8408E7"/>
    <w:rsid w:val="5EE46AC9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4A5275E"/>
    <w:rsid w:val="65954C03"/>
    <w:rsid w:val="65D74060"/>
    <w:rsid w:val="66BF9A55"/>
    <w:rsid w:val="67033D94"/>
    <w:rsid w:val="677FF2FE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3B6447D"/>
    <w:rsid w:val="73FFBF21"/>
    <w:rsid w:val="74106F96"/>
    <w:rsid w:val="7419430F"/>
    <w:rsid w:val="74E59947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8AF409A"/>
    <w:rsid w:val="790B4675"/>
    <w:rsid w:val="7A4C304B"/>
    <w:rsid w:val="7AED287A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BF2CC5"/>
    <w:rsid w:val="7DCA284D"/>
    <w:rsid w:val="7E030705"/>
    <w:rsid w:val="7ED7AE42"/>
    <w:rsid w:val="7F2F5813"/>
    <w:rsid w:val="7F6BEE46"/>
    <w:rsid w:val="7F83718A"/>
    <w:rsid w:val="7F97600E"/>
    <w:rsid w:val="7FA77F54"/>
    <w:rsid w:val="7FBF3D20"/>
    <w:rsid w:val="7FEBA531"/>
    <w:rsid w:val="7FEBE46B"/>
    <w:rsid w:val="7FEFE51A"/>
    <w:rsid w:val="7FF66692"/>
    <w:rsid w:val="7FF745CB"/>
    <w:rsid w:val="7FFA6BF3"/>
    <w:rsid w:val="7FFD0D78"/>
    <w:rsid w:val="7FFE0D3E"/>
    <w:rsid w:val="94DBC1DD"/>
    <w:rsid w:val="9BBAC640"/>
    <w:rsid w:val="9BEFF5AE"/>
    <w:rsid w:val="AD9EBEE4"/>
    <w:rsid w:val="B36F2BB5"/>
    <w:rsid w:val="B3EF379F"/>
    <w:rsid w:val="B4EF2A72"/>
    <w:rsid w:val="B9C9F2CA"/>
    <w:rsid w:val="BB5783E3"/>
    <w:rsid w:val="BB5F9404"/>
    <w:rsid w:val="BBFE3818"/>
    <w:rsid w:val="BCFE030E"/>
    <w:rsid w:val="BD9E3D7C"/>
    <w:rsid w:val="BFF61419"/>
    <w:rsid w:val="BFFAE5EE"/>
    <w:rsid w:val="BFFBBAD7"/>
    <w:rsid w:val="BFFE4671"/>
    <w:rsid w:val="CDFD5BC3"/>
    <w:rsid w:val="CF7EF5F9"/>
    <w:rsid w:val="CFFEA71D"/>
    <w:rsid w:val="D7E22410"/>
    <w:rsid w:val="D95C7016"/>
    <w:rsid w:val="DAE9E445"/>
    <w:rsid w:val="DCB4A0AD"/>
    <w:rsid w:val="DED36D0D"/>
    <w:rsid w:val="DEF8FA78"/>
    <w:rsid w:val="DF0B50BD"/>
    <w:rsid w:val="DF572C68"/>
    <w:rsid w:val="DF66F274"/>
    <w:rsid w:val="DF774E17"/>
    <w:rsid w:val="DFD50F81"/>
    <w:rsid w:val="DFFFD0BB"/>
    <w:rsid w:val="E9F358C4"/>
    <w:rsid w:val="EBC2CD98"/>
    <w:rsid w:val="EBEBA16B"/>
    <w:rsid w:val="ECFFC907"/>
    <w:rsid w:val="EE2D43BF"/>
    <w:rsid w:val="EE75F72E"/>
    <w:rsid w:val="EE7FB124"/>
    <w:rsid w:val="EEF7E819"/>
    <w:rsid w:val="F367F84A"/>
    <w:rsid w:val="F3CF0DB1"/>
    <w:rsid w:val="F4EF9613"/>
    <w:rsid w:val="F7213FA3"/>
    <w:rsid w:val="F76B51C3"/>
    <w:rsid w:val="F7AF4F20"/>
    <w:rsid w:val="F7BFB0CD"/>
    <w:rsid w:val="F7DB2345"/>
    <w:rsid w:val="F7FC2152"/>
    <w:rsid w:val="F99FBCF6"/>
    <w:rsid w:val="FAEA1B89"/>
    <w:rsid w:val="FBB79769"/>
    <w:rsid w:val="FBEDD189"/>
    <w:rsid w:val="FBFCC729"/>
    <w:rsid w:val="FD768A22"/>
    <w:rsid w:val="FD7EA79E"/>
    <w:rsid w:val="FDDFC22F"/>
    <w:rsid w:val="FDFB2B31"/>
    <w:rsid w:val="FDFF5E44"/>
    <w:rsid w:val="FEFD0C6D"/>
    <w:rsid w:val="FEFFD42C"/>
    <w:rsid w:val="FF2FB26B"/>
    <w:rsid w:val="FFA74C52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apple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0</TotalTime>
  <ScaleCrop>false</ScaleCrop>
  <LinksUpToDate>false</LinksUpToDate>
  <CharactersWithSpaces>790</CharactersWithSpaces>
  <Application>WPS Office_5.1.1.7676_F1E327BC-269C-435d-A152-05C5408002CA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2021-04-26T19:17:00Z</dcterms:created>
  <dc:creator>yixuange</dc:creator>
  <cp:lastModifiedBy>湘絮</cp:lastModifiedBy>
  <cp:lastPrinted>2023-02-19T15:53:00Z</cp:lastPrinted>
  <dcterms:modified xsi:type="dcterms:W3CDTF">2023-11-29T13:53:04Z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