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 奶、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核桃、仁</w:t>
      </w: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卡夫王子饼干、趣多多、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日式小圆饼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燕麦饭、蜜汁排骨、大白菜炒油豆腐、菠菜粉丝猪肝汤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花 卷、山楂棒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葡 萄、蓝 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11.28/IMG_6949(1).JPGIMG_69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11.28/IMG_6949(1).JPGIMG_694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1.28/IMG_6951(1).JPGIMG_69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1.28/IMG_6951(1).JPGIMG_695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1.28/IMG_6952.JPGIMG_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1.28/IMG_6952.JPGIMG_6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数学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串彩珠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20" w:firstLineChars="200"/>
        <w:jc w:val="both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</w:rPr>
        <w:t>大小排序，是指根据事物大小差异按一定的顺序排列。</w:t>
      </w:r>
      <w:r>
        <w:rPr>
          <w:rFonts w:hint="eastAsia" w:ascii="宋体" w:hAnsi="宋体" w:eastAsia="宋体" w:cs="宋体"/>
          <w:kern w:val="0"/>
          <w:szCs w:val="21"/>
        </w:rPr>
        <w:t>排序的规律有从大到小、从小到大两种。本次活动中涉及到的大小彩珠有4个，描述这4个物体的大小时可以说：最大、大、小、最小。</w:t>
      </w:r>
    </w:p>
    <w:p>
      <w:pPr>
        <w:ind w:firstLine="420"/>
        <w:jc w:val="both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幼儿已经学习过按三个物体的大小差异进行排序，对于大小排序的规律和排序板的使用已经有了一定的经验。三个物体排序的时候部分幼儿对于“最大”无法准确的表述，本次活动中有4个物体，幼儿对于每个物体该如何表述会有一定的困难。大部分幼儿操作时能采用其中一种规律进行大小排序，但有部分幼儿无法用语言讲述自己的操作过程和排序的规律。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/Users/lulu/OneDrive/桌面/11.28/IMG_6960(1).JPGIMG_69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1.28/IMG_6960(1).JPGIMG_696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5" descr="C:/Users/lulu/OneDrive/桌面/11.28/IMG_6962(1).JPGIMG_69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/Users/lulu/OneDrive/桌面/11.28/IMG_6962(1).JPGIMG_696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6" descr="C:/Users/lulu/OneDrive/桌面/11.28/IMG_6959(1).JPGIMG_69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/Users/lulu/OneDrive/桌面/11.28/IMG_6959(1).JPGIMG_695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633220"/>
                  <wp:effectExtent l="0" t="0" r="11430" b="12700"/>
                  <wp:docPr id="10" name="图片 6" descr="C:/Users/lulu/OneDrive/桌面/11.28/IMG_6963(1).JPGIMG_69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/Users/lulu/OneDrive/桌面/11.28/IMG_6963(1).JPGIMG_696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7" descr="C:/Users/lulu/OneDrive/桌面/11.28/IMG_6961(1).JPGIMG_69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:/Users/lulu/OneDrive/桌面/11.28/IMG_6961(1).JPGIMG_69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50165" t="68580" r="52705" b="81280"/>
                  <wp:docPr id="13" name="图片 7" descr="C:/Users/lulu/OneDrive/桌面/11.28/IMG_6964(1).JPGIMG_69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ulu/OneDrive/桌面/11.28/IMG_6964(1).JPGIMG_696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 rot="240000"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宋体" w:hAnsi="宋体" w:cs="宋体"/>
          <w:szCs w:val="21"/>
        </w:rPr>
      </w:pPr>
    </w:p>
    <w:p>
      <w:pPr>
        <w:jc w:val="both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今天我们在后操场的轮胎山上玩的，这是我们第一次玩，一开始我们都有点害怕，因为轮胎山又高又陡，后来我们越来越熟练的爬上和爬下，真是太好玩了，以后我们还要来玩！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1.28/IMG_6977.JPGIMG_6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1.28/IMG_6977.JPGIMG_6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1.28/IMG_6982.JPGIMG_6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1.28/IMG_6982.JPGIMG_6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1.28/IMG_6978.JPGIMG_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1.28/IMG_6978.JPGIMG_6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1.28/IMG_6988.JPGIMG_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1.28/IMG_6988.JPGIMG_6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1.28/IMG_6981.JPGIMG_6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1.28/IMG_6981.JPGIMG_6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1.28/IMG_6993.JPGIMG_6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1.28/IMG_6993.JPGIMG_6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1.28/IMG_6936(1).JPGIMG_693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1.28/IMG_6936(1).JPGIMG_693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1.28/IMG_6943.JPGIMG_6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1.28/IMG_6943.JPGIMG_6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1.28/IMG_6938(1).JPGIMG_69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1.28/IMG_6938(1).JPGIMG_693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1.28/IMG_6946.JPGIMG_6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1.28/IMG_6946.JPGIMG_6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1.28/IMG_6940(1).JPGIMG_69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1.28/IMG_6940(1).JPGIMG_694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/Users/lulu/OneDrive/桌面/11.28/IMG_6947.JPGIMG_6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/Users/lulu/OneDrive/桌面/11.28/IMG_6947.JPGIMG_6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各位家长下午好，最近午检时发现有部分孩子的指甲较长，请家长回去抽空帮忙修剪一下哦！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快乐家园没有带来的小朋友麻烦明天一定带过来哦！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I5LCJoZGlkIjoiN2YzNjBkOTgyNWQ1YTMxYzM3MzMwNWFiODNmOWIzYWMiLCJ1c2VyQ291bnQiOjE0Mn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9B42C8B"/>
    <w:rsid w:val="0A5B03B6"/>
    <w:rsid w:val="0AA646F1"/>
    <w:rsid w:val="0BA94BA0"/>
    <w:rsid w:val="0BC80F11"/>
    <w:rsid w:val="0CA44EFC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FD9232"/>
    <w:rsid w:val="12E21C96"/>
    <w:rsid w:val="13470326"/>
    <w:rsid w:val="137666A2"/>
    <w:rsid w:val="13EE7251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9F680B"/>
    <w:rsid w:val="17BE22F5"/>
    <w:rsid w:val="18147845"/>
    <w:rsid w:val="185760AF"/>
    <w:rsid w:val="18AF1506"/>
    <w:rsid w:val="18D92CD7"/>
    <w:rsid w:val="18E849B9"/>
    <w:rsid w:val="19622F5C"/>
    <w:rsid w:val="19921369"/>
    <w:rsid w:val="1AE8027C"/>
    <w:rsid w:val="1C11478D"/>
    <w:rsid w:val="1C2213A3"/>
    <w:rsid w:val="1C2C33AF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743E6B"/>
    <w:rsid w:val="26931C1D"/>
    <w:rsid w:val="278D7F07"/>
    <w:rsid w:val="27D12545"/>
    <w:rsid w:val="27EFD32C"/>
    <w:rsid w:val="290C07F0"/>
    <w:rsid w:val="29BF1D06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F3E21"/>
    <w:rsid w:val="37376A94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9E02D8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964058"/>
    <w:rsid w:val="42746D44"/>
    <w:rsid w:val="428D254A"/>
    <w:rsid w:val="42D64C2A"/>
    <w:rsid w:val="42DC6F1E"/>
    <w:rsid w:val="435F0420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8E0403"/>
    <w:rsid w:val="46DE02B9"/>
    <w:rsid w:val="471F22FF"/>
    <w:rsid w:val="47573A97"/>
    <w:rsid w:val="475B0CEE"/>
    <w:rsid w:val="47B7762C"/>
    <w:rsid w:val="47EE3067"/>
    <w:rsid w:val="488A0F8C"/>
    <w:rsid w:val="49465E7A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36F7A4A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2D2FD9"/>
    <w:rsid w:val="5BBB7A1A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6B84A10"/>
    <w:rsid w:val="67033D94"/>
    <w:rsid w:val="67A0736B"/>
    <w:rsid w:val="67FB110E"/>
    <w:rsid w:val="692963AF"/>
    <w:rsid w:val="69F10D61"/>
    <w:rsid w:val="6AD06BC8"/>
    <w:rsid w:val="6B783747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AA7382"/>
    <w:rsid w:val="6DC62B2F"/>
    <w:rsid w:val="6DDAE83E"/>
    <w:rsid w:val="6DEE1206"/>
    <w:rsid w:val="6DFF3545"/>
    <w:rsid w:val="6E816FD5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C57DCC"/>
    <w:rsid w:val="7AD81021"/>
    <w:rsid w:val="7AF3401F"/>
    <w:rsid w:val="7AF6440E"/>
    <w:rsid w:val="7B03290B"/>
    <w:rsid w:val="7B2A0CCB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2023-11-29T11:49:54Z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