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2023.11.29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三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有趣的磁铁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今天10位小朋友请假。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集体活动《音乐：磁铁小兵进行曲》</w:t>
      </w:r>
    </w:p>
    <w:p>
      <w:pPr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《巡逻兵进行曲》欢快幽默，其滑音部分极具特色，日常教学活动中常被表现成从上至下的律动。我们认为同一种音乐可以有多种表达方式。中班幼儿对磁铁的吸引特性具备一定认知经验，将吸铁过程与音乐的滑音部分巧妙结合，用〝磁铁将军和小兵” 的虚拟故事贯穿游戏始终，旨在让幼儿感知了解音乐中动静变化和滑音的同时，还能在自我掌控的游戏情境中，自选角色、自我印证、自我挑战，感受合作游戏娱人、娱己的快乐。</w:t>
      </w:r>
    </w:p>
    <w:p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黄梓宸、吴文欣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小朋友能感知音乐中动与静的变化和滑音的特点，能用自己喜欢的肢体动作表现停顿及磁铁与金属相互吸引的情景。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</w:t>
      </w:r>
      <w:r>
        <w:rPr>
          <w:rFonts w:hint="eastAsia" w:ascii="宋体" w:hAnsi="宋体" w:eastAsia="宋体" w:cs="宋体"/>
          <w:szCs w:val="21"/>
        </w:rPr>
        <w:t>能随音乐变化进行律动游戏，享受多人合作游戏的快乐。</w:t>
      </w:r>
    </w:p>
    <w:p>
      <w:pPr>
        <w:ind w:firstLine="420" w:firstLineChars="200"/>
        <w:jc w:val="center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6fcc3310a6ff97c18714b23864d05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fcc3310a6ff97c18714b23864d050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cd436694fc98905fb55a66efd6ea8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d436694fc98905fb55a66efd6ea8d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b5f9ab367bbc435832dfa1c616ec3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5f9ab367bbc435832dfa1c616ec3b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今天我们在攀爬架进行游戏，孩子们在垫子的保护下能够安全有序游戏，很不错哦，继续保持！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default"/>
          <w:b/>
          <w:bCs/>
          <w:lang w:val="en-US"/>
        </w:rPr>
        <w:drawing>
          <wp:inline distT="0" distB="0" distL="114300" distR="114300">
            <wp:extent cx="2560320" cy="1920240"/>
            <wp:effectExtent l="0" t="0" r="5080" b="10160"/>
            <wp:docPr id="21" name="图片 21" descr="39bfea30caa1d35a5699d72e4581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9bfea30caa1d35a5699d72e458122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2" name="图片 22" descr="5a7adc7a69e755ca10a2c6e5507c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a7adc7a69e755ca10a2c6e5507c39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/>
          <w:bCs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6ea05e7a2629fed92ab9ecb5a53653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ea05e7a2629fed92ab9ecb5a536539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6ebfd7e1a073aa5499de52eee8c38e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ebfd7e1a073aa5499de52eee8c38ee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经过几天的创作，终于完成了一副作品啦。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先来设计一下图形吧。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9b42cbb4161e0fba471b8a71a83238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b42cbb4161e0fba471b8a71a832381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bb2952bf86b5b3cb70ceeb31a1ae7d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bb2952bf86b5b3cb70ceeb31a1ae7d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我来继续完善地球仪吧。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我一个人就把它全部填满啦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：中午吃的是扬州炒饭、鸽子汤</w:t>
      </w:r>
      <w:bookmarkStart w:id="0" w:name="_GoBack"/>
      <w:bookmarkEnd w:id="0"/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1.请及时关注幼儿的体温状况，如出现发烧、咳嗽、流鼻涕现象请及时与班级老师沟通并注意休息。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2.今天下发了《快乐家园》，明天带来幼儿园哦。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3.拍球在家也要练习起来哦！谢谢配合！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QsImhkaWQiOiJmZTY1OWIyN2VlNTNjYTgxNmUxNzY3MGQwZTYyMTJmMCIsInVzZXJDb3VudCI6NH0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31C257A"/>
    <w:rsid w:val="03237D85"/>
    <w:rsid w:val="033504BB"/>
    <w:rsid w:val="03D06EAF"/>
    <w:rsid w:val="05325EE5"/>
    <w:rsid w:val="100D5385"/>
    <w:rsid w:val="12F47048"/>
    <w:rsid w:val="159F60BD"/>
    <w:rsid w:val="1CD53A47"/>
    <w:rsid w:val="231E2FCC"/>
    <w:rsid w:val="27CC1ABA"/>
    <w:rsid w:val="27FA4F9E"/>
    <w:rsid w:val="29F142D5"/>
    <w:rsid w:val="2B971617"/>
    <w:rsid w:val="30424739"/>
    <w:rsid w:val="36574A01"/>
    <w:rsid w:val="3838457E"/>
    <w:rsid w:val="388166D5"/>
    <w:rsid w:val="3AE2207F"/>
    <w:rsid w:val="3CE63AA8"/>
    <w:rsid w:val="41393EEC"/>
    <w:rsid w:val="476C3779"/>
    <w:rsid w:val="48185562"/>
    <w:rsid w:val="4F153E7A"/>
    <w:rsid w:val="55674105"/>
    <w:rsid w:val="5BF83597"/>
    <w:rsid w:val="635A1B96"/>
    <w:rsid w:val="6573077D"/>
    <w:rsid w:val="68CF2022"/>
    <w:rsid w:val="6A3550F2"/>
    <w:rsid w:val="6D4B755E"/>
    <w:rsid w:val="709779A9"/>
    <w:rsid w:val="71D321FC"/>
    <w:rsid w:val="74A76BEC"/>
    <w:rsid w:val="766F7295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588</Words>
  <Characters>600</Characters>
  <Lines>1</Lines>
  <Paragraphs>1</Paragraphs>
  <TotalTime>4</TotalTime>
  <ScaleCrop>false</ScaleCrop>
  <LinksUpToDate>false</LinksUpToDate>
  <CharactersWithSpaces>605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2023-11-29T11:34:45Z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80B1D1AE7DDA41C1AF509F5228DDF723_13</vt:lpwstr>
  </property>
</Properties>
</file>