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39700" t="109220" r="135890" b="131445"/>
            <wp:wrapSquare wrapText="bothSides"/>
            <wp:docPr id="14" name="图片 14" descr="C:/Users/25430/Desktop/34FD2637143F72D7080DDC716B72D09A.png34FD2637143F72D7080DDC716B72D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34FD2637143F72D7080DDC716B72D09A.png34FD2637143F72D7080DDC716B72D09A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3" name="图片 23" descr="C:/Users/25430/Desktop/CBC19D8E4DA844F1FA58611A988BDE70.pngCBC19D8E4DA844F1FA58611A988BD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25430/Desktop/CBC19D8E4DA844F1FA58611A988BDE70.pngCBC19D8E4DA844F1FA58611A988BDE70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2073910</wp:posOffset>
            </wp:positionV>
            <wp:extent cx="1995805" cy="1496695"/>
            <wp:effectExtent l="139700" t="109220" r="135255" b="131445"/>
            <wp:wrapTopAndBottom/>
            <wp:docPr id="21" name="图片 21" descr="C:/Users/25430/Desktop/41709489AD7417DC06C4EC5EBC2DB50F.png41709489AD7417DC06C4EC5EBC2DB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41709489AD7417DC06C4EC5EBC2DB50F.png41709489AD7417DC06C4EC5EBC2DB50F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0" name="图片 20" descr="C:/Users/25430/Desktop/76C17912C4A2925E26DD571F893AEB4F.png76C17912C4A2925E26DD571F893AE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76C17912C4A2925E26DD571F893AEB4F.png76C17912C4A2925E26DD571F893AEB4F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200025</wp:posOffset>
            </wp:positionV>
            <wp:extent cx="1995805" cy="1497330"/>
            <wp:effectExtent l="139700" t="109220" r="135255" b="130810"/>
            <wp:wrapSquare wrapText="bothSides"/>
            <wp:docPr id="9" name="图片 9" descr="C:/Users/25430/Desktop/21E7A795D24C2627B69E4FBDDC711415.png21E7A795D24C2627B69E4FBDDC7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21E7A795D24C2627B69E4FBDDC711415.png21E7A795D24C2627B69E4FBDDC711415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214630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4E36896E3EC020869B7C1BE5022ACCB2.png4E36896E3EC020869B7C1BE5022AC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4E36896E3EC020869B7C1BE5022ACCB2.png4E36896E3EC020869B7C1BE5022ACCB2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今天的早点我们喝的是热乎乎的牛奶，有甜甜的饼干、有营养的鸡蛋真是太丰富啦！宝贝们吃得津津有味，牛奶也都按个人所需喝完了。希望明天我们的宝贝们可以继续保持哦！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tabs>
          <w:tab w:val="left" w:pos="4789"/>
        </w:tabs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ab/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2994025</wp:posOffset>
            </wp:positionH>
            <wp:positionV relativeFrom="page">
              <wp:posOffset>2381250</wp:posOffset>
            </wp:positionV>
            <wp:extent cx="2642235" cy="1982470"/>
            <wp:effectExtent l="139700" t="109220" r="128905" b="133350"/>
            <wp:wrapTopAndBottom/>
            <wp:docPr id="22" name="图片 22" descr="C:/Users/25430/Desktop/18B831B9E9D1B64CB0BA0ED2CAF7B970.png18B831B9E9D1B64CB0BA0ED2CAF7B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25430/Desktop/18B831B9E9D1B64CB0BA0ED2CAF7B970.png18B831B9E9D1B64CB0BA0ED2CAF7B970"/>
                    <pic:cNvPicPr>
                      <a:picLocks noChangeAspect="1"/>
                    </pic:cNvPicPr>
                  </pic:nvPicPr>
                  <pic:blipFill>
                    <a:blip r:embed="rId11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24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ge">
              <wp:posOffset>2303780</wp:posOffset>
            </wp:positionV>
            <wp:extent cx="2586990" cy="1940560"/>
            <wp:effectExtent l="139700" t="109220" r="138430" b="129540"/>
            <wp:wrapTopAndBottom/>
            <wp:docPr id="6" name="图片 6" descr="C:/Users/25430/Desktop/4CB9BC0BD4638440854BDE932E74BED2.png4CB9BC0BD4638440854BDE932E74B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4CB9BC0BD4638440854BDE932E74BED2.png4CB9BC0BD4638440854BDE932E74BED2"/>
                    <pic:cNvPicPr>
                      <a:picLocks noChangeAspect="1"/>
                    </pic:cNvPicPr>
                  </pic:nvPicPr>
                  <pic:blipFill>
                    <a:blip r:embed="rId1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ge">
              <wp:posOffset>6749415</wp:posOffset>
            </wp:positionV>
            <wp:extent cx="2755265" cy="2066290"/>
            <wp:effectExtent l="139700" t="109220" r="137795" b="125730"/>
            <wp:wrapTopAndBottom/>
            <wp:docPr id="8" name="图片 8" descr="C:/Users/25430/Desktop/B62620EA9280943608FEECA81E442982.pngB62620EA9280943608FEECA81E44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25430/Desktop/B62620EA9280943608FEECA81E442982.pngB62620EA9280943608FEECA81E442982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4521200</wp:posOffset>
            </wp:positionV>
            <wp:extent cx="2682240" cy="2012950"/>
            <wp:effectExtent l="139700" t="109220" r="134620" b="133350"/>
            <wp:wrapTopAndBottom/>
            <wp:docPr id="18" name="图片 18" descr="C:/Users/25430/Desktop/27EBECBA149126EEDF67DCFD55A4CCAC.png27EBECBA149126EEDF67DCFD55A4C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25430/Desktop/27EBECBA149126EEDF67DCFD55A4CCAC.png27EBECBA149126EEDF67DCFD55A4CCAC"/>
                    <pic:cNvPicPr>
                      <a:picLocks noChangeAspect="1"/>
                    </pic:cNvPicPr>
                  </pic:nvPicPr>
                  <pic:blipFill>
                    <a:blip r:embed="rId14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9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今天的天气晴朗的，宝贝们户外游戏很热情!瞧！宝贝们笑得多开心啊！希望你们可以一直这么开心下去哦。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2954655</wp:posOffset>
            </wp:positionH>
            <wp:positionV relativeFrom="page">
              <wp:posOffset>6732905</wp:posOffset>
            </wp:positionV>
            <wp:extent cx="2691130" cy="2103755"/>
            <wp:effectExtent l="139700" t="109220" r="125730" b="133985"/>
            <wp:wrapTopAndBottom/>
            <wp:docPr id="12" name="图片 12" descr="C:/Users/25430/Desktop/FD06727097974048C13DE12D1DD6949C.pngFD06727097974048C13DE12D1DD69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25430/Desktop/FD06727097974048C13DE12D1DD6949C.pngFD06727097974048C13DE12D1DD6949C"/>
                    <pic:cNvPicPr>
                      <a:picLocks noChangeAspect="1"/>
                    </pic:cNvPicPr>
                  </pic:nvPicPr>
                  <pic:blipFill>
                    <a:blip r:embed="rId15"/>
                    <a:srcRect l="2037" r="203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103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2397760</wp:posOffset>
            </wp:positionV>
            <wp:extent cx="2642235" cy="1981835"/>
            <wp:effectExtent l="139700" t="109220" r="128905" b="133985"/>
            <wp:wrapTopAndBottom/>
            <wp:docPr id="11" name="图片 11" descr="C:/Users/25430/Desktop/88533CCA1102373426A653DADE215DFE.png88533CCA1102373426A653DADE215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5430/Desktop/88533CCA1102373426A653DADE215DFE.png88533CCA1102373426A653DADE215DFE"/>
                    <pic:cNvPicPr>
                      <a:picLocks noChangeAspect="1"/>
                    </pic:cNvPicPr>
                  </pic:nvPicPr>
                  <pic:blipFill>
                    <a:blip r:embed="rId1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集体活动：制作吉他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他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是一种弹拨乐器，通常有六条弦</w:t>
            </w:r>
            <w:r>
              <w:rPr>
                <w:rFonts w:hint="eastAsia" w:ascii="宋体" w:hAnsi="宋体" w:cs="宋体"/>
                <w:szCs w:val="21"/>
              </w:rPr>
              <w:t>。本次活动通过音乐导入，让幼儿认识吉他，并能够为吉他添画上缺少的吉他弦，</w:t>
            </w:r>
            <w:r>
              <w:rPr>
                <w:rFonts w:hint="eastAsia" w:ascii="宋体" w:hAnsi="宋体" w:cs="宋体"/>
                <w:kern w:val="0"/>
                <w:szCs w:val="21"/>
              </w:rPr>
              <w:t>从而养成良好的作画习惯，初步养成良好的作画习惯和握笔姿势。</w:t>
            </w:r>
            <w:r>
              <w:rPr>
                <w:rFonts w:hint="eastAsia" w:ascii="宋体" w:hAnsi="宋体" w:cs="宋体"/>
                <w:szCs w:val="21"/>
              </w:rPr>
              <w:t>小班幼儿绘画线条是无意识的行为，没有绘画直线的经验。同时小班幼儿</w:t>
            </w:r>
            <w:r>
              <w:rPr>
                <w:szCs w:val="21"/>
              </w:rPr>
              <w:t>对色彩已经有了一定的认识，会用色彩来表现自己的所见所想。但涂色时往往会出现不认真、涂到一半没耐心，所表现的内容也常会出现一些大小不均匀的空白，</w:t>
            </w:r>
            <w:r>
              <w:rPr>
                <w:rFonts w:hint="eastAsia"/>
                <w:szCs w:val="21"/>
              </w:rPr>
              <w:t>而且</w:t>
            </w:r>
            <w:r>
              <w:rPr>
                <w:rFonts w:hint="eastAsia"/>
              </w:rPr>
              <w:t>他们对于如何涂色，意识还是比较的模糊。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7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5C91B8BD25DB0B3957A65672D23A17EA.png5C91B8BD25DB0B3957A65672D23A1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5C91B8BD25DB0B3957A65672D23A17EA.png5C91B8BD25DB0B3957A65672D23A17E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198755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5F028F3FEF515896F8B54AB04B902061.png5F028F3FEF515896F8B54AB04B90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5F028F3FEF515896F8B54AB04B902061.png5F028F3FEF515896F8B54AB04B9020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397DBEAD34B18142BE8A42C7BEAD6A6B.png397DBEAD34B18142BE8A42C7BEAD6A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397DBEAD34B18142BE8A42C7BEAD6A6B.png397DBEAD34B18142BE8A42C7BEAD6A6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170180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197116AC383866DF07EAC565D14FE7A5.png197116AC383866DF07EAC565D14FE7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197116AC383866DF07EAC565D14FE7A5.png197116AC383866DF07EAC565D14FE7A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230505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A7A799230DE65560EBF3276CCB291A84.pngA7A799230DE65560EBF3276CCB291A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A7A799230DE65560EBF3276CCB291A84.pngA7A799230DE65560EBF3276CCB291A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769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C70EAEA096DC1F89092C6F3D67EB1B2F.pngC70EAEA096DC1F89092C6F3D67EB1B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C70EAEA096DC1F89092C6F3D67EB1B2F.pngC70EAEA096DC1F89092C6F3D67EB1B2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8720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E5EA261D267C881F10709B0ED5CC8929.pngE5EA261D267C881F10709B0ED5CC8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E5EA261D267C881F10709B0ED5CC8929.pngE5EA261D267C881F10709B0ED5CC89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扬州炒饭、羊肚菌山药鸽子汤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5LCJoZGlkIjoiMWI4NWYzZGFkNDJiYTY1ODFjMTg3YjM5MmNjODNlNDkiLCJ1c2VyQ291bnQiOjEy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4</TotalTime>
  <ScaleCrop>false</ScaleCrop>
  <LinksUpToDate>false</LinksUpToDate>
  <CharactersWithSpaces>884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2023-11-29T06:41:48Z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2783CF3502564848A1E8D3C70BFE16A0_13</vt:lpwstr>
  </property>
  <property fmtid="{D5CDD505-2E9C-101B-9397-08002B2CF9AE}" pid="5" name="commondata">
    <vt:lpwstr>eyJjb3VudCI6NywiaGRpZCI6IjgwMTFkOGIxOGI4YTJiZmJhMDYwMGRlZGE2MzM2NjlhIiwidXNlckNvdW50Ijo3fQ==</vt:lpwstr>
  </property>
</Properties>
</file>