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2023.11.28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二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有趣的磁铁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今天9位小朋友请假。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集体活动《数学：图形找家》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本节活动图形找家是一节根据图形特征进行分类的活动。根据图形的特征（形状、颜色等）进行第一次分类之后，再根据其另一个特征进行第二次分类。本节活动需要幼儿对于图形的特征有一定的清楚的认识，在分类的活动中进一步感知图形的特征。</w:t>
      </w:r>
    </w:p>
    <w:p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小朋友能够结合图形的两种特征来分类；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小朋友也愿意参与到分类的活动中，如果能够再细心一些，倾听好要求在进行操作就更棒啦~</w:t>
      </w:r>
    </w:p>
    <w:p>
      <w:pPr>
        <w:ind w:firstLine="420" w:firstLineChars="200"/>
        <w:jc w:val="center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a5a2348dc42323fe106cbe5801fcc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a2348dc42323fe106cbe5801fcc8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acce4879436dc4945ea7aeb761047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cce4879436dc4945ea7aeb7610479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c7058faa4b27fea22b03eb0bd4a57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7058faa4b27fea22b03eb0bd4a57ae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" name="图片 1" descr="d915cc2b57d6a5426ab1a08654c09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15cc2b57d6a5426ab1a08654c094b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今天我们进行了拍球游戏，孩子们都在努力的练习着，其中杨易、阴少帅、王若鑫小朋友连续拍球还是很不错的，其他小朋友也要勤加锻炼哦~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3260725" cy="1800225"/>
            <wp:effectExtent l="0" t="0" r="3175" b="3175"/>
            <wp:docPr id="12" name="图片 12" descr="IMG_1493(20231128-2101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1493(20231128-21011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val="en-US" w:eastAsia="zh-CN"/>
        </w:rPr>
        <w:drawing>
          <wp:inline distT="0" distB="0" distL="114300" distR="114300">
            <wp:extent cx="3239770" cy="1800225"/>
            <wp:effectExtent l="0" t="0" r="11430" b="3175"/>
            <wp:docPr id="13" name="图片 13" descr="IMG_1496(20231128-2101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1496(20231128-21015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/>
          <w:bCs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5" name="图片 5" descr="bea0d030792c1076117e2773ea91fe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ea0d030792c1076117e2773ea91fe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501bae08eba0bcd117ece58d9d6fb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501bae08eba0bcd117ece58d9d6fb3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树叶打孔器可以按出很多形状哦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今天的冰激凌做的越来越生动啦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1e9f073f7ee3534e3e88be7e13d4e1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e9f073f7ee3534e3e88be7e13d4e19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IMG_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4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情绪表情拼图也很有趣哦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我们的高楼还接下来进行哪一步呢。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IMG_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48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IMG_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48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我们一起来拼这个拼图吧。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这里面都有哪些内容呢，让我看一看。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：中午吃的是红烧排骨炖莲藕、白菜炒油豆腐，喝的是猪肝菠菜粉丝汤。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1.请及时关注幼儿的体温状况，如出现发烧、咳嗽、流鼻涕现象请及时与班级老师沟通并注意休息。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2.今天下发了《快乐家园》，明天带来幼儿园哦。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3.拍球在家也要练习起来哦！谢谢配合！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MsImhkaWQiOiJmZTY1OWIyN2VlNTNjYTgxNmUxNzY3MGQwZTYyMTJmMCIsInVzZXJDb3VudCI6M30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31C257A"/>
    <w:rsid w:val="03237D85"/>
    <w:rsid w:val="033504BB"/>
    <w:rsid w:val="03D06EAF"/>
    <w:rsid w:val="05325EE5"/>
    <w:rsid w:val="100D5385"/>
    <w:rsid w:val="12F47048"/>
    <w:rsid w:val="159F60BD"/>
    <w:rsid w:val="1CD53A47"/>
    <w:rsid w:val="231E2FCC"/>
    <w:rsid w:val="27CC1ABA"/>
    <w:rsid w:val="27FA4F9E"/>
    <w:rsid w:val="29F142D5"/>
    <w:rsid w:val="2B971617"/>
    <w:rsid w:val="30424739"/>
    <w:rsid w:val="36574A01"/>
    <w:rsid w:val="3838457E"/>
    <w:rsid w:val="388166D5"/>
    <w:rsid w:val="3AE2207F"/>
    <w:rsid w:val="3CE63AA8"/>
    <w:rsid w:val="41393EEC"/>
    <w:rsid w:val="476C3779"/>
    <w:rsid w:val="48185562"/>
    <w:rsid w:val="4F153E7A"/>
    <w:rsid w:val="55674105"/>
    <w:rsid w:val="5BF83597"/>
    <w:rsid w:val="635A1B96"/>
    <w:rsid w:val="6573077D"/>
    <w:rsid w:val="68CF2022"/>
    <w:rsid w:val="6A3550F2"/>
    <w:rsid w:val="6D4B755E"/>
    <w:rsid w:val="709779A9"/>
    <w:rsid w:val="74A76BEC"/>
    <w:rsid w:val="766F7295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629</Words>
  <Characters>639</Characters>
  <Lines>1</Lines>
  <Paragraphs>1</Paragraphs>
  <TotalTime>7</TotalTime>
  <ScaleCrop>false</ScaleCrop>
  <LinksUpToDate>false</LinksUpToDate>
  <CharactersWithSpaces>644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2023-11-28T13:16:45Z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FD00C01063F940529FB00A3373DA4F52_13</vt:lpwstr>
  </property>
</Properties>
</file>