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2CB800E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3C2459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102AC9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7AA83B3" w14:textId="7C612D2A" w:rsidR="00775C23" w:rsidRDefault="00102AC9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近日的温度有回暖的趋势，今天的天气晴朗，阳光明媚，孩子们踏着欢快的脚步来到了幼儿园</w:t>
      </w:r>
      <w:r w:rsidR="00DA72B1">
        <w:rPr>
          <w:rFonts w:ascii="宋体" w:eastAsia="宋体" w:hAnsi="宋体" w:cs="宋体" w:hint="eastAsia"/>
          <w:sz w:val="24"/>
          <w:szCs w:val="24"/>
        </w:rPr>
        <w:t>！</w:t>
      </w:r>
      <w:r>
        <w:rPr>
          <w:rFonts w:ascii="宋体" w:eastAsia="宋体" w:hAnsi="宋体" w:cs="宋体" w:hint="eastAsia"/>
          <w:sz w:val="24"/>
          <w:szCs w:val="24"/>
        </w:rPr>
        <w:t>昨日带回的《快乐家园》基本上都已带回，小朋友们棒棒哒！</w:t>
      </w:r>
    </w:p>
    <w:p w14:paraId="44D6F67F" w14:textId="72B7C4CC" w:rsidR="00102AC9" w:rsidRDefault="00102AC9" w:rsidP="003C2459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今天共来园1</w:t>
      </w:r>
      <w:r>
        <w:rPr>
          <w:rFonts w:ascii="宋体" w:eastAsia="宋体" w:hAnsi="宋体" w:cs="宋体"/>
          <w:sz w:val="24"/>
          <w:szCs w:val="24"/>
        </w:rPr>
        <w:t>8</w:t>
      </w:r>
      <w:r>
        <w:rPr>
          <w:rFonts w:ascii="宋体" w:eastAsia="宋体" w:hAnsi="宋体" w:cs="宋体" w:hint="eastAsia"/>
          <w:sz w:val="24"/>
          <w:szCs w:val="24"/>
        </w:rPr>
        <w:t>人，3人请假。期待他们的归来哦！</w:t>
      </w:r>
    </w:p>
    <w:p w14:paraId="3BE875F3" w14:textId="17723F7D" w:rsidR="00624B2A" w:rsidRDefault="00624B2A" w:rsidP="003C2459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F90BE67" wp14:editId="4E9C2CCB">
            <wp:extent cx="1921331" cy="1440000"/>
            <wp:effectExtent l="0" t="0" r="0" b="0"/>
            <wp:docPr id="20498681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367508B" wp14:editId="73E2607A">
            <wp:extent cx="1921331" cy="1440000"/>
            <wp:effectExtent l="0" t="0" r="0" b="0"/>
            <wp:docPr id="5890794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85CDE41" wp14:editId="28EBA9EB">
            <wp:extent cx="1921331" cy="1440000"/>
            <wp:effectExtent l="0" t="0" r="0" b="0"/>
            <wp:docPr id="19699756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189EB01" wp14:editId="7DA11D3D">
            <wp:extent cx="1921331" cy="1440000"/>
            <wp:effectExtent l="0" t="0" r="0" b="0"/>
            <wp:docPr id="8167843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97BE299" wp14:editId="7CC3C673">
            <wp:extent cx="1921331" cy="1440000"/>
            <wp:effectExtent l="0" t="0" r="0" b="0"/>
            <wp:docPr id="9683905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5C2A65C" wp14:editId="6A52924F">
            <wp:extent cx="1921331" cy="1440000"/>
            <wp:effectExtent l="0" t="0" r="0" b="0"/>
            <wp:docPr id="1990240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32862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102AC9" w14:paraId="2C7232DB" w14:textId="77777777" w:rsidTr="00232862">
        <w:tc>
          <w:tcPr>
            <w:tcW w:w="780" w:type="dxa"/>
            <w:vAlign w:val="center"/>
          </w:tcPr>
          <w:p w14:paraId="21D7ADC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1AF1AF9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4E932A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14A11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236ABAC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02D0CF65" w:rsidR="00102AC9" w:rsidRDefault="00102AC9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1FB1077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65776B4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5B7BB5A4" w14:textId="77777777" w:rsidTr="00232862">
        <w:tc>
          <w:tcPr>
            <w:tcW w:w="780" w:type="dxa"/>
            <w:vAlign w:val="center"/>
          </w:tcPr>
          <w:p w14:paraId="3415B6E7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035A90B0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102AC9" w:rsidRDefault="00102AC9" w:rsidP="00102AC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163B4861" w14:textId="77777777" w:rsidTr="00232862">
        <w:tc>
          <w:tcPr>
            <w:tcW w:w="780" w:type="dxa"/>
            <w:vAlign w:val="center"/>
          </w:tcPr>
          <w:p w14:paraId="33F42C78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5649CEFF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1201AA17" w14:textId="77777777" w:rsidTr="00232862">
        <w:tc>
          <w:tcPr>
            <w:tcW w:w="780" w:type="dxa"/>
            <w:vAlign w:val="center"/>
          </w:tcPr>
          <w:p w14:paraId="7B545BDF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0D5D2C9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A83B35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9848D7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4B094166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7B44C18" w14:textId="5E0FDC77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80BDD" w14:textId="2189990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6C136B4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3E3F2C4E" w14:textId="77777777" w:rsidTr="00232862">
        <w:tc>
          <w:tcPr>
            <w:tcW w:w="780" w:type="dxa"/>
            <w:vAlign w:val="center"/>
          </w:tcPr>
          <w:p w14:paraId="64E6F52B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43E6F3E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0E27FD1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2F257E8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841868B" w14:textId="5B5A4439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64D3578A" w14:textId="3A1DCA3E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20830C1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5E7378C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279E4BE8" w14:textId="77777777" w:rsidTr="00232862">
        <w:tc>
          <w:tcPr>
            <w:tcW w:w="780" w:type="dxa"/>
            <w:vAlign w:val="center"/>
          </w:tcPr>
          <w:p w14:paraId="1893734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0F685A94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4A53D298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7460A9E4" w14:textId="77777777" w:rsidTr="00232862">
        <w:tc>
          <w:tcPr>
            <w:tcW w:w="780" w:type="dxa"/>
            <w:vAlign w:val="center"/>
          </w:tcPr>
          <w:p w14:paraId="7ED2D9D2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5A216E9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4F9C5233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3B0A42F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4E52F91E" w14:textId="13B8192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2BC86A" w14:textId="18A8FC8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25ED86D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245AA2E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02AC9" w14:paraId="56C4BCF9" w14:textId="77777777" w:rsidTr="006B1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677B10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18CE93A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48029BFF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27275FED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2C97DC38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58E8110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9E14A3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6EA27CC1" w14:textId="77777777" w:rsidTr="00232862">
        <w:tc>
          <w:tcPr>
            <w:tcW w:w="780" w:type="dxa"/>
            <w:vAlign w:val="center"/>
          </w:tcPr>
          <w:p w14:paraId="54927300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2B3C558F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4AB05DF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00D1B5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9E7C97A" w14:textId="41DDF46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C294EDF" w14:textId="7AF6D92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6AF4B78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4931AFA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7CE97971" w14:textId="77777777" w:rsidTr="00232862">
        <w:tc>
          <w:tcPr>
            <w:tcW w:w="780" w:type="dxa"/>
            <w:vAlign w:val="center"/>
          </w:tcPr>
          <w:p w14:paraId="6A98F7F0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0E57E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4A4F75E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56A630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FD01B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7EB47CA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29A8A5A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5E7B24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64AE8FD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641777DF" w14:textId="77777777" w:rsidTr="00232862">
        <w:tc>
          <w:tcPr>
            <w:tcW w:w="780" w:type="dxa"/>
            <w:vAlign w:val="center"/>
          </w:tcPr>
          <w:p w14:paraId="23E4E2FB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27AE57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FC2BF0F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18C69144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13883E83" w14:textId="69F1A158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CD2E5C7" w14:textId="49FF076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57CB258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276B673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701A183D" w14:textId="77777777" w:rsidTr="00232862">
        <w:tc>
          <w:tcPr>
            <w:tcW w:w="780" w:type="dxa"/>
            <w:vAlign w:val="center"/>
          </w:tcPr>
          <w:p w14:paraId="735E961A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E2C53F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E726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A98293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5A71311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4375159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DCA6B0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5979646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02AC9" w14:paraId="5C553BF9" w14:textId="77777777" w:rsidTr="00232862">
        <w:tc>
          <w:tcPr>
            <w:tcW w:w="780" w:type="dxa"/>
            <w:vAlign w:val="center"/>
          </w:tcPr>
          <w:p w14:paraId="3420D1E0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2F6623A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C71C9A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452EB28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896371" w14:textId="099277F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5B8B47F" w14:textId="5F10040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0476B53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5913D04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26B6E87C" w14:textId="77777777" w:rsidTr="00232862">
        <w:tc>
          <w:tcPr>
            <w:tcW w:w="780" w:type="dxa"/>
            <w:vAlign w:val="center"/>
          </w:tcPr>
          <w:p w14:paraId="4CEAA788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0EA4C57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92F3DE2" w14:textId="75B02591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0BB2FB2D" w14:textId="77777777" w:rsidTr="00232862">
        <w:tc>
          <w:tcPr>
            <w:tcW w:w="780" w:type="dxa"/>
            <w:vAlign w:val="center"/>
          </w:tcPr>
          <w:p w14:paraId="5201A115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A37580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70FB07" w14:textId="48394615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5B22A5" w14:textId="5842744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304CEB62" w14:textId="0873FA8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1EEE778" w14:textId="645DBC24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1532AA68" w14:textId="7B07A164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C01A04" w14:textId="6EC7843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02AC9" w14:paraId="3A33CAAC" w14:textId="77777777" w:rsidTr="00232862">
        <w:tc>
          <w:tcPr>
            <w:tcW w:w="780" w:type="dxa"/>
            <w:vAlign w:val="center"/>
          </w:tcPr>
          <w:p w14:paraId="6C5A9A27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3CD43C3" w14:textId="368019A5" w:rsidR="00102AC9" w:rsidRDefault="00102AC9" w:rsidP="00102AC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54AD86C0" w14:textId="6B64B21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39C302BE" w14:textId="77777777" w:rsidTr="003C2459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043DA99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348B9B1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46" w:type="dxa"/>
          </w:tcPr>
          <w:p w14:paraId="6844873E" w14:textId="2B7D07E4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2805361C" w14:textId="6A8D9C1F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2A42D53D" w14:textId="77777777" w:rsidTr="00232862">
        <w:tc>
          <w:tcPr>
            <w:tcW w:w="780" w:type="dxa"/>
            <w:vAlign w:val="center"/>
          </w:tcPr>
          <w:p w14:paraId="094CFBB6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1956CB0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32B3129B" w14:textId="3DFE098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09B7DF0A" w14:textId="77777777" w:rsidTr="00232862">
        <w:tc>
          <w:tcPr>
            <w:tcW w:w="780" w:type="dxa"/>
            <w:vAlign w:val="center"/>
          </w:tcPr>
          <w:p w14:paraId="60FB4A18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06F7375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6EBB48C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53E8B04C" w14:textId="77777777" w:rsidTr="00232862">
        <w:tc>
          <w:tcPr>
            <w:tcW w:w="780" w:type="dxa"/>
            <w:vAlign w:val="center"/>
          </w:tcPr>
          <w:p w14:paraId="6DF44132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168D359C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766FD693" w14:textId="49374190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02AC9" w14:paraId="6B726519" w14:textId="77777777" w:rsidTr="00232862">
        <w:tc>
          <w:tcPr>
            <w:tcW w:w="780" w:type="dxa"/>
            <w:vAlign w:val="center"/>
          </w:tcPr>
          <w:p w14:paraId="20C0249C" w14:textId="77777777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102AC9" w:rsidRDefault="00102AC9" w:rsidP="00102AC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8ADA597" w14:textId="270C30F9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08B63620" w14:textId="0DD5B363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102AC9" w:rsidRDefault="00102AC9" w:rsidP="00102AC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7895ABB" w14:textId="4371DF3E" w:rsidR="00510E03" w:rsidRPr="003C2459" w:rsidRDefault="00510E03" w:rsidP="003C2459">
      <w:pPr>
        <w:ind w:left="440"/>
        <w:jc w:val="center"/>
        <w:rPr>
          <w:rStyle w:val="ad"/>
          <w:b w:val="0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3617E" w14:textId="77BE8D2A" w:rsidR="003C2459" w:rsidRPr="003C2459" w:rsidRDefault="00624B2A" w:rsidP="003C2459">
      <w:pPr>
        <w:ind w:left="440"/>
        <w:rPr>
          <w:rStyle w:val="ad"/>
          <w:b w:val="0"/>
        </w:rPr>
      </w:pPr>
      <w:r>
        <w:rPr>
          <w:rStyle w:val="ad"/>
          <w:b w:val="0"/>
          <w:noProof/>
        </w:rPr>
        <w:drawing>
          <wp:inline distT="0" distB="0" distL="0" distR="0" wp14:anchorId="231EF966" wp14:editId="67595D06">
            <wp:extent cx="1921331" cy="1440000"/>
            <wp:effectExtent l="0" t="0" r="0" b="0"/>
            <wp:docPr id="5529061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598">
        <w:rPr>
          <w:rStyle w:val="ad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34A1901D" wp14:editId="79CA778D">
            <wp:extent cx="1921331" cy="1440000"/>
            <wp:effectExtent l="0" t="0" r="0" b="0"/>
            <wp:docPr id="20632901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598">
        <w:rPr>
          <w:rStyle w:val="ad"/>
          <w:b w:val="0"/>
        </w:rPr>
        <w:t xml:space="preserve"> </w:t>
      </w:r>
      <w:r>
        <w:rPr>
          <w:rStyle w:val="ad"/>
          <w:b w:val="0"/>
          <w:noProof/>
        </w:rPr>
        <w:drawing>
          <wp:inline distT="0" distB="0" distL="0" distR="0" wp14:anchorId="025F89AB" wp14:editId="61A1085B">
            <wp:extent cx="1921331" cy="1440000"/>
            <wp:effectExtent l="0" t="0" r="0" b="0"/>
            <wp:docPr id="15858587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72F7E0D8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DA72B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9BA53A6" w14:textId="2ACEF223" w:rsidR="00DA72B1" w:rsidRDefault="00DA72B1" w:rsidP="00DA72B1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</w:t>
      </w:r>
      <w:r w:rsidR="00102AC9">
        <w:rPr>
          <w:rFonts w:ascii="宋体" w:eastAsia="宋体" w:hAnsi="宋体" w:cs="宋体" w:hint="eastAsia"/>
          <w:sz w:val="24"/>
          <w:szCs w:val="24"/>
        </w:rPr>
        <w:t>在一起通过珠子排队的方式了解了排序</w:t>
      </w:r>
      <w:r>
        <w:rPr>
          <w:rFonts w:ascii="宋体" w:eastAsia="宋体" w:hAnsi="宋体" w:cs="宋体" w:hint="eastAsia"/>
          <w:sz w:val="24"/>
          <w:szCs w:val="24"/>
        </w:rPr>
        <w:t>！</w:t>
      </w:r>
      <w:r w:rsidR="00102AC9">
        <w:rPr>
          <w:rFonts w:ascii="宋体" w:eastAsia="宋体" w:hAnsi="宋体" w:cs="宋体" w:hint="eastAsia"/>
          <w:sz w:val="24"/>
          <w:szCs w:val="24"/>
        </w:rPr>
        <w:t>他们先比较了2种珠子的大小，接着比较3种、4种，在了解了珠子整体大小后，尝试在排序板上给小珠子们排队啦！小朋友们都积极举手，勇于尝试，很厉害呢！</w:t>
      </w:r>
    </w:p>
    <w:p w14:paraId="2E850C3A" w14:textId="485DB3D5" w:rsidR="00DA72B1" w:rsidRDefault="00B13598" w:rsidP="00B837AD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7850F24" wp14:editId="5385F0A6">
            <wp:extent cx="1921331" cy="1440000"/>
            <wp:effectExtent l="0" t="0" r="0" b="0"/>
            <wp:docPr id="121671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72D261E" wp14:editId="3379678A">
            <wp:extent cx="1921331" cy="1440000"/>
            <wp:effectExtent l="0" t="0" r="0" b="0"/>
            <wp:docPr id="2071128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72D1486" wp14:editId="60518C1F">
            <wp:extent cx="1921331" cy="1440000"/>
            <wp:effectExtent l="0" t="0" r="0" b="0"/>
            <wp:docPr id="13072787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03473A19" wp14:editId="67FC979F">
            <wp:extent cx="1921331" cy="1440000"/>
            <wp:effectExtent l="0" t="0" r="0" b="0"/>
            <wp:docPr id="10799155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EE9E1AC" wp14:editId="2A9D1A09">
            <wp:extent cx="1921331" cy="1440000"/>
            <wp:effectExtent l="0" t="0" r="0" b="0"/>
            <wp:docPr id="2793770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481B4EB" wp14:editId="4DC8C792">
            <wp:extent cx="1921331" cy="1440000"/>
            <wp:effectExtent l="0" t="0" r="0" b="0"/>
            <wp:docPr id="212450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2A79B24F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728A213" w14:textId="347EE2A4" w:rsidR="00A94F14" w:rsidRDefault="00102AC9" w:rsidP="00A94F14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个别宝贝的《快乐家园》尚未带来，请家长们及时填写并带来哦！</w:t>
      </w:r>
    </w:p>
    <w:p w14:paraId="2DCAF6B0" w14:textId="2F58CDF9" w:rsidR="00110B5D" w:rsidRDefault="00110B5D" w:rsidP="00A94F14">
      <w:pPr>
        <w:pStyle w:val="a9"/>
        <w:numPr>
          <w:ilvl w:val="0"/>
          <w:numId w:val="7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明天我们将一起制作传声筒，请家长们为孩子准备2个纸杯于明天早晨带来哦！</w:t>
      </w:r>
    </w:p>
    <w:p w14:paraId="2FE91174" w14:textId="77D1B884" w:rsidR="00C66C47" w:rsidRPr="00384F41" w:rsidRDefault="00C66C47" w:rsidP="00CF2EC0">
      <w:pPr>
        <w:pStyle w:val="a9"/>
        <w:spacing w:beforeAutospacing="0" w:afterAutospacing="0"/>
        <w:ind w:left="720"/>
        <w:rPr>
          <w:rFonts w:ascii="宋体" w:eastAsia="宋体" w:hAnsi="宋体" w:cs="宋体"/>
          <w:kern w:val="2"/>
          <w:szCs w:val="24"/>
        </w:rPr>
      </w:pPr>
    </w:p>
    <w:sectPr w:rsidR="00C66C47" w:rsidRPr="00384F41" w:rsidSect="00A04101">
      <w:headerReference w:type="default" r:id="rId26"/>
      <w:footerReference w:type="default" r:id="rId27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64CFA" w14:textId="77777777" w:rsidR="00777714" w:rsidRDefault="00777714">
      <w:r>
        <w:separator/>
      </w:r>
    </w:p>
  </w:endnote>
  <w:endnote w:type="continuationSeparator" w:id="0">
    <w:p w14:paraId="77ED14CB" w14:textId="77777777" w:rsidR="00777714" w:rsidRDefault="0077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3DFF" w14:textId="77777777" w:rsidR="00777714" w:rsidRDefault="00777714">
      <w:r>
        <w:separator/>
      </w:r>
    </w:p>
  </w:footnote>
  <w:footnote w:type="continuationSeparator" w:id="0">
    <w:p w14:paraId="1C096223" w14:textId="77777777" w:rsidR="00777714" w:rsidRDefault="00777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536pt;height:16in;visibility:visible" o:bullet="t">
        <v:imagedata r:id="rId1" o:title=""/>
      </v:shape>
    </w:pict>
  </w:numPicBullet>
  <w:numPicBullet w:numPicBulletId="1">
    <w:pict>
      <v:shape id="_x0000_i1036" type="#_x0000_t75" style="width:1536pt;height:16in;visibility:visible" o:bullet="t">
        <v:imagedata r:id="rId2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6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4"/>
  </w:num>
  <w:num w:numId="5" w16cid:durableId="2129278147">
    <w:abstractNumId w:val="3"/>
  </w:num>
  <w:num w:numId="6" w16cid:durableId="1404644506">
    <w:abstractNumId w:val="6"/>
  </w:num>
  <w:num w:numId="7" w16cid:durableId="1350717350">
    <w:abstractNumId w:val="5"/>
  </w:num>
  <w:num w:numId="8" w16cid:durableId="829520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57611"/>
    <w:rsid w:val="00083C63"/>
    <w:rsid w:val="00093DC5"/>
    <w:rsid w:val="000F3EBC"/>
    <w:rsid w:val="000F554E"/>
    <w:rsid w:val="00102AC9"/>
    <w:rsid w:val="00110B5D"/>
    <w:rsid w:val="00127340"/>
    <w:rsid w:val="0018247A"/>
    <w:rsid w:val="00182A79"/>
    <w:rsid w:val="001979BA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E39"/>
    <w:rsid w:val="00447F93"/>
    <w:rsid w:val="004C3A6F"/>
    <w:rsid w:val="004C76B6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3ADD"/>
    <w:rsid w:val="005B6D9F"/>
    <w:rsid w:val="005C3C54"/>
    <w:rsid w:val="005D21B6"/>
    <w:rsid w:val="005E3388"/>
    <w:rsid w:val="00624B2A"/>
    <w:rsid w:val="00655935"/>
    <w:rsid w:val="006871A6"/>
    <w:rsid w:val="006B13B5"/>
    <w:rsid w:val="006D3DF3"/>
    <w:rsid w:val="00764CE7"/>
    <w:rsid w:val="00775C23"/>
    <w:rsid w:val="00777714"/>
    <w:rsid w:val="007B45DD"/>
    <w:rsid w:val="007D096B"/>
    <w:rsid w:val="007E09F6"/>
    <w:rsid w:val="00820D50"/>
    <w:rsid w:val="008410EE"/>
    <w:rsid w:val="0086673A"/>
    <w:rsid w:val="008A59B4"/>
    <w:rsid w:val="008C0EEF"/>
    <w:rsid w:val="008C217E"/>
    <w:rsid w:val="008C7DF6"/>
    <w:rsid w:val="00911E3C"/>
    <w:rsid w:val="0093149E"/>
    <w:rsid w:val="00986DB0"/>
    <w:rsid w:val="00987DD7"/>
    <w:rsid w:val="009A47BB"/>
    <w:rsid w:val="009D3F89"/>
    <w:rsid w:val="009D5741"/>
    <w:rsid w:val="009D6B1F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70209"/>
    <w:rsid w:val="00B802BF"/>
    <w:rsid w:val="00B8099E"/>
    <w:rsid w:val="00B837AD"/>
    <w:rsid w:val="00BA7A8E"/>
    <w:rsid w:val="00BC51FF"/>
    <w:rsid w:val="00BD332B"/>
    <w:rsid w:val="00BE2179"/>
    <w:rsid w:val="00BE2828"/>
    <w:rsid w:val="00BE3989"/>
    <w:rsid w:val="00C10CEC"/>
    <w:rsid w:val="00C155B1"/>
    <w:rsid w:val="00C66C47"/>
    <w:rsid w:val="00C92FF1"/>
    <w:rsid w:val="00CB6763"/>
    <w:rsid w:val="00CC1E56"/>
    <w:rsid w:val="00CF2EC0"/>
    <w:rsid w:val="00D16F9A"/>
    <w:rsid w:val="00D445EB"/>
    <w:rsid w:val="00D916AF"/>
    <w:rsid w:val="00DA72B1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16A0E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1263</TotalTime>
  <Pages>3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</cp:revision>
  <cp:lastPrinted>2023-10-11T00:05:00Z</cp:lastPrinted>
  <dcterms:created xsi:type="dcterms:W3CDTF">2021-04-22T03:17:00Z</dcterms:created>
  <dcterms:modified xsi:type="dcterms:W3CDTF">2023-11-28T05:46:00Z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