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E007" w14:textId="62B801AF" w:rsidR="00F32222" w:rsidRDefault="005A6FA8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160123">
        <w:rPr>
          <w:rStyle w:val="ad"/>
          <w:rFonts w:asciiTheme="minorEastAsia" w:hAnsiTheme="minorEastAsia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11</w:t>
      </w:r>
      <w:r w:rsidR="00274452">
        <w:rPr>
          <w:rStyle w:val="ad"/>
          <w:rFonts w:asciiTheme="minorEastAsia" w:hAnsiTheme="minorEastAsia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03450">
        <w:rPr>
          <w:rStyle w:val="ad"/>
          <w:rFonts w:asciiTheme="minorEastAsia" w:hAnsiTheme="minorEastAsia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D2237E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三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2EFD2C3C" w14:textId="6BCC0094" w:rsidR="00F32222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9801D75" wp14:editId="6D77849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6BC69" w14:textId="328E1121" w:rsidR="00F32222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4EC6CDFA" w14:textId="77777777" w:rsidR="00F32222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51D56D00" wp14:editId="03C36C7A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8D4C0" w14:textId="75BEB349" w:rsidR="00F32222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86696EE" w14:textId="3232B344" w:rsidR="00F32222" w:rsidRDefault="00000000">
      <w:pPr>
        <w:ind w:firstLineChars="200" w:firstLine="480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今日星期</w:t>
      </w:r>
      <w:r w:rsidR="00103450">
        <w:rPr>
          <w:rFonts w:ascii="宋体" w:eastAsia="宋体" w:hAnsi="宋体" w:cs="宋体" w:hint="eastAsia"/>
          <w:sz w:val="24"/>
          <w:szCs w:val="24"/>
        </w:rPr>
        <w:t>五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160123">
        <w:rPr>
          <w:rFonts w:ascii="宋体" w:eastAsia="宋体" w:hAnsi="宋体" w:cs="宋体" w:hint="eastAsia"/>
          <w:sz w:val="24"/>
          <w:szCs w:val="24"/>
        </w:rPr>
        <w:t>1</w:t>
      </w:r>
      <w:r w:rsidR="00103450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103450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14:paraId="62B8DF62" w14:textId="77777777" w:rsidR="00F32222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 w:rsidR="00CF3AA4" w14:paraId="72456FAB" w14:textId="77777777" w:rsidTr="005A6FA8">
        <w:tc>
          <w:tcPr>
            <w:tcW w:w="788" w:type="dxa"/>
            <w:vMerge w:val="restart"/>
          </w:tcPr>
          <w:p w14:paraId="695E91E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 w14:paraId="6C10734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 w14:paraId="4E23709D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 w14:paraId="40A420C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 w14:paraId="738997A0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 w14:paraId="008ADD93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 w14:paraId="6A62FB0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CF3AA4" w14:paraId="233341B4" w14:textId="77777777" w:rsidTr="005A6FA8">
        <w:tc>
          <w:tcPr>
            <w:tcW w:w="788" w:type="dxa"/>
            <w:vMerge/>
          </w:tcPr>
          <w:p w14:paraId="6CD9F1E6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/>
          </w:tcPr>
          <w:p w14:paraId="0021EB49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304C0432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14:paraId="6F49C03D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14:paraId="7B60D6B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 w14:paraId="4D1A6D1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 w14:paraId="09D71ABE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/>
          </w:tcPr>
          <w:p w14:paraId="1C299E47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14:paraId="03A9C690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274452" w14:paraId="26EE384C" w14:textId="77777777" w:rsidTr="009A356C">
        <w:tc>
          <w:tcPr>
            <w:tcW w:w="788" w:type="dxa"/>
            <w:vAlign w:val="center"/>
          </w:tcPr>
          <w:p w14:paraId="006C637F" w14:textId="77777777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 w14:paraId="5931AF17" w14:textId="65CD2A4D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 w14:paraId="6216E8C9" w14:textId="4419DE7E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3ED4DC0" w14:textId="2F795F97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61CC7359" w14:textId="5E54F933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B720ACD" w14:textId="3C7A6248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611542C5" w14:textId="7CE8EF18" w:rsidR="00274452" w:rsidRDefault="00274452" w:rsidP="00274452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1636" w:type="dxa"/>
          </w:tcPr>
          <w:p w14:paraId="07AF79C7" w14:textId="0F295632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71DF8495" w14:textId="3FDC73FC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CF3AA4" w14:paraId="1E0FE13B" w14:textId="77777777" w:rsidTr="009A356C">
        <w:tc>
          <w:tcPr>
            <w:tcW w:w="788" w:type="dxa"/>
            <w:vAlign w:val="center"/>
          </w:tcPr>
          <w:p w14:paraId="1BF2924E" w14:textId="77777777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 w14:paraId="43E373E2" w14:textId="4FFF9525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 w:rsidRPr="00AE41E2">
              <w:rPr>
                <w:rFonts w:hint="eastAsia"/>
              </w:rPr>
              <w:t>邹</w:t>
            </w:r>
            <w:proofErr w:type="gramEnd"/>
            <w:r w:rsidRPr="00AE41E2">
              <w:rPr>
                <w:rFonts w:hint="eastAsia"/>
              </w:rPr>
              <w:t>枔安</w:t>
            </w:r>
          </w:p>
        </w:tc>
        <w:tc>
          <w:tcPr>
            <w:tcW w:w="1350" w:type="dxa"/>
          </w:tcPr>
          <w:p w14:paraId="07E16BC3" w14:textId="7912DFFF" w:rsidR="00D2237E" w:rsidRDefault="006C69B3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6DEFD654" w14:textId="10CBE027" w:rsidR="00D2237E" w:rsidRDefault="006C69B3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24FE4117" w14:textId="05F6FEDF" w:rsidR="00D2237E" w:rsidRDefault="006C69B3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913CA79" w14:textId="1F8A3742" w:rsidR="00D2237E" w:rsidRDefault="006C69B3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74B69DD" w14:textId="00D5C5F7" w:rsidR="00D2237E" w:rsidRDefault="006C69B3" w:rsidP="00D2237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4328F7F6" w14:textId="7028F346" w:rsidR="00D2237E" w:rsidRPr="0061113B" w:rsidRDefault="00160123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5BD6672" w14:textId="79C566EA" w:rsidR="00D2237E" w:rsidRDefault="006C69B3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60123" w14:paraId="6F2AD532" w14:textId="77777777" w:rsidTr="009A356C">
        <w:tc>
          <w:tcPr>
            <w:tcW w:w="788" w:type="dxa"/>
            <w:vAlign w:val="center"/>
          </w:tcPr>
          <w:p w14:paraId="624068A7" w14:textId="77777777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 w14:paraId="5BFBAECD" w14:textId="584BC000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 w14:paraId="616DCA09" w14:textId="1C4177D2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4BEC93C2" w14:textId="169E795A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4DED672C" w14:textId="58A21ECD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279BD9D4" w14:textId="5E8485A6" w:rsidR="00160123" w:rsidRDefault="00160123" w:rsidP="001601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21006180" w14:textId="1D080FB7" w:rsidR="00160123" w:rsidRDefault="00160123" w:rsidP="001601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36" w:type="dxa"/>
          </w:tcPr>
          <w:p w14:paraId="26A929EB" w14:textId="594FB439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42B9DB9C" w14:textId="61C1D941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CF3AA4" w14:paraId="4DD026E7" w14:textId="77777777" w:rsidTr="009A356C">
        <w:tc>
          <w:tcPr>
            <w:tcW w:w="788" w:type="dxa"/>
            <w:vAlign w:val="center"/>
          </w:tcPr>
          <w:p w14:paraId="5941E416" w14:textId="77777777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 w14:paraId="4FD802D2" w14:textId="5644EA6A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 w:rsidRPr="00AE41E2">
              <w:rPr>
                <w:rFonts w:hint="eastAsia"/>
              </w:rPr>
              <w:t>穆紫琪</w:t>
            </w:r>
            <w:proofErr w:type="gramEnd"/>
          </w:p>
        </w:tc>
        <w:tc>
          <w:tcPr>
            <w:tcW w:w="1350" w:type="dxa"/>
          </w:tcPr>
          <w:p w14:paraId="2CF12288" w14:textId="0F337096" w:rsidR="00D2237E" w:rsidRDefault="00CF3AA4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9C698FE" w14:textId="51984DCD" w:rsidR="00D2237E" w:rsidRDefault="00CF3AA4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12E81D18" w14:textId="782E943F" w:rsidR="00D2237E" w:rsidRDefault="00CF3AA4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DB0ECDF" w14:textId="0C9F5E80" w:rsidR="00D2237E" w:rsidRDefault="00CF3AA4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7C07F8" w14:textId="1DBE780C" w:rsidR="00D2237E" w:rsidRDefault="00FD2B49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2C4A90BC" w14:textId="0F49D9FD" w:rsidR="00D2237E" w:rsidRDefault="00CF3AA4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39F3564" w14:textId="02AE14A4" w:rsidR="00D2237E" w:rsidRDefault="00CF3AA4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F3AA4" w14:paraId="73A47FA1" w14:textId="77777777" w:rsidTr="009A356C">
        <w:tc>
          <w:tcPr>
            <w:tcW w:w="788" w:type="dxa"/>
            <w:vAlign w:val="center"/>
          </w:tcPr>
          <w:p w14:paraId="45714322" w14:textId="77777777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 w14:paraId="252959AD" w14:textId="6F16028C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 w14:paraId="3E621205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35A314B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621DE2A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C54DBE2" w14:textId="17FBCBE9" w:rsidR="00D2237E" w:rsidRDefault="00D2237E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7E8432C8" w14:textId="77777777" w:rsidR="00D2237E" w:rsidRDefault="00D2237E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309D2003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6E1E896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CF3AA4" w14:paraId="16FCE411" w14:textId="77777777" w:rsidTr="009A356C">
        <w:tc>
          <w:tcPr>
            <w:tcW w:w="788" w:type="dxa"/>
            <w:vAlign w:val="center"/>
          </w:tcPr>
          <w:p w14:paraId="08C14C16" w14:textId="77777777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 w14:paraId="7A90A08F" w14:textId="76CFBF8A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 w14:paraId="196C9379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56256CE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58A91279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9368CB0" w14:textId="5F9E198A" w:rsidR="00D2237E" w:rsidRDefault="006C69B3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6CC028E1" w14:textId="40F1C337" w:rsidR="00D2237E" w:rsidRDefault="007D5D5F" w:rsidP="00D2237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22ED43FD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03560B51" w14:textId="6850452F" w:rsidR="00D2237E" w:rsidRDefault="007D5D5F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103450" w14:paraId="60D7C57B" w14:textId="77777777" w:rsidTr="009A356C">
        <w:tc>
          <w:tcPr>
            <w:tcW w:w="788" w:type="dxa"/>
            <w:vAlign w:val="center"/>
          </w:tcPr>
          <w:p w14:paraId="7EC61825" w14:textId="77777777" w:rsidR="00103450" w:rsidRDefault="00103450" w:rsidP="001034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 w14:paraId="10993795" w14:textId="201EC3DB" w:rsidR="00103450" w:rsidRDefault="00103450" w:rsidP="0010345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奚子</w:t>
            </w:r>
            <w:proofErr w:type="gramStart"/>
            <w:r w:rsidRPr="00AE41E2">
              <w:rPr>
                <w:rFonts w:hint="eastAsia"/>
              </w:rPr>
              <w:t>甯</w:t>
            </w:r>
            <w:proofErr w:type="gramEnd"/>
          </w:p>
        </w:tc>
        <w:tc>
          <w:tcPr>
            <w:tcW w:w="1350" w:type="dxa"/>
          </w:tcPr>
          <w:p w14:paraId="60F61795" w14:textId="07CC2A73" w:rsidR="00103450" w:rsidRDefault="00103450" w:rsidP="001034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5BF3A1C5" w14:textId="3E85446F" w:rsidR="00103450" w:rsidRDefault="00103450" w:rsidP="001034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2C91D8F6" w14:textId="199F3B2E" w:rsidR="00103450" w:rsidRDefault="00103450" w:rsidP="001034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23D1966" w14:textId="0CAE19EC" w:rsidR="00103450" w:rsidRDefault="00103450" w:rsidP="001034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2D045B90" w14:textId="0E252DC8" w:rsidR="00103450" w:rsidRDefault="00103450" w:rsidP="001034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1B396062" w14:textId="435A0A3A" w:rsidR="00103450" w:rsidRDefault="00103450" w:rsidP="001034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03334481" w14:textId="7047323A" w:rsidR="00103450" w:rsidRDefault="00103450" w:rsidP="001034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60123" w14:paraId="05DF1AA4" w14:textId="77777777" w:rsidTr="009A356C">
        <w:tc>
          <w:tcPr>
            <w:tcW w:w="788" w:type="dxa"/>
            <w:vAlign w:val="center"/>
          </w:tcPr>
          <w:p w14:paraId="50BFD780" w14:textId="77777777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 w14:paraId="6ABB35D8" w14:textId="2AE60F3D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吴优</w:t>
            </w:r>
            <w:proofErr w:type="gramEnd"/>
          </w:p>
        </w:tc>
        <w:tc>
          <w:tcPr>
            <w:tcW w:w="1350" w:type="dxa"/>
          </w:tcPr>
          <w:p w14:paraId="2B0D9256" w14:textId="2280C05D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42B3B22D" w14:textId="406076BE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02C74663" w14:textId="4FB83163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31E3F5DE" w14:textId="684B7F0D" w:rsidR="00160123" w:rsidRDefault="00160123" w:rsidP="001601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115C1E72" w14:textId="3355F8A1" w:rsidR="00160123" w:rsidRDefault="00160123" w:rsidP="0016012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36" w:type="dxa"/>
          </w:tcPr>
          <w:p w14:paraId="1608A8E6" w14:textId="04300957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65443CD8" w14:textId="41E301B5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74452" w14:paraId="1FE0A812" w14:textId="77777777" w:rsidTr="009A356C">
        <w:tc>
          <w:tcPr>
            <w:tcW w:w="788" w:type="dxa"/>
            <w:vAlign w:val="center"/>
          </w:tcPr>
          <w:p w14:paraId="5B0DB5D5" w14:textId="77777777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 w14:paraId="38058552" w14:textId="6E813E06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 w14:paraId="46D86591" w14:textId="5F6B901B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BD5027" w14:textId="3C843CC4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57B8D842" w14:textId="381C06B1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94D51FD" w14:textId="6755DFC8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564F33F8" w14:textId="263985D3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789A1DD" w14:textId="07CFBB1C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36135CEC" w14:textId="4749D147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74452" w14:paraId="57C20A67" w14:textId="77777777" w:rsidTr="009A356C">
        <w:tc>
          <w:tcPr>
            <w:tcW w:w="788" w:type="dxa"/>
            <w:vAlign w:val="center"/>
          </w:tcPr>
          <w:p w14:paraId="089C8851" w14:textId="77777777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 w14:paraId="782653BA" w14:textId="6C6401C3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 w14:paraId="716711A2" w14:textId="54447421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A1C78DA" w14:textId="6127F9B7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5155068E" w14:textId="55A3D89E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5E95ABD" w14:textId="2627B551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244AE6BE" w14:textId="09B9F7E6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6882D7F2" w14:textId="3E67E582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7EA33F58" w14:textId="32DC737C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274452" w14:paraId="4D70AE7C" w14:textId="77777777" w:rsidTr="009A356C">
        <w:tc>
          <w:tcPr>
            <w:tcW w:w="788" w:type="dxa"/>
            <w:vAlign w:val="center"/>
          </w:tcPr>
          <w:p w14:paraId="4A15FFF0" w14:textId="77777777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 w14:paraId="490870F4" w14:textId="69769443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 w14:paraId="63E22784" w14:textId="1DB6E6E0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12DBDA" w14:textId="0CC3CF42" w:rsidR="00274452" w:rsidRDefault="00274452" w:rsidP="002744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C891F6C" w14:textId="4EF2CD13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3875B5C" w14:textId="08172483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3AC8AC31" w14:textId="53B23149" w:rsidR="00274452" w:rsidRDefault="00274452" w:rsidP="00274452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F82B07D" w14:textId="7619A01F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3B97957" w14:textId="5020C6F6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60123" w14:paraId="216ED504" w14:textId="77777777" w:rsidTr="009A356C">
        <w:tc>
          <w:tcPr>
            <w:tcW w:w="788" w:type="dxa"/>
            <w:vAlign w:val="center"/>
          </w:tcPr>
          <w:p w14:paraId="76E2A781" w14:textId="77777777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 w14:paraId="7041059C" w14:textId="209A3BDB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 w14:paraId="0981145B" w14:textId="21A9187D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7F6A314" w14:textId="6F1D283B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BDAFCB4" w14:textId="4C9D61CF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B1D2EF9" w14:textId="4CBE1E23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99FFF64" w14:textId="3496F9AF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6A157FC2" w14:textId="1EF587AB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55D32CE9" w14:textId="4C625D79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CF3AA4" w14:paraId="4B34BC43" w14:textId="77777777" w:rsidTr="009A356C">
        <w:tc>
          <w:tcPr>
            <w:tcW w:w="788" w:type="dxa"/>
            <w:vAlign w:val="center"/>
          </w:tcPr>
          <w:p w14:paraId="33EEC349" w14:textId="77777777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 w14:paraId="69C69046" w14:textId="39C01AA3" w:rsidR="00D2237E" w:rsidRDefault="00D2237E" w:rsidP="00D2237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 w14:paraId="0199B596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00D7DB0B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3FAD42A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8AA4A2C" w14:textId="0C930FF9" w:rsidR="00E76490" w:rsidRDefault="007D5D5F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EC75B1" w14:textId="73851E85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056BDCF3" w14:textId="77777777" w:rsidR="00D2237E" w:rsidRDefault="00D2237E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607FAFF" w14:textId="64D4E351" w:rsidR="00D2237E" w:rsidRDefault="007D5D5F" w:rsidP="00D2237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E04354" w14:paraId="661183D5" w14:textId="77777777" w:rsidTr="009A356C">
        <w:tc>
          <w:tcPr>
            <w:tcW w:w="788" w:type="dxa"/>
            <w:vAlign w:val="center"/>
          </w:tcPr>
          <w:p w14:paraId="412735F3" w14:textId="77777777" w:rsidR="00E04354" w:rsidRDefault="00E04354" w:rsidP="00E043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 w14:paraId="184D7C6D" w14:textId="11DF379D" w:rsidR="00E04354" w:rsidRDefault="00E04354" w:rsidP="00E043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李锦熙</w:t>
            </w:r>
            <w:proofErr w:type="gramEnd"/>
          </w:p>
        </w:tc>
        <w:tc>
          <w:tcPr>
            <w:tcW w:w="1350" w:type="dxa"/>
          </w:tcPr>
          <w:p w14:paraId="6FAB3092" w14:textId="6134E535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5733C1D" w14:textId="454A1AF7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0D5EDBF" w14:textId="46F9411C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A0E5742" w14:textId="63439EAB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3365287" w14:textId="342AFB9C" w:rsidR="00E04354" w:rsidRDefault="00E04354" w:rsidP="00E0435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608B1F6" w14:textId="70036251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6A0134F" w14:textId="4CDFA4AD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160123" w14:paraId="4548CFEC" w14:textId="77777777" w:rsidTr="009A356C">
        <w:tc>
          <w:tcPr>
            <w:tcW w:w="788" w:type="dxa"/>
            <w:vAlign w:val="center"/>
          </w:tcPr>
          <w:p w14:paraId="48FB5CD1" w14:textId="77777777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 w14:paraId="6E24A0FA" w14:textId="360785A6" w:rsidR="00160123" w:rsidRDefault="00160123" w:rsidP="0016012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 w14:paraId="0E409BF9" w14:textId="18736A61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5FAC4A64" w14:textId="1EC4CE9A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6FAEBB3D" w14:textId="7F36A8BB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1D51F5FE" w14:textId="6EF41660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6C56DB3A" w14:textId="250B583D" w:rsidR="00160123" w:rsidRDefault="00160123" w:rsidP="00160123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5B25249F" w14:textId="3F44DD46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AFADEF9" w14:textId="4FE99A59" w:rsidR="00160123" w:rsidRDefault="00160123" w:rsidP="0016012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274452" w14:paraId="109E8ADF" w14:textId="77777777" w:rsidTr="009A356C">
        <w:tc>
          <w:tcPr>
            <w:tcW w:w="788" w:type="dxa"/>
            <w:vAlign w:val="center"/>
          </w:tcPr>
          <w:p w14:paraId="155D65EE" w14:textId="77777777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 w14:paraId="3B1C2318" w14:textId="449E0612" w:rsidR="00274452" w:rsidRDefault="00274452" w:rsidP="00274452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 w14:paraId="417B1C12" w14:textId="77849F60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AF0BBE7" w14:textId="35E3196B" w:rsidR="00274452" w:rsidRDefault="00274452" w:rsidP="002744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0654CD4" w14:textId="6452EBDF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9415EE4" w14:textId="5C2FA739" w:rsidR="00274452" w:rsidRDefault="00274452" w:rsidP="002744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BE25706" w14:textId="2B2F0E0D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1531674F" w14:textId="473AC21E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3550B48" w14:textId="3435D7FC" w:rsidR="00274452" w:rsidRDefault="00274452" w:rsidP="00274452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6C69B3" w14:paraId="043E3E74" w14:textId="77777777" w:rsidTr="009A356C">
        <w:tc>
          <w:tcPr>
            <w:tcW w:w="788" w:type="dxa"/>
            <w:vAlign w:val="center"/>
          </w:tcPr>
          <w:p w14:paraId="2D424BF4" w14:textId="77777777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 w14:paraId="6368994B" w14:textId="44883BB6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张慕礼</w:t>
            </w:r>
            <w:proofErr w:type="gramEnd"/>
          </w:p>
        </w:tc>
        <w:tc>
          <w:tcPr>
            <w:tcW w:w="1350" w:type="dxa"/>
          </w:tcPr>
          <w:p w14:paraId="3ECDC14A" w14:textId="62FB21FF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7D1510" w14:textId="07AD5976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379DF735" w14:textId="77397C0D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221716A" w14:textId="4B8B3851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808BC16" w14:textId="7CFD2FB6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222463E6" w14:textId="385B4669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919221A" w14:textId="55C47876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E04354" w14:paraId="31F067D3" w14:textId="77777777" w:rsidTr="009A356C">
        <w:tc>
          <w:tcPr>
            <w:tcW w:w="788" w:type="dxa"/>
            <w:vAlign w:val="center"/>
          </w:tcPr>
          <w:p w14:paraId="62EE970B" w14:textId="77777777" w:rsidR="00E04354" w:rsidRDefault="00E04354" w:rsidP="00E043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 w14:paraId="762575F5" w14:textId="532F3255" w:rsidR="00E04354" w:rsidRDefault="00E04354" w:rsidP="00E0435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 w14:paraId="162B269A" w14:textId="3F32EF6C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0749952" w14:textId="03B0BC6B" w:rsidR="00E04354" w:rsidRDefault="0061113B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42A9B2E" w14:textId="4E4B979C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51901CFC" w14:textId="45040FAB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0B4D141" w14:textId="47D9DE59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3CC7F0E" w14:textId="0C33E443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733311F" w14:textId="3DC88F58" w:rsidR="00E04354" w:rsidRDefault="00E04354" w:rsidP="00E04354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6C69B3" w14:paraId="176BEA97" w14:textId="77777777" w:rsidTr="009A356C">
        <w:tc>
          <w:tcPr>
            <w:tcW w:w="788" w:type="dxa"/>
            <w:vAlign w:val="center"/>
          </w:tcPr>
          <w:p w14:paraId="6ECBE344" w14:textId="77777777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 w14:paraId="1EDA8AD6" w14:textId="3781CF91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 w14:paraId="410CF335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8DB0C53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6749E58" w14:textId="187E9F2A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2EBA022" w14:textId="6C18F6FC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46B3674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3014F4F5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F06154D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C69B3" w14:paraId="771B5433" w14:textId="77777777" w:rsidTr="009A356C">
        <w:tc>
          <w:tcPr>
            <w:tcW w:w="788" w:type="dxa"/>
            <w:vAlign w:val="center"/>
          </w:tcPr>
          <w:p w14:paraId="22135E80" w14:textId="77777777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 w14:paraId="5C1D1E74" w14:textId="7205800A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邵</w:t>
            </w:r>
            <w:proofErr w:type="gramEnd"/>
            <w:r w:rsidRPr="00AE41E2">
              <w:rPr>
                <w:rFonts w:hint="eastAsia"/>
              </w:rPr>
              <w:t>芃宇</w:t>
            </w:r>
          </w:p>
        </w:tc>
        <w:tc>
          <w:tcPr>
            <w:tcW w:w="1350" w:type="dxa"/>
          </w:tcPr>
          <w:p w14:paraId="64262CB1" w14:textId="2E9C481E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8D795D" w14:textId="3C878289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975B04F" w14:textId="35A7A13B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2F9CA80" w14:textId="4C7FC52D" w:rsidR="006C69B3" w:rsidRDefault="0061113B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3DA5775" w14:textId="2854EC29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A59FDDE" w14:textId="5CF4A4DA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96D09BC" w14:textId="306535BC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6C69B3" w14:paraId="2BA10528" w14:textId="77777777" w:rsidTr="009A356C">
        <w:tc>
          <w:tcPr>
            <w:tcW w:w="788" w:type="dxa"/>
            <w:vAlign w:val="center"/>
          </w:tcPr>
          <w:p w14:paraId="6E7A1FBC" w14:textId="77777777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 w14:paraId="5E206F33" w14:textId="2ABDD645" w:rsidR="006C69B3" w:rsidRDefault="006C69B3" w:rsidP="006C69B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李显</w:t>
            </w:r>
            <w:proofErr w:type="gramStart"/>
            <w:r w:rsidRPr="00AE41E2">
              <w:rPr>
                <w:rFonts w:hint="eastAsia"/>
              </w:rPr>
              <w:t>一</w:t>
            </w:r>
            <w:proofErr w:type="gramEnd"/>
          </w:p>
        </w:tc>
        <w:tc>
          <w:tcPr>
            <w:tcW w:w="1350" w:type="dxa"/>
          </w:tcPr>
          <w:p w14:paraId="1D56D3C4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06D0AF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B80922E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E74C8ED" w14:textId="5F52A049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14CFA41" w14:textId="197A9DDA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01292E0A" w14:textId="77777777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3D7DF5F" w14:textId="3F7F61C5" w:rsidR="006C69B3" w:rsidRDefault="006C69B3" w:rsidP="006C69B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</w:tbl>
    <w:p w14:paraId="33FDC65F" w14:textId="4E228BEC" w:rsidR="00F32222" w:rsidRDefault="0081625E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67456" behindDoc="1" locked="0" layoutInCell="1" allowOverlap="1" wp14:anchorId="4C85C601" wp14:editId="3585D4E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20767503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47C79" w14:textId="7D0B2466" w:rsidR="0081625E" w:rsidRPr="0081625E" w:rsidRDefault="00160123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BD8EFCC" wp14:editId="42A537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703796713" name="图片 170379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E6D5" w14:textId="23DB2C6A" w:rsidR="00F32222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C373552" w14:textId="30E49CB8" w:rsidR="00F32222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今天我们参加了户外活动，玩了</w:t>
      </w:r>
      <w:r w:rsidR="00103450">
        <w:rPr>
          <w:rFonts w:ascii="宋体" w:eastAsia="宋体" w:hAnsi="宋体" w:cs="宋体" w:hint="eastAsia"/>
          <w:sz w:val="24"/>
          <w:szCs w:val="24"/>
        </w:rPr>
        <w:t>皮球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tbl>
      <w:tblPr>
        <w:tblStyle w:val="ac"/>
        <w:tblW w:w="9444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4722"/>
      </w:tblGrid>
      <w:tr w:rsidR="003B1FAF" w14:paraId="0F138CA1" w14:textId="77777777" w:rsidTr="00E76490">
        <w:trPr>
          <w:trHeight w:val="3396"/>
          <w:jc w:val="center"/>
        </w:trPr>
        <w:tc>
          <w:tcPr>
            <w:tcW w:w="4722" w:type="dxa"/>
          </w:tcPr>
          <w:p w14:paraId="12E1395E" w14:textId="1DE66E82" w:rsidR="003B1FAF" w:rsidRPr="00964209" w:rsidRDefault="00C85098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6E35ABD3" wp14:editId="3F5FC970">
                  <wp:extent cx="2852420" cy="2140585"/>
                  <wp:effectExtent l="0" t="0" r="5080" b="0"/>
                  <wp:docPr id="77533917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6562819F" w14:textId="6BCD0B4A" w:rsidR="003B1FAF" w:rsidRDefault="00C85098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szCs w:val="21"/>
              </w:rPr>
              <w:drawing>
                <wp:inline distT="0" distB="0" distL="0" distR="0" wp14:anchorId="3A5C1DCC" wp14:editId="704C6F89">
                  <wp:extent cx="2852420" cy="2140585"/>
                  <wp:effectExtent l="0" t="0" r="5080" b="0"/>
                  <wp:docPr id="160539800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AF" w14:paraId="2FA0C091" w14:textId="77777777" w:rsidTr="00E76490">
        <w:trPr>
          <w:trHeight w:val="3396"/>
          <w:jc w:val="center"/>
        </w:trPr>
        <w:tc>
          <w:tcPr>
            <w:tcW w:w="4722" w:type="dxa"/>
          </w:tcPr>
          <w:p w14:paraId="4AECD0F5" w14:textId="3BF39D69" w:rsidR="003B1FAF" w:rsidRDefault="00C85098" w:rsidP="00830437">
            <w:pPr>
              <w:jc w:val="center"/>
              <w:rPr>
                <w:rFonts w:asciiTheme="minorEastAsia" w:hAnsiTheme="minorEastAsia" w:cstheme="minorEastAsia"/>
                <w:noProof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732ED3AB" wp14:editId="69EE269E">
                  <wp:extent cx="2852420" cy="2140585"/>
                  <wp:effectExtent l="0" t="0" r="5080" b="0"/>
                  <wp:docPr id="88999718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7A191753" w14:textId="2D32081F" w:rsidR="003B1FAF" w:rsidRDefault="00C85098" w:rsidP="00830437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2DA3CCA2" wp14:editId="2C2A32DE">
                  <wp:extent cx="2852420" cy="2140585"/>
                  <wp:effectExtent l="0" t="0" r="5080" b="0"/>
                  <wp:docPr id="285725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F3630" w14:textId="097C742E" w:rsidR="00642DF9" w:rsidRDefault="00642DF9" w:rsidP="00642DF9">
      <w:pPr>
        <w:rPr>
          <w:rFonts w:ascii="宋体" w:eastAsia="宋体" w:hAnsi="宋体" w:cs="宋体"/>
          <w:b/>
          <w:bCs/>
          <w:sz w:val="24"/>
          <w:szCs w:val="24"/>
        </w:rPr>
      </w:pPr>
    </w:p>
    <w:p w14:paraId="0B8ADB5C" w14:textId="319EAD44" w:rsidR="00F32222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0E04DA" w14:textId="5B9F8A79" w:rsidR="00F32222" w:rsidRDefault="00000000">
      <w:pPr>
        <w:ind w:firstLineChars="200" w:firstLine="480"/>
        <w:jc w:val="left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区域游戏时间，我们拿了自己喜欢的玩具进行游戏。</w:t>
      </w:r>
    </w:p>
    <w:tbl>
      <w:tblPr>
        <w:tblStyle w:val="ac"/>
        <w:tblW w:w="10299" w:type="dxa"/>
        <w:tblInd w:w="-375" w:type="dxa"/>
        <w:tblLayout w:type="fixed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3B1FAF" w14:paraId="2F847328" w14:textId="77777777" w:rsidTr="003B1FAF">
        <w:trPr>
          <w:trHeight w:val="2599"/>
        </w:trPr>
        <w:tc>
          <w:tcPr>
            <w:tcW w:w="3433" w:type="dxa"/>
          </w:tcPr>
          <w:p w14:paraId="693DA852" w14:textId="6056E3F9" w:rsidR="003B1FAF" w:rsidRPr="00964209" w:rsidRDefault="00103450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1CA81A4B" wp14:editId="13A1B6CA">
                  <wp:extent cx="2037080" cy="1527810"/>
                  <wp:effectExtent l="0" t="0" r="1270" b="0"/>
                  <wp:docPr id="211833495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6D2B8FC" w14:textId="2861DFB5" w:rsidR="003B1FAF" w:rsidRDefault="00103450" w:rsidP="00830437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2998C394" wp14:editId="6B4A1202">
                  <wp:extent cx="2037080" cy="1527810"/>
                  <wp:effectExtent l="0" t="0" r="1270" b="0"/>
                  <wp:docPr id="11094437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D6F3D02" w14:textId="3E1FA8CE" w:rsidR="003B1FAF" w:rsidRDefault="00103450" w:rsidP="00FD2B49">
            <w:pPr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4E0C2DC7" wp14:editId="52539363">
                  <wp:extent cx="2037080" cy="1527810"/>
                  <wp:effectExtent l="0" t="0" r="1270" b="0"/>
                  <wp:docPr id="129621891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FAF" w14:paraId="18723C1E" w14:textId="77777777" w:rsidTr="003B1FAF">
        <w:trPr>
          <w:trHeight w:val="2599"/>
        </w:trPr>
        <w:tc>
          <w:tcPr>
            <w:tcW w:w="3433" w:type="dxa"/>
          </w:tcPr>
          <w:p w14:paraId="20E139E5" w14:textId="24A5C090" w:rsidR="003B1FAF" w:rsidRDefault="00103450" w:rsidP="00830437">
            <w:pPr>
              <w:jc w:val="center"/>
              <w:rPr>
                <w:rFonts w:asciiTheme="minorEastAsia" w:hAnsiTheme="minorEastAsia" w:cstheme="minorEastAsia"/>
                <w:noProof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lastRenderedPageBreak/>
              <w:drawing>
                <wp:inline distT="0" distB="0" distL="0" distR="0" wp14:anchorId="210C20DA" wp14:editId="781ED80E">
                  <wp:extent cx="2037080" cy="1527810"/>
                  <wp:effectExtent l="0" t="0" r="1270" b="0"/>
                  <wp:docPr id="759381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2B74FF76" w14:textId="71FC9318" w:rsidR="003B1FAF" w:rsidRDefault="00103450" w:rsidP="00274452">
            <w:pPr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1E0FE05F" wp14:editId="0358937D">
                  <wp:extent cx="2037080" cy="1527810"/>
                  <wp:effectExtent l="0" t="0" r="1270" b="0"/>
                  <wp:docPr id="94525302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B76D264" w14:textId="7C36CE61" w:rsidR="003B1FAF" w:rsidRDefault="00103450" w:rsidP="00830437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22912610" wp14:editId="4D5CFCBC">
                  <wp:extent cx="2037080" cy="1527810"/>
                  <wp:effectExtent l="0" t="0" r="1270" b="0"/>
                  <wp:docPr id="99850284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08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B79F4B" w14:textId="0C9AC4FC" w:rsidR="00F32222" w:rsidRDefault="00160123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 w:rsidRPr="00CA3FD2">
        <w:rPr>
          <w:noProof/>
        </w:rPr>
        <w:drawing>
          <wp:anchor distT="0" distB="0" distL="114300" distR="114300" simplePos="0" relativeHeight="251669504" behindDoc="1" locked="0" layoutInCell="1" allowOverlap="1" wp14:anchorId="6AE0E57F" wp14:editId="2883A30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80164855" name="图片 1801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6E1C5" w14:textId="13ADD87E" w:rsidR="00F32222" w:rsidRDefault="00F32222">
      <w:pPr>
        <w:rPr>
          <w:rFonts w:ascii="宋体" w:eastAsia="宋体" w:hAnsi="宋体" w:cs="宋体"/>
          <w:b/>
          <w:bCs/>
          <w:sz w:val="24"/>
          <w:szCs w:val="24"/>
        </w:rPr>
      </w:pPr>
    </w:p>
    <w:sectPr w:rsidR="00F32222">
      <w:headerReference w:type="default" r:id="rId19"/>
      <w:footerReference w:type="default" r:id="rId20"/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7C90E" w14:textId="77777777" w:rsidR="004D34E4" w:rsidRDefault="004D34E4">
      <w:r>
        <w:separator/>
      </w:r>
    </w:p>
  </w:endnote>
  <w:endnote w:type="continuationSeparator" w:id="0">
    <w:p w14:paraId="3231C1DC" w14:textId="77777777" w:rsidR="004D34E4" w:rsidRDefault="004D3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FD8A" w14:textId="370C2C68" w:rsidR="00F32222" w:rsidRDefault="00F32222">
    <w:pPr>
      <w:pStyle w:val="a3"/>
    </w:pPr>
  </w:p>
  <w:p w14:paraId="28B57F82" w14:textId="77777777" w:rsidR="00F32222" w:rsidRDefault="00F3222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0AAFA" w14:textId="77777777" w:rsidR="004D34E4" w:rsidRDefault="004D34E4">
      <w:r>
        <w:separator/>
      </w:r>
    </w:p>
  </w:footnote>
  <w:footnote w:type="continuationSeparator" w:id="0">
    <w:p w14:paraId="6FD716CF" w14:textId="77777777" w:rsidR="004D34E4" w:rsidRDefault="004D34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4514" w14:textId="1C28A8C8" w:rsidR="00F32222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129B2" wp14:editId="59B93ED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23275"/>
    <w:rsid w:val="000D5AF5"/>
    <w:rsid w:val="000D5F95"/>
    <w:rsid w:val="00103450"/>
    <w:rsid w:val="00160123"/>
    <w:rsid w:val="00170B1F"/>
    <w:rsid w:val="001B2F08"/>
    <w:rsid w:val="00270EAC"/>
    <w:rsid w:val="00274452"/>
    <w:rsid w:val="002F43F3"/>
    <w:rsid w:val="003B1FAF"/>
    <w:rsid w:val="003C46C4"/>
    <w:rsid w:val="004A1021"/>
    <w:rsid w:val="004D34E4"/>
    <w:rsid w:val="00567B56"/>
    <w:rsid w:val="00574A62"/>
    <w:rsid w:val="005A6FA8"/>
    <w:rsid w:val="005E3388"/>
    <w:rsid w:val="0061113B"/>
    <w:rsid w:val="00642DF9"/>
    <w:rsid w:val="006C69B3"/>
    <w:rsid w:val="007362AC"/>
    <w:rsid w:val="00765189"/>
    <w:rsid w:val="007D5D5F"/>
    <w:rsid w:val="00802580"/>
    <w:rsid w:val="0081625E"/>
    <w:rsid w:val="008657E8"/>
    <w:rsid w:val="00917CA0"/>
    <w:rsid w:val="009F3EF3"/>
    <w:rsid w:val="00A535E0"/>
    <w:rsid w:val="00A66183"/>
    <w:rsid w:val="00BA7A8E"/>
    <w:rsid w:val="00C17D1D"/>
    <w:rsid w:val="00C836C5"/>
    <w:rsid w:val="00C85098"/>
    <w:rsid w:val="00CA3FD2"/>
    <w:rsid w:val="00CF3AA4"/>
    <w:rsid w:val="00D2237E"/>
    <w:rsid w:val="00D332C7"/>
    <w:rsid w:val="00DC210A"/>
    <w:rsid w:val="00DE54E7"/>
    <w:rsid w:val="00E04354"/>
    <w:rsid w:val="00E76490"/>
    <w:rsid w:val="00F32222"/>
    <w:rsid w:val="00F51359"/>
    <w:rsid w:val="00F67786"/>
    <w:rsid w:val="00F954DC"/>
    <w:rsid w:val="00FB7B56"/>
    <w:rsid w:val="00FD2B49"/>
    <w:rsid w:val="00FF271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8AB53"/>
  <w15:docId w15:val="{A1C7F28C-AE36-4FFA-9071-4809D18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4</TotalTime>
  <Pages>3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嘉茜 王</cp:lastModifiedBy>
  <cp:revision>2</cp:revision>
  <cp:lastPrinted>2023-11-26T23:39:00Z</cp:lastPrinted>
  <dcterms:created xsi:type="dcterms:W3CDTF">2023-11-26T23:52:00Z</dcterms:created>
  <dcterms:modified xsi:type="dcterms:W3CDTF">2023-11-26T23:52:00Z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