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3FFB6DB1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20D5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3C2459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DA72B1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7AA83B3" w14:textId="28C587D1" w:rsidR="00775C23" w:rsidRDefault="00DA72B1" w:rsidP="003C2459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今天的温度依然喜人，孩子们也十分的开心。今天共来园1</w:t>
      </w:r>
      <w:r>
        <w:rPr>
          <w:rFonts w:ascii="宋体" w:eastAsia="宋体" w:hAnsi="宋体" w:cs="宋体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人，5人请假。最近的病毒很厉害，小朋友们要记得勤洗手、讲卫生哦！</w:t>
      </w:r>
    </w:p>
    <w:p w14:paraId="1908D953" w14:textId="33216ECC" w:rsidR="00D16F9A" w:rsidRDefault="00D16F9A" w:rsidP="003C2459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AC6A011" wp14:editId="258EAD75">
            <wp:extent cx="1921331" cy="1440000"/>
            <wp:effectExtent l="0" t="0" r="0" b="0"/>
            <wp:docPr id="20327683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5824B64" wp14:editId="3291FC74">
            <wp:extent cx="1921331" cy="1440000"/>
            <wp:effectExtent l="0" t="0" r="0" b="0"/>
            <wp:docPr id="1394564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664C007" wp14:editId="1D25148C">
            <wp:extent cx="1921331" cy="1440000"/>
            <wp:effectExtent l="0" t="0" r="0" b="0"/>
            <wp:docPr id="19839987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185BC70" wp14:editId="640B360A">
            <wp:extent cx="1921331" cy="1440000"/>
            <wp:effectExtent l="0" t="0" r="0" b="0"/>
            <wp:docPr id="6709461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66DEECE" wp14:editId="474603C3">
            <wp:extent cx="1921331" cy="1440000"/>
            <wp:effectExtent l="0" t="0" r="0" b="0"/>
            <wp:docPr id="10189777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4A44447" wp14:editId="2B35BAA5">
            <wp:extent cx="1921331" cy="1440000"/>
            <wp:effectExtent l="0" t="0" r="0" b="0"/>
            <wp:docPr id="331895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F12" w14:textId="3CB94917" w:rsidR="00D16F9A" w:rsidRDefault="00D16F9A" w:rsidP="003C2459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来园后孩子们基本上都做到了主动签到和自主摆放水杯、测体温，也能根据自己的喜好进行区域游戏了！宝贝们越来越棒啦！</w:t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32862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A72B1" w14:paraId="2C7232DB" w14:textId="77777777" w:rsidTr="00232862">
        <w:tc>
          <w:tcPr>
            <w:tcW w:w="780" w:type="dxa"/>
            <w:vAlign w:val="center"/>
          </w:tcPr>
          <w:p w14:paraId="21D7ADCC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274747B8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749713A4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62D96473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03F0E375" w14:textId="48EF82F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52A15F" w14:textId="277F385C" w:rsidR="00DA72B1" w:rsidRDefault="00DA72B1" w:rsidP="00DA72B1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56A1EEF9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1D59A039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A72B1" w14:paraId="5B7BB5A4" w14:textId="77777777" w:rsidTr="00232862">
        <w:tc>
          <w:tcPr>
            <w:tcW w:w="780" w:type="dxa"/>
            <w:vAlign w:val="center"/>
          </w:tcPr>
          <w:p w14:paraId="3415B6E7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035A90B0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DA72B1" w:rsidRDefault="00DA72B1" w:rsidP="00DA72B1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163B4861" w14:textId="77777777" w:rsidTr="00232862">
        <w:tc>
          <w:tcPr>
            <w:tcW w:w="780" w:type="dxa"/>
            <w:vAlign w:val="center"/>
          </w:tcPr>
          <w:p w14:paraId="33F42C78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5649CEFF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1201AA17" w14:textId="77777777" w:rsidTr="00232862">
        <w:tc>
          <w:tcPr>
            <w:tcW w:w="780" w:type="dxa"/>
            <w:vAlign w:val="center"/>
          </w:tcPr>
          <w:p w14:paraId="7B545BDF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0D5D2C93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A83B35B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9848D7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2D34CFAD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5E0FDC77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2189990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6C136B4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3E3F2C4E" w14:textId="77777777" w:rsidTr="00232862">
        <w:tc>
          <w:tcPr>
            <w:tcW w:w="780" w:type="dxa"/>
            <w:vAlign w:val="center"/>
          </w:tcPr>
          <w:p w14:paraId="64E6F52B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D3B427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6572A02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7977FEC4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841868B" w14:textId="0B75A14A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D3578A" w14:textId="3AB93F91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6FC8738A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78057B7A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A72B1" w14:paraId="279E4BE8" w14:textId="77777777" w:rsidTr="00232862">
        <w:tc>
          <w:tcPr>
            <w:tcW w:w="780" w:type="dxa"/>
            <w:vAlign w:val="center"/>
          </w:tcPr>
          <w:p w14:paraId="1893734C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0F685A94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4A53D298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7460A9E4" w14:textId="77777777" w:rsidTr="00232862">
        <w:tc>
          <w:tcPr>
            <w:tcW w:w="780" w:type="dxa"/>
            <w:vAlign w:val="center"/>
          </w:tcPr>
          <w:p w14:paraId="7ED2D9D2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1BEC3A96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0904909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770D33F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47A0EB5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3B3D90A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4CDB1BD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0CC6ED48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56C4BCF9" w14:textId="77777777" w:rsidTr="006B1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37A5596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5D648389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74170FE9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D934C34" w14:textId="33CA4220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DF64EC" w14:textId="71578F6D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47264594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224817B5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A72B1" w14:paraId="6EA27CC1" w14:textId="77777777" w:rsidTr="00232862">
        <w:tc>
          <w:tcPr>
            <w:tcW w:w="780" w:type="dxa"/>
            <w:vAlign w:val="center"/>
          </w:tcPr>
          <w:p w14:paraId="54927300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2B3C558F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4AB05DF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00D1B5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1DDF46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7AF6D92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6AF4B78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4931AFA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7CE97971" w14:textId="77777777" w:rsidTr="00232862">
        <w:tc>
          <w:tcPr>
            <w:tcW w:w="780" w:type="dxa"/>
            <w:vAlign w:val="center"/>
          </w:tcPr>
          <w:p w14:paraId="6A98F7F0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1B4FA96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FFB9FF3" w14:textId="46FE3850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3340B63" w14:textId="21C33D9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EA5B432" w14:textId="5A1E8C3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FEDD33" w14:textId="60F6FDD0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78AABE" w14:textId="7E7405DA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93B2439" w14:textId="44116E9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A72B1" w14:paraId="641777DF" w14:textId="77777777" w:rsidTr="00232862">
        <w:tc>
          <w:tcPr>
            <w:tcW w:w="780" w:type="dxa"/>
            <w:vAlign w:val="center"/>
          </w:tcPr>
          <w:p w14:paraId="23E4E2FB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55BCD45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4DDE8B7C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6D99EF75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883E83" w14:textId="45844C6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D2E5C7" w14:textId="3E229A7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3766AD2A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790DEECF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A72B1" w14:paraId="701A183D" w14:textId="77777777" w:rsidTr="00232862">
        <w:tc>
          <w:tcPr>
            <w:tcW w:w="780" w:type="dxa"/>
            <w:vAlign w:val="center"/>
          </w:tcPr>
          <w:p w14:paraId="735E961A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6DABA9D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6DA09EC2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45F77515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3D8593D" w14:textId="4153832A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2DE469C7" w14:textId="3BDBC89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79ABE72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52CFC53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5C553BF9" w14:textId="77777777" w:rsidTr="00232862">
        <w:tc>
          <w:tcPr>
            <w:tcW w:w="780" w:type="dxa"/>
            <w:vAlign w:val="center"/>
          </w:tcPr>
          <w:p w14:paraId="3420D1E0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2F6623A2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C71C9A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452EB28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099277F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5B8B47F" w14:textId="5F100402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0476B53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5913D04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26B6E87C" w14:textId="77777777" w:rsidTr="00232862">
        <w:tc>
          <w:tcPr>
            <w:tcW w:w="780" w:type="dxa"/>
            <w:vAlign w:val="center"/>
          </w:tcPr>
          <w:p w14:paraId="4CEAA788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AB8F1FF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75B02591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0BB2FB2D" w14:textId="77777777" w:rsidTr="00232862">
        <w:tc>
          <w:tcPr>
            <w:tcW w:w="780" w:type="dxa"/>
            <w:vAlign w:val="center"/>
          </w:tcPr>
          <w:p w14:paraId="5201A115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5D0B08B5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3A33CAAC" w14:textId="77777777" w:rsidTr="00232862">
        <w:tc>
          <w:tcPr>
            <w:tcW w:w="780" w:type="dxa"/>
            <w:vAlign w:val="center"/>
          </w:tcPr>
          <w:p w14:paraId="6C5A9A27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368019A5" w:rsidR="00DA72B1" w:rsidRDefault="00DA72B1" w:rsidP="00DA72B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6B64B212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39C302BE" w14:textId="77777777" w:rsidTr="003C2459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43DA996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348B9B12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6844873E" w14:textId="2B7D07E4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6A8D9C1F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2A42D53D" w14:textId="77777777" w:rsidTr="00232862">
        <w:tc>
          <w:tcPr>
            <w:tcW w:w="780" w:type="dxa"/>
            <w:vAlign w:val="center"/>
          </w:tcPr>
          <w:p w14:paraId="094CFBB6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1956CB0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32B3129B" w14:textId="3DFE0982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09B7DF0A" w14:textId="77777777" w:rsidTr="00232862">
        <w:tc>
          <w:tcPr>
            <w:tcW w:w="780" w:type="dxa"/>
            <w:vAlign w:val="center"/>
          </w:tcPr>
          <w:p w14:paraId="60FB4A18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06F7375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8F1E428" w14:textId="6EBB48C6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53E8B04C" w14:textId="77777777" w:rsidTr="00232862">
        <w:tc>
          <w:tcPr>
            <w:tcW w:w="780" w:type="dxa"/>
            <w:vAlign w:val="center"/>
          </w:tcPr>
          <w:p w14:paraId="6DF44132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168D359C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66FD693" w14:textId="49374190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A72B1" w14:paraId="6B726519" w14:textId="77777777" w:rsidTr="00232862">
        <w:tc>
          <w:tcPr>
            <w:tcW w:w="780" w:type="dxa"/>
            <w:vAlign w:val="center"/>
          </w:tcPr>
          <w:p w14:paraId="20C0249C" w14:textId="77777777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DA72B1" w:rsidRDefault="00DA72B1" w:rsidP="00DA72B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270C30F9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D8AEDC1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14719CE" w14:textId="2811303B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DA72B1" w:rsidRDefault="00DA72B1" w:rsidP="00DA72B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7895ABB" w14:textId="4371DF3E" w:rsidR="00510E03" w:rsidRPr="003C2459" w:rsidRDefault="00510E03" w:rsidP="003C2459">
      <w:pPr>
        <w:ind w:left="440"/>
        <w:jc w:val="center"/>
        <w:rPr>
          <w:rStyle w:val="ad"/>
          <w:b w:val="0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617E" w14:textId="7982B612" w:rsidR="003C2459" w:rsidRPr="003C2459" w:rsidRDefault="003C2459" w:rsidP="003C2459">
      <w:pPr>
        <w:ind w:left="440"/>
        <w:rPr>
          <w:rStyle w:val="ad"/>
          <w:b w:val="0"/>
        </w:rPr>
      </w:pPr>
    </w:p>
    <w:p w14:paraId="137E4443" w14:textId="72F7E0D8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DA72B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9BA53A6" w14:textId="6CBE9694" w:rsidR="00DA72B1" w:rsidRDefault="00DA72B1" w:rsidP="00DA72B1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今天孩子们学习了如何制造声音。徐老师准备了丰富的材料：黄豆、塑料瓶、玻璃瓶、纸、筷子等。孩子们拿到了这些材料，想了多种方法制造声音：敲、甩、揉、捏等。每发出一种声音都会带来一阵惊叹声！</w:t>
      </w:r>
    </w:p>
    <w:p w14:paraId="2E850C3A" w14:textId="68FA3EA7" w:rsidR="00DA72B1" w:rsidRDefault="00B837AD" w:rsidP="00B837AD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E78F280" wp14:editId="363DAD35">
            <wp:extent cx="1919867" cy="1440000"/>
            <wp:effectExtent l="0" t="0" r="0" b="0"/>
            <wp:docPr id="11612403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40371" name="图片 11612403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D816251" wp14:editId="2B45F7BC">
            <wp:extent cx="1919867" cy="1440000"/>
            <wp:effectExtent l="0" t="0" r="0" b="0"/>
            <wp:docPr id="20748246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24627" name="图片 20748246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9399E82" wp14:editId="4A048A99">
            <wp:extent cx="1919867" cy="1440000"/>
            <wp:effectExtent l="0" t="0" r="0" b="0"/>
            <wp:docPr id="2806557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55745" name="图片 2806557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8CCFC9F" wp14:editId="3C4BFBB8">
            <wp:extent cx="1919867" cy="1440000"/>
            <wp:effectExtent l="0" t="0" r="0" b="0"/>
            <wp:docPr id="2045789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8979" name="图片 2045789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944F7C1" wp14:editId="32ECAA3F">
            <wp:extent cx="1919867" cy="1440000"/>
            <wp:effectExtent l="0" t="0" r="0" b="0"/>
            <wp:docPr id="19848550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55077" name="图片 19848550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3203653" wp14:editId="3E2F2D61">
            <wp:extent cx="1919867" cy="1440000"/>
            <wp:effectExtent l="0" t="0" r="0" b="0"/>
            <wp:docPr id="17791020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02022" name="图片 17791020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ABC6C" w14:textId="2A79B24F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728A213" w14:textId="7DB179F9" w:rsidR="00A94F14" w:rsidRDefault="00DA72B1" w:rsidP="00A94F14">
      <w:pPr>
        <w:pStyle w:val="a9"/>
        <w:numPr>
          <w:ilvl w:val="0"/>
          <w:numId w:val="7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明日降温，家长们要及时给孩子增减衣物哦！</w:t>
      </w:r>
    </w:p>
    <w:p w14:paraId="08AD9502" w14:textId="341FACA6" w:rsidR="00B837AD" w:rsidRPr="00384F41" w:rsidRDefault="00B837AD" w:rsidP="00A94F14">
      <w:pPr>
        <w:pStyle w:val="a9"/>
        <w:numPr>
          <w:ilvl w:val="0"/>
          <w:numId w:val="7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近日个别小朋友的指甲变长了，请家长门及时帮孩子清理哦！</w:t>
      </w:r>
    </w:p>
    <w:p w14:paraId="2FE91174" w14:textId="77D1B884" w:rsidR="00C66C47" w:rsidRPr="00384F41" w:rsidRDefault="00C66C47" w:rsidP="00CF2EC0">
      <w:pPr>
        <w:pStyle w:val="a9"/>
        <w:spacing w:beforeAutospacing="0" w:afterAutospacing="0"/>
        <w:ind w:left="720"/>
        <w:rPr>
          <w:rFonts w:ascii="宋体" w:eastAsia="宋体" w:hAnsi="宋体" w:cs="宋体"/>
          <w:kern w:val="2"/>
          <w:szCs w:val="24"/>
        </w:rPr>
      </w:pPr>
    </w:p>
    <w:sectPr w:rsidR="00C66C47" w:rsidRPr="00384F41" w:rsidSect="00A04101">
      <w:headerReference w:type="default" r:id="rId23"/>
      <w:footerReference w:type="default" r:id="rId24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BE72D" w14:textId="77777777" w:rsidR="00251E25" w:rsidRDefault="00251E25">
      <w:r>
        <w:separator/>
      </w:r>
    </w:p>
  </w:endnote>
  <w:endnote w:type="continuationSeparator" w:id="0">
    <w:p w14:paraId="12F94193" w14:textId="77777777" w:rsidR="00251E25" w:rsidRDefault="00251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CDFB4" w14:textId="77777777" w:rsidR="00251E25" w:rsidRDefault="00251E25">
      <w:r>
        <w:separator/>
      </w:r>
    </w:p>
  </w:footnote>
  <w:footnote w:type="continuationSeparator" w:id="0">
    <w:p w14:paraId="005678B3" w14:textId="77777777" w:rsidR="00251E25" w:rsidRDefault="00251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536pt;height:16in;visibility:visible;mso-wrap-style:square" o:bullet="t">
        <v:imagedata r:id="rId1" o:title=""/>
      </v:shape>
    </w:pict>
  </w:numPicBullet>
  <w:numPicBullet w:numPicBulletId="1">
    <w:pict>
      <v:shape id="_x0000_i1047" type="#_x0000_t75" style="width:1536pt;height:16in;visibility:visible;mso-wrap-style:square" o:bullet="t">
        <v:imagedata r:id="rId2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6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4"/>
  </w:num>
  <w:num w:numId="5" w16cid:durableId="2129278147">
    <w:abstractNumId w:val="3"/>
  </w:num>
  <w:num w:numId="6" w16cid:durableId="1404644506">
    <w:abstractNumId w:val="6"/>
  </w:num>
  <w:num w:numId="7" w16cid:durableId="1350717350">
    <w:abstractNumId w:val="5"/>
  </w:num>
  <w:num w:numId="8" w16cid:durableId="829520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57611"/>
    <w:rsid w:val="00083C63"/>
    <w:rsid w:val="00093DC5"/>
    <w:rsid w:val="000F3EBC"/>
    <w:rsid w:val="000F554E"/>
    <w:rsid w:val="00127340"/>
    <w:rsid w:val="0018247A"/>
    <w:rsid w:val="00182A79"/>
    <w:rsid w:val="001979BA"/>
    <w:rsid w:val="00232862"/>
    <w:rsid w:val="00251E25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E39"/>
    <w:rsid w:val="00447F93"/>
    <w:rsid w:val="004C3A6F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3ADD"/>
    <w:rsid w:val="005B6D9F"/>
    <w:rsid w:val="005C3C54"/>
    <w:rsid w:val="005D21B6"/>
    <w:rsid w:val="005E3388"/>
    <w:rsid w:val="00655935"/>
    <w:rsid w:val="006871A6"/>
    <w:rsid w:val="006B13B5"/>
    <w:rsid w:val="006D3DF3"/>
    <w:rsid w:val="00764CE7"/>
    <w:rsid w:val="00775C23"/>
    <w:rsid w:val="007B45DD"/>
    <w:rsid w:val="007D096B"/>
    <w:rsid w:val="007E09F6"/>
    <w:rsid w:val="00820D50"/>
    <w:rsid w:val="008410EE"/>
    <w:rsid w:val="0086673A"/>
    <w:rsid w:val="008A59B4"/>
    <w:rsid w:val="008C0EEF"/>
    <w:rsid w:val="008C217E"/>
    <w:rsid w:val="008C7DF6"/>
    <w:rsid w:val="00911E3C"/>
    <w:rsid w:val="0093149E"/>
    <w:rsid w:val="00986DB0"/>
    <w:rsid w:val="00987DD7"/>
    <w:rsid w:val="009A47BB"/>
    <w:rsid w:val="009D5741"/>
    <w:rsid w:val="009D6B1F"/>
    <w:rsid w:val="00A04101"/>
    <w:rsid w:val="00A135F1"/>
    <w:rsid w:val="00A221C6"/>
    <w:rsid w:val="00A94F14"/>
    <w:rsid w:val="00AA1509"/>
    <w:rsid w:val="00AC62F0"/>
    <w:rsid w:val="00AE5171"/>
    <w:rsid w:val="00B2320B"/>
    <w:rsid w:val="00B70209"/>
    <w:rsid w:val="00B802BF"/>
    <w:rsid w:val="00B8099E"/>
    <w:rsid w:val="00B837AD"/>
    <w:rsid w:val="00BA7A8E"/>
    <w:rsid w:val="00BC51FF"/>
    <w:rsid w:val="00BD332B"/>
    <w:rsid w:val="00BE2179"/>
    <w:rsid w:val="00BE2828"/>
    <w:rsid w:val="00BE3989"/>
    <w:rsid w:val="00C10CEC"/>
    <w:rsid w:val="00C155B1"/>
    <w:rsid w:val="00C66C47"/>
    <w:rsid w:val="00C92FF1"/>
    <w:rsid w:val="00CB6763"/>
    <w:rsid w:val="00CC1E56"/>
    <w:rsid w:val="00CF2EC0"/>
    <w:rsid w:val="00D16F9A"/>
    <w:rsid w:val="00D445EB"/>
    <w:rsid w:val="00D916AF"/>
    <w:rsid w:val="00DA72B1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16A0E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F50608A-1851-40CF-B020-FE407551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1202</TotalTime>
  <Pages>2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19</cp:revision>
  <cp:lastPrinted>2023-10-11T00:05:00Z</cp:lastPrinted>
  <dcterms:created xsi:type="dcterms:W3CDTF">2021-04-22T03:17:00Z</dcterms:created>
  <dcterms:modified xsi:type="dcterms:W3CDTF">2023-11-23T04:25:00Z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