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624DF09C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20D5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3C2459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21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7AA83B3" w14:textId="0FF3DFFF" w:rsidR="00775C23" w:rsidRDefault="003C2459" w:rsidP="003C2459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今天的温度比昨天又高了两度，孩子们的衣服看起来也少了一些。今天共来园1</w:t>
      </w:r>
      <w:r>
        <w:rPr>
          <w:rFonts w:ascii="宋体" w:eastAsia="宋体" w:hAnsi="宋体" w:cs="宋体"/>
          <w:sz w:val="24"/>
          <w:szCs w:val="24"/>
        </w:rPr>
        <w:t>7</w:t>
      </w:r>
      <w:r>
        <w:rPr>
          <w:rFonts w:ascii="宋体" w:eastAsia="宋体" w:hAnsi="宋体" w:cs="宋体" w:hint="eastAsia"/>
          <w:sz w:val="24"/>
          <w:szCs w:val="24"/>
        </w:rPr>
        <w:t>人，4人请假。希望宝贝们学会爱护自己的身体，变得越来越棒哦！</w:t>
      </w:r>
    </w:p>
    <w:p w14:paraId="3F459D35" w14:textId="0115646E" w:rsidR="003C2459" w:rsidRDefault="003C2459" w:rsidP="00C92FF1">
      <w:pPr>
        <w:ind w:leftChars="32" w:left="67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5B9743D" wp14:editId="05673A23">
            <wp:extent cx="1921331" cy="1440000"/>
            <wp:effectExtent l="0" t="0" r="0" b="0"/>
            <wp:docPr id="2093843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7DA5156" wp14:editId="56F4B8ED">
            <wp:extent cx="1921331" cy="1440000"/>
            <wp:effectExtent l="0" t="0" r="0" b="0"/>
            <wp:docPr id="4537639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B9238ED" wp14:editId="5EDCC815">
            <wp:extent cx="1921331" cy="1440000"/>
            <wp:effectExtent l="0" t="0" r="0" b="0"/>
            <wp:docPr id="11991112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156E" w14:textId="76A5347B" w:rsidR="003C2459" w:rsidRDefault="003C2459" w:rsidP="00C92FF1">
      <w:pPr>
        <w:ind w:leftChars="32" w:left="67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81B57A2" wp14:editId="5F306698">
            <wp:extent cx="1921331" cy="1440000"/>
            <wp:effectExtent l="0" t="0" r="0" b="0"/>
            <wp:docPr id="11060455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D82B7AA" wp14:editId="08BD3F41">
            <wp:extent cx="1921331" cy="1440000"/>
            <wp:effectExtent l="0" t="0" r="0" b="0"/>
            <wp:docPr id="7754331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6633E86" wp14:editId="53F8BED1">
            <wp:extent cx="1921331" cy="1440000"/>
            <wp:effectExtent l="0" t="0" r="0" b="0"/>
            <wp:docPr id="14048840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06BC" w14:textId="23D0A67F" w:rsidR="003C2459" w:rsidRDefault="003C2459" w:rsidP="003C2459">
      <w:pPr>
        <w:ind w:leftChars="32" w:left="67"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区域游戏越来越有序了，他们能按照自己的喜好和需要进入不同的区域，在合作中展现自我。棒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棒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哒！</w:t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32862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232862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D619D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82DD8E5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793A306B" w:rsidR="00FE273A" w:rsidRDefault="00986DB0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4833A226" w:rsidR="00FE273A" w:rsidRDefault="00232862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232862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035A90B0" w:rsidR="00FE273A" w:rsidRDefault="003C2459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232862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5649CEFF" w:rsidR="00FE273A" w:rsidRDefault="00986DB0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86DB0" w14:paraId="1201AA17" w14:textId="77777777" w:rsidTr="00232862">
        <w:tc>
          <w:tcPr>
            <w:tcW w:w="780" w:type="dxa"/>
            <w:vAlign w:val="center"/>
          </w:tcPr>
          <w:p w14:paraId="7B545BDF" w14:textId="77777777" w:rsidR="00986DB0" w:rsidRDefault="00986DB0" w:rsidP="00986DB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986DB0" w:rsidRDefault="00986DB0" w:rsidP="00986DB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0D5D2C93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A83B35B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9848D7D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2D34CFAD" w:rsidR="00986DB0" w:rsidRDefault="00986DB0" w:rsidP="00986DB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5E0FDC77" w:rsidR="00986DB0" w:rsidRDefault="00986DB0" w:rsidP="00986DB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2189990C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6C136B4" w:rsidR="00986DB0" w:rsidRDefault="00986DB0" w:rsidP="00986DB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3E3F2C4E" w14:textId="77777777" w:rsidTr="00232862">
        <w:tc>
          <w:tcPr>
            <w:tcW w:w="780" w:type="dxa"/>
            <w:vAlign w:val="center"/>
          </w:tcPr>
          <w:p w14:paraId="64E6F52B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D3B427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6572A02E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7977FEC4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841868B" w14:textId="0B75A14A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D3578A" w14:textId="3AB93F91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6FC8738A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78057B7A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C2459" w14:paraId="279E4BE8" w14:textId="77777777" w:rsidTr="00232862">
        <w:tc>
          <w:tcPr>
            <w:tcW w:w="780" w:type="dxa"/>
            <w:vAlign w:val="center"/>
          </w:tcPr>
          <w:p w14:paraId="1893734C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0F685A94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4A53D298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7460A9E4" w14:textId="77777777" w:rsidTr="00232862">
        <w:tc>
          <w:tcPr>
            <w:tcW w:w="780" w:type="dxa"/>
            <w:vAlign w:val="center"/>
          </w:tcPr>
          <w:p w14:paraId="7ED2D9D2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1BEC3A9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0904909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770D33F1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47A0EB5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3B3D90A1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4CDB1BD1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0CC6ED48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56C4BCF9" w14:textId="77777777" w:rsidTr="006B1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37A5596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5D648389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74170FE9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D934C34" w14:textId="33CA4220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DF64EC" w14:textId="71578F6D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47264594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224817B5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C2459" w14:paraId="6EA27CC1" w14:textId="77777777" w:rsidTr="00232862">
        <w:tc>
          <w:tcPr>
            <w:tcW w:w="780" w:type="dxa"/>
            <w:vAlign w:val="center"/>
          </w:tcPr>
          <w:p w14:paraId="54927300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0535EC0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FB2229" w14:textId="00AD405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55A7283" w14:textId="1189CAA8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79E7C97A" w14:textId="6E30575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294EDF" w14:textId="4F936E7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C39D19" w14:textId="6600F8B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6EAAFD" w14:textId="4E531EA9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C2459" w14:paraId="7CE97971" w14:textId="77777777" w:rsidTr="00232862">
        <w:tc>
          <w:tcPr>
            <w:tcW w:w="780" w:type="dxa"/>
            <w:vAlign w:val="center"/>
          </w:tcPr>
          <w:p w14:paraId="6A98F7F0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09CA1C2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CE2CF97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5FEDD33" w14:textId="2E3FEEC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CCA66A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641777DF" w14:textId="77777777" w:rsidTr="00232862">
        <w:tc>
          <w:tcPr>
            <w:tcW w:w="780" w:type="dxa"/>
            <w:vAlign w:val="center"/>
          </w:tcPr>
          <w:p w14:paraId="23E4E2FB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55BCD45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4DDE8B7C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6D99EF75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883E83" w14:textId="45844C6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D2E5C7" w14:textId="3E229A77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3766AD2A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790DEECF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C2459" w14:paraId="701A183D" w14:textId="77777777" w:rsidTr="00232862">
        <w:tc>
          <w:tcPr>
            <w:tcW w:w="780" w:type="dxa"/>
            <w:vAlign w:val="center"/>
          </w:tcPr>
          <w:p w14:paraId="735E961A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6DABA9DE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6DA09EC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45F77515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3D8593D" w14:textId="4153832A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2DE469C7" w14:textId="3BDBC89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79ABE727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52CFC53E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5C553BF9" w14:textId="77777777" w:rsidTr="00232862">
        <w:tc>
          <w:tcPr>
            <w:tcW w:w="780" w:type="dxa"/>
            <w:vAlign w:val="center"/>
          </w:tcPr>
          <w:p w14:paraId="3420D1E0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2F6623A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C71C9A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452EB28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099277F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5B8B47F" w14:textId="5F10040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0476B53E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5913D04E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26B6E87C" w14:textId="77777777" w:rsidTr="00232862">
        <w:tc>
          <w:tcPr>
            <w:tcW w:w="780" w:type="dxa"/>
            <w:vAlign w:val="center"/>
          </w:tcPr>
          <w:p w14:paraId="4CEAA788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AB8F1FF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75B02591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0BB2FB2D" w14:textId="77777777" w:rsidTr="00232862">
        <w:tc>
          <w:tcPr>
            <w:tcW w:w="780" w:type="dxa"/>
            <w:vAlign w:val="center"/>
          </w:tcPr>
          <w:p w14:paraId="5201A115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5D0B08B5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3A33CAAC" w14:textId="77777777" w:rsidTr="00232862">
        <w:tc>
          <w:tcPr>
            <w:tcW w:w="780" w:type="dxa"/>
            <w:vAlign w:val="center"/>
          </w:tcPr>
          <w:p w14:paraId="6C5A9A27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368019A5" w:rsidR="003C2459" w:rsidRDefault="003C2459" w:rsidP="003C245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6B64B21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39C302BE" w14:textId="77777777" w:rsidTr="003C2459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43DA99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348B9B1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6844873E" w14:textId="2B7D07E4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6A8D9C1F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2A42D53D" w14:textId="77777777" w:rsidTr="00232862">
        <w:tc>
          <w:tcPr>
            <w:tcW w:w="780" w:type="dxa"/>
            <w:vAlign w:val="center"/>
          </w:tcPr>
          <w:p w14:paraId="094CFBB6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1956CB01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32B3129B" w14:textId="3DFE098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09B7DF0A" w14:textId="77777777" w:rsidTr="00232862">
        <w:tc>
          <w:tcPr>
            <w:tcW w:w="780" w:type="dxa"/>
            <w:vAlign w:val="center"/>
          </w:tcPr>
          <w:p w14:paraId="60FB4A18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129CA707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6A63FD1B" w14:textId="06F7375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8F1E428" w14:textId="6EBB48C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53E8B04C" w14:textId="77777777" w:rsidTr="00232862">
        <w:tc>
          <w:tcPr>
            <w:tcW w:w="780" w:type="dxa"/>
            <w:vAlign w:val="center"/>
          </w:tcPr>
          <w:p w14:paraId="6DF44132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168D359C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66FD693" w14:textId="49374190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C2459" w14:paraId="6B726519" w14:textId="77777777" w:rsidTr="00232862">
        <w:tc>
          <w:tcPr>
            <w:tcW w:w="780" w:type="dxa"/>
            <w:vAlign w:val="center"/>
          </w:tcPr>
          <w:p w14:paraId="20C0249C" w14:textId="77777777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3C2459" w:rsidRDefault="003C2459" w:rsidP="003C245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7643E8D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08B63620" w14:textId="0D8AEDC1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14719CE" w14:textId="2811303B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3C2459" w:rsidRDefault="003C2459" w:rsidP="003C245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7895ABB" w14:textId="4371DF3E" w:rsidR="00510E03" w:rsidRPr="003C2459" w:rsidRDefault="00510E03" w:rsidP="003C2459">
      <w:pPr>
        <w:ind w:left="440"/>
        <w:jc w:val="center"/>
        <w:rPr>
          <w:rStyle w:val="ad"/>
          <w:b w:val="0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617E" w14:textId="7FB7DD7D" w:rsidR="003C2459" w:rsidRPr="003C2459" w:rsidRDefault="003C2459" w:rsidP="003C2459">
      <w:pPr>
        <w:ind w:left="440"/>
        <w:rPr>
          <w:rStyle w:val="ad"/>
          <w:rFonts w:hint="eastAsia"/>
          <w:b w:val="0"/>
        </w:rPr>
      </w:pPr>
      <w:r>
        <w:rPr>
          <w:rStyle w:val="ad"/>
          <w:rFonts w:hint="eastAsia"/>
          <w:b w:val="0"/>
          <w:noProof/>
        </w:rPr>
        <w:drawing>
          <wp:inline distT="0" distB="0" distL="0" distR="0" wp14:anchorId="1899F55E" wp14:editId="1E80F30B">
            <wp:extent cx="1921331" cy="1440000"/>
            <wp:effectExtent l="0" t="0" r="0" b="0"/>
            <wp:docPr id="11910363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hint="eastAsia"/>
          <w:b w:val="0"/>
        </w:rPr>
        <w:t xml:space="preserve"> </w:t>
      </w:r>
      <w:r>
        <w:rPr>
          <w:rStyle w:val="ad"/>
          <w:rFonts w:hint="eastAsia"/>
          <w:b w:val="0"/>
          <w:noProof/>
        </w:rPr>
        <w:drawing>
          <wp:inline distT="0" distB="0" distL="0" distR="0" wp14:anchorId="225E5C6F" wp14:editId="50E5E4A2">
            <wp:extent cx="1921331" cy="1440000"/>
            <wp:effectExtent l="0" t="0" r="0" b="0"/>
            <wp:docPr id="103905619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b w:val="0"/>
        </w:rPr>
        <w:t xml:space="preserve"> </w:t>
      </w:r>
      <w:r>
        <w:rPr>
          <w:rStyle w:val="ad"/>
          <w:rFonts w:hint="eastAsia"/>
          <w:b w:val="0"/>
          <w:noProof/>
        </w:rPr>
        <w:drawing>
          <wp:inline distT="0" distB="0" distL="0" distR="0" wp14:anchorId="76C84A8E" wp14:editId="27B4747F">
            <wp:extent cx="1921331" cy="1440000"/>
            <wp:effectExtent l="0" t="0" r="0" b="0"/>
            <wp:docPr id="4699442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2EB2CFE4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384F4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234407C" w14:textId="624EF7EE" w:rsidR="00D445EB" w:rsidRPr="006B13B5" w:rsidRDefault="00384F41" w:rsidP="009D5741">
      <w:pPr>
        <w:ind w:firstLineChars="200" w:firstLine="480"/>
        <w:jc w:val="left"/>
        <w:rPr>
          <w:rStyle w:val="ad"/>
          <w:rFonts w:ascii="宋体" w:eastAsia="宋体" w:hAnsi="宋体" w:cs="宋体"/>
          <w:b w:val="0"/>
          <w:bCs/>
          <w:sz w:val="24"/>
          <w:szCs w:val="24"/>
          <w:u w:val="single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3C2459">
        <w:rPr>
          <w:rFonts w:ascii="宋体" w:eastAsia="宋体" w:hAnsi="宋体" w:cs="宋体" w:hint="eastAsia"/>
          <w:sz w:val="24"/>
          <w:szCs w:val="24"/>
        </w:rPr>
        <w:t>我们在前操场进行</w:t>
      </w:r>
      <w:r>
        <w:rPr>
          <w:rFonts w:ascii="宋体" w:eastAsia="宋体" w:hAnsi="宋体" w:cs="宋体" w:hint="eastAsia"/>
          <w:sz w:val="24"/>
          <w:szCs w:val="24"/>
        </w:rPr>
        <w:t>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中班混龄游戏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。</w:t>
      </w:r>
      <w:r w:rsidR="003C2459">
        <w:rPr>
          <w:rFonts w:ascii="宋体" w:eastAsia="宋体" w:hAnsi="宋体" w:cs="宋体" w:hint="eastAsia"/>
          <w:sz w:val="24"/>
          <w:szCs w:val="24"/>
        </w:rPr>
        <w:t>孩子们在综合区解散后，先自主根据需要脱外套，然后选择了各个不同的游戏场地。有的在滑滑梯，有的在跑跳，有的在攀爬，有的尝试推独轮车，好不热闹啊！</w:t>
      </w:r>
    </w:p>
    <w:p w14:paraId="0B85D120" w14:textId="1E4C7FDB" w:rsidR="003C2459" w:rsidRDefault="00A94F14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FEC8529" wp14:editId="6831AEF1">
            <wp:extent cx="1921331" cy="1440000"/>
            <wp:effectExtent l="0" t="0" r="0" b="0"/>
            <wp:docPr id="10753029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519C2CF" wp14:editId="10AA1699">
            <wp:extent cx="1921331" cy="1440000"/>
            <wp:effectExtent l="0" t="0" r="0" b="0"/>
            <wp:docPr id="8616045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D5292A5" wp14:editId="5D25DD5D">
            <wp:extent cx="1921331" cy="1440000"/>
            <wp:effectExtent l="0" t="0" r="0" b="0"/>
            <wp:docPr id="19458661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2D460AAE" wp14:editId="254B8479">
            <wp:extent cx="1921331" cy="1440000"/>
            <wp:effectExtent l="0" t="0" r="0" b="0"/>
            <wp:docPr id="202878008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5671361" wp14:editId="14373727">
            <wp:extent cx="1921331" cy="1440000"/>
            <wp:effectExtent l="0" t="0" r="0" b="0"/>
            <wp:docPr id="16674020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7790DD46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728A213" w14:textId="24A2CA4A" w:rsidR="00A94F14" w:rsidRPr="00384F41" w:rsidRDefault="00A94F14" w:rsidP="00A94F14">
      <w:pPr>
        <w:pStyle w:val="a9"/>
        <w:numPr>
          <w:ilvl w:val="0"/>
          <w:numId w:val="7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通过一段时间的</w:t>
      </w:r>
      <w:r>
        <w:rPr>
          <w:rFonts w:ascii="宋体" w:eastAsia="宋体" w:hAnsi="宋体" w:cs="宋体" w:hint="eastAsia"/>
          <w:kern w:val="2"/>
          <w:szCs w:val="24"/>
        </w:rPr>
        <w:t>锻炼</w:t>
      </w:r>
      <w:r>
        <w:rPr>
          <w:rFonts w:ascii="宋体" w:eastAsia="宋体" w:hAnsi="宋体" w:cs="宋体" w:hint="eastAsia"/>
          <w:kern w:val="2"/>
          <w:szCs w:val="24"/>
        </w:rPr>
        <w:t>与</w:t>
      </w:r>
      <w:r>
        <w:rPr>
          <w:rFonts w:ascii="宋体" w:eastAsia="宋体" w:hAnsi="宋体" w:cs="宋体" w:hint="eastAsia"/>
          <w:kern w:val="2"/>
          <w:szCs w:val="24"/>
        </w:rPr>
        <w:t>练习</w:t>
      </w:r>
      <w:r>
        <w:rPr>
          <w:rFonts w:ascii="宋体" w:eastAsia="宋体" w:hAnsi="宋体" w:cs="宋体" w:hint="eastAsia"/>
          <w:kern w:val="2"/>
          <w:szCs w:val="24"/>
        </w:rPr>
        <w:t>，大部分小朋友已经学会了穿脱裤子、叠裤子，个别宝贝动作还不熟练，请在家也多多尝试哦！</w:t>
      </w:r>
    </w:p>
    <w:p w14:paraId="2FE91174" w14:textId="77D1B884" w:rsidR="00C66C47" w:rsidRPr="00384F41" w:rsidRDefault="00C66C47" w:rsidP="00CF2EC0">
      <w:pPr>
        <w:pStyle w:val="a9"/>
        <w:spacing w:beforeAutospacing="0" w:afterAutospacing="0"/>
        <w:ind w:left="720"/>
        <w:rPr>
          <w:rFonts w:ascii="宋体" w:eastAsia="宋体" w:hAnsi="宋体" w:cs="宋体" w:hint="eastAsia"/>
          <w:kern w:val="2"/>
          <w:szCs w:val="24"/>
        </w:rPr>
      </w:pPr>
    </w:p>
    <w:sectPr w:rsidR="00C66C47" w:rsidRPr="00384F41" w:rsidSect="00A04101">
      <w:headerReference w:type="default" r:id="rId25"/>
      <w:footerReference w:type="default" r:id="rId2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833F2" w14:textId="77777777" w:rsidR="00F16A0E" w:rsidRDefault="00F16A0E">
      <w:r>
        <w:separator/>
      </w:r>
    </w:p>
  </w:endnote>
  <w:endnote w:type="continuationSeparator" w:id="0">
    <w:p w14:paraId="586A963D" w14:textId="77777777" w:rsidR="00F16A0E" w:rsidRDefault="00F16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4733C" w14:textId="77777777" w:rsidR="00F16A0E" w:rsidRDefault="00F16A0E">
      <w:r>
        <w:separator/>
      </w:r>
    </w:p>
  </w:footnote>
  <w:footnote w:type="continuationSeparator" w:id="0">
    <w:p w14:paraId="61FDE978" w14:textId="77777777" w:rsidR="00F16A0E" w:rsidRDefault="00F16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536pt;height:16in;visibility:visible;mso-wrap-style:square" o:bullet="t">
        <v:imagedata r:id="rId1" o:title=""/>
      </v:shape>
    </w:pict>
  </w:numPicBullet>
  <w:numPicBullet w:numPicBulletId="1">
    <w:pict>
      <v:shape id="_x0000_i1053" type="#_x0000_t75" style="width:1536pt;height:16in;visibility:visible;mso-wrap-style:square" o:bullet="t">
        <v:imagedata r:id="rId2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6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4"/>
  </w:num>
  <w:num w:numId="5" w16cid:durableId="2129278147">
    <w:abstractNumId w:val="3"/>
  </w:num>
  <w:num w:numId="6" w16cid:durableId="1404644506">
    <w:abstractNumId w:val="6"/>
  </w:num>
  <w:num w:numId="7" w16cid:durableId="1350717350">
    <w:abstractNumId w:val="5"/>
  </w:num>
  <w:num w:numId="8" w16cid:durableId="829520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57611"/>
    <w:rsid w:val="00083C63"/>
    <w:rsid w:val="00093DC5"/>
    <w:rsid w:val="000F3EBC"/>
    <w:rsid w:val="000F554E"/>
    <w:rsid w:val="00127340"/>
    <w:rsid w:val="0018247A"/>
    <w:rsid w:val="00182A79"/>
    <w:rsid w:val="001979BA"/>
    <w:rsid w:val="00232862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E39"/>
    <w:rsid w:val="00447F93"/>
    <w:rsid w:val="004C3A6F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3ADD"/>
    <w:rsid w:val="005B6D9F"/>
    <w:rsid w:val="005C3C54"/>
    <w:rsid w:val="005D21B6"/>
    <w:rsid w:val="005E3388"/>
    <w:rsid w:val="00655935"/>
    <w:rsid w:val="006871A6"/>
    <w:rsid w:val="006B13B5"/>
    <w:rsid w:val="006D3DF3"/>
    <w:rsid w:val="00764CE7"/>
    <w:rsid w:val="00775C23"/>
    <w:rsid w:val="007B45DD"/>
    <w:rsid w:val="007D096B"/>
    <w:rsid w:val="007E09F6"/>
    <w:rsid w:val="00820D50"/>
    <w:rsid w:val="008410EE"/>
    <w:rsid w:val="0086673A"/>
    <w:rsid w:val="008A59B4"/>
    <w:rsid w:val="008C0EEF"/>
    <w:rsid w:val="008C217E"/>
    <w:rsid w:val="008C7DF6"/>
    <w:rsid w:val="00911E3C"/>
    <w:rsid w:val="0093149E"/>
    <w:rsid w:val="00986DB0"/>
    <w:rsid w:val="00987DD7"/>
    <w:rsid w:val="009A47BB"/>
    <w:rsid w:val="009D5741"/>
    <w:rsid w:val="009D6B1F"/>
    <w:rsid w:val="00A04101"/>
    <w:rsid w:val="00A135F1"/>
    <w:rsid w:val="00A221C6"/>
    <w:rsid w:val="00A94F14"/>
    <w:rsid w:val="00AA1509"/>
    <w:rsid w:val="00AC62F0"/>
    <w:rsid w:val="00AE5171"/>
    <w:rsid w:val="00B2320B"/>
    <w:rsid w:val="00B70209"/>
    <w:rsid w:val="00B802BF"/>
    <w:rsid w:val="00B8099E"/>
    <w:rsid w:val="00BA7A8E"/>
    <w:rsid w:val="00BC51FF"/>
    <w:rsid w:val="00BD332B"/>
    <w:rsid w:val="00BE2179"/>
    <w:rsid w:val="00BE2828"/>
    <w:rsid w:val="00BE3989"/>
    <w:rsid w:val="00C10CEC"/>
    <w:rsid w:val="00C155B1"/>
    <w:rsid w:val="00C66C47"/>
    <w:rsid w:val="00C92FF1"/>
    <w:rsid w:val="00CB6763"/>
    <w:rsid w:val="00CC1E56"/>
    <w:rsid w:val="00CF2EC0"/>
    <w:rsid w:val="00D445EB"/>
    <w:rsid w:val="00D916AF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16A0E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F50608A-1851-40CF-B020-FE407551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1189</TotalTime>
  <Pages>3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17</cp:revision>
  <cp:lastPrinted>2023-10-11T00:05:00Z</cp:lastPrinted>
  <dcterms:created xsi:type="dcterms:W3CDTF">2021-04-22T03:17:00Z</dcterms:created>
  <dcterms:modified xsi:type="dcterms:W3CDTF">2023-11-21T05:04:00Z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