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一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17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default" w:ascii="宋体" w:hAnsi="宋体" w:eastAsia="宋体" w:cs="宋体"/>
          <w:sz w:val="24"/>
          <w:szCs w:val="24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戴君瑞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魏书宇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南羽晞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赵天瑞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林清姝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郭慕云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这些小朋友能够有序的做好来园几件事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其中鞠奕鸿小朋友利用周末的时间和爸爸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妈妈一起制作的了小风铃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tbl>
      <w:tblPr>
        <w:tblStyle w:val="10"/>
        <w:tblW w:w="102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5136"/>
        <w:gridCol w:w="50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83" w:hRule="atLeast"/>
        </w:trPr>
        <w:tc>
          <w:tcPr>
            <w:tcW w:w="5110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3105150" cy="2328545"/>
                  <wp:effectExtent l="0" t="0" r="19050" b="8255"/>
                  <wp:docPr id="12" name="图片 12" descr="86e730f31b80537c7ac0962012c879c1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86e730f31b80537c7ac0962012c879c1_7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0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3088640" cy="2316480"/>
                  <wp:effectExtent l="0" t="0" r="10160" b="20320"/>
                  <wp:docPr id="13" name="图片 13" descr="b53463fd5ec7538c8990341180084911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53463fd5ec7538c8990341180084911_7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在今天的区域活动中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许晨依在美工区中用玉米粒制作小手链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</w:rPr>
        <w:t>南羽晞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在用橡皮泥制作自己喜欢吃的小汤圆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益智区中朱圣庆在玩月亮船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鞠奕鸿在用磁力片拼搭小房子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魏书宇在整理甜甜圈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娃娃家里的徐佑恒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戴君瑞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李宇航在一起玩小汽车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建构区的李宇航和顾宇浩在搭建一个动物园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tbl>
      <w:tblPr>
        <w:tblStyle w:val="10"/>
        <w:tblW w:w="100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91" w:hRule="atLeast"/>
        </w:trPr>
        <w:tc>
          <w:tcPr>
            <w:tcW w:w="3337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6" name="图片 6" descr="84c1c2ad467961a547ae58ccf5f5da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4c1c2ad467961a547ae58ccf5f5da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45640" cy="1459230"/>
                  <wp:effectExtent l="0" t="0" r="10160" b="13970"/>
                  <wp:docPr id="7" name="图片 7" descr="49fbb44c6dec0fea302cd4fa673860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49fbb44c6dec0fea302cd4fa6738600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8" name="图片 8" descr="244e5a8ec7f09841c211b8a640635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44e5a8ec7f09841c211b8a640635d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62" w:hRule="atLeast"/>
        </w:trPr>
        <w:tc>
          <w:tcPr>
            <w:tcW w:w="3337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9" name="图片 9" descr="e67b82d5f5ab2feef8b76462f1e652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67b82d5f5ab2feef8b76462f1e652d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10" name="图片 10" descr="0ff4f782a2aba7308bd3ba9d4898be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ff4f782a2aba7308bd3ba9d4898bec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11" name="图片 11" descr="af63260705605bfcb0cf53c4a3414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f63260705605bfcb0cf53c4a3414d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在今天是户外混班活动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我们活动地点在前操场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魏书宇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林清姝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郭慕云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能遇到拥挤时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在老师的体醒下能够排好队伍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方张羽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赵天睿、林清姝、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杨子熠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小朋友在游戏中能够主动向老师说出自己的需求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tbl>
      <w:tblPr>
        <w:tblStyle w:val="10"/>
        <w:tblpPr w:leftFromText="180" w:rightFromText="180" w:vertAnchor="text" w:horzAnchor="page" w:tblpX="903" w:tblpY="131"/>
        <w:tblOverlap w:val="never"/>
        <w:tblW w:w="100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76"/>
        <w:gridCol w:w="3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31" w:hRule="atLeast"/>
        </w:trPr>
        <w:tc>
          <w:tcPr>
            <w:tcW w:w="333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65960" cy="1453515"/>
                  <wp:effectExtent l="0" t="0" r="15240" b="19685"/>
                  <wp:docPr id="14" name="图片 14" descr="2b265525cebd3335081ffe9cd7609d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b265525cebd3335081ffe9cd7609d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83105" cy="1487170"/>
                  <wp:effectExtent l="0" t="0" r="23495" b="11430"/>
                  <wp:docPr id="15" name="图片 15" descr="de861f5d255da0fa4f9f3d1008baadbb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e861f5d255da0fa4f9f3d1008baadbb_7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83105" cy="1487170"/>
                  <wp:effectExtent l="0" t="0" r="23495" b="11430"/>
                  <wp:docPr id="16" name="图片 16" descr="4c161a2c09bb8490ee5da0b02383df47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4c161a2c09bb8490ee5da0b02383df47_7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default" w:ascii="Arial" w:hAnsi="Arial" w:eastAsia="宋体" w:cs="Arial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bookmarkStart w:id="0" w:name="_GoBack"/>
            <w:bookmarkEnd w:id="0"/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Hans" w:bidi="ar"/>
        </w:rPr>
        <w:t>学习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Hans"/>
        </w:rPr>
        <w:t>今天我们开展了综合活动</w:t>
      </w:r>
      <w:r>
        <w:rPr>
          <w:rFonts w:hint="default" w:ascii="宋体" w:hAnsi="宋体" w:eastAsia="宋体" w:cs="宋体"/>
          <w:color w:val="000000"/>
          <w:sz w:val="24"/>
          <w:szCs w:val="24"/>
          <w:lang w:eastAsia="zh-Hans"/>
        </w:rPr>
        <w:t>《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Hans"/>
        </w:rPr>
        <w:t>各种各样的声音</w:t>
      </w:r>
      <w:r>
        <w:rPr>
          <w:rFonts w:hint="default" w:ascii="宋体" w:hAnsi="宋体" w:eastAsia="宋体" w:cs="宋体"/>
          <w:color w:val="000000"/>
          <w:sz w:val="24"/>
          <w:szCs w:val="24"/>
          <w:lang w:eastAsia="zh-Hans"/>
        </w:rPr>
        <w:t>》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。</w:t>
      </w:r>
      <w:r>
        <w:rPr>
          <w:rFonts w:hint="eastAsia" w:ascii="宋体" w:hAnsi="宋体" w:eastAsia="宋体" w:cs="宋体"/>
          <w:kern w:val="0"/>
          <w:sz w:val="24"/>
          <w:szCs w:val="24"/>
        </w:rPr>
        <w:t>小班年龄段的幼儿对周围世界充满无限的好奇，对他们来说，好多声音也都是比较熟悉的，特别是小动物的叫声。如今马路上的汽车声、小区里的炮仗声、天空中的飞机声都会吸引孩子们。但是他们从没用心听过声音，不会用语言述说声音，难以用简单的语言表达自己的探究过程和结果。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Hans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方张羽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赵天瑞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顾宇浩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南羽晞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等小朋友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ascii="宋体" w:hAnsi="宋体" w:cs="宋体"/>
          <w:kern w:val="0"/>
          <w:sz w:val="24"/>
          <w:szCs w:val="24"/>
        </w:rPr>
        <w:t>通过探索、操作活动，对各种声音产生兴趣。</w:t>
      </w: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spacing w:line="400" w:lineRule="exact"/>
        <w:ind w:left="479" w:leftChars="228" w:firstLine="0" w:firstLineChars="0"/>
        <w:rPr>
          <w:rFonts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1.请各位家长给小朋友的保温杯里放温水哦！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2.请各位将垫背巾在家给孩子垫好，户外出汗，预防感冒。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3.每天检查小朋友的手指甲哦，勤剪指甲防止刮到自己或者他人。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default" w:ascii="宋体" w:hAnsi="宋体" w:eastAsia="宋体" w:cs="宋体"/>
          <w:sz w:val="24"/>
          <w:szCs w:val="24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.回家继续让孩子们练习穿脱衣裤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叠裤子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并能将脱下的衣服挂到衣柜上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br w:type="textWrapping"/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17780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CF3187E"/>
    <w:rsid w:val="3D1241F0"/>
    <w:rsid w:val="3DE06638"/>
    <w:rsid w:val="3E187D3B"/>
    <w:rsid w:val="3E6C2B36"/>
    <w:rsid w:val="3ECB07D8"/>
    <w:rsid w:val="3F4AA5B5"/>
    <w:rsid w:val="3F9D16AF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7FF2FE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8AF409A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6BEE46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BBAC640"/>
    <w:rsid w:val="9BEFF5AE"/>
    <w:rsid w:val="AD9EBEE4"/>
    <w:rsid w:val="B36F2BB5"/>
    <w:rsid w:val="B3EF379F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CFFEA71D"/>
    <w:rsid w:val="D7E22410"/>
    <w:rsid w:val="D95C7016"/>
    <w:rsid w:val="DCB4A0AD"/>
    <w:rsid w:val="DEF8FA78"/>
    <w:rsid w:val="DF0B50BD"/>
    <w:rsid w:val="DF572C68"/>
    <w:rsid w:val="DF66F274"/>
    <w:rsid w:val="DF774E17"/>
    <w:rsid w:val="DFD50F81"/>
    <w:rsid w:val="DFFFD0BB"/>
    <w:rsid w:val="E9F358C4"/>
    <w:rsid w:val="EBC2CD98"/>
    <w:rsid w:val="EBEBA16B"/>
    <w:rsid w:val="ECFFC907"/>
    <w:rsid w:val="EE2D43BF"/>
    <w:rsid w:val="EE75F72E"/>
    <w:rsid w:val="EE7FB124"/>
    <w:rsid w:val="EEF7E819"/>
    <w:rsid w:val="F367F84A"/>
    <w:rsid w:val="F3CF0DB1"/>
    <w:rsid w:val="F7213FA3"/>
    <w:rsid w:val="F76B51C3"/>
    <w:rsid w:val="F7AF4F20"/>
    <w:rsid w:val="F7BFB0CD"/>
    <w:rsid w:val="F7DB2345"/>
    <w:rsid w:val="F7FC2152"/>
    <w:rsid w:val="F99FBCF6"/>
    <w:rsid w:val="FAEA1B89"/>
    <w:rsid w:val="FBEDD189"/>
    <w:rsid w:val="FBFCC729"/>
    <w:rsid w:val="FD768A22"/>
    <w:rsid w:val="FD7EA79E"/>
    <w:rsid w:val="FDDFC22F"/>
    <w:rsid w:val="FDFB2B31"/>
    <w:rsid w:val="FDFF5E44"/>
    <w:rsid w:val="FEFD0C6D"/>
    <w:rsid w:val="FEFFD42C"/>
    <w:rsid w:val="FF2FB26B"/>
    <w:rsid w:val="FFA74C52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2</TotalTime>
  <ScaleCrop>false</ScaleCrop>
  <LinksUpToDate>false</LinksUpToDate>
  <CharactersWithSpaces>790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2021-04-25T11:17:00Z</dcterms:created>
  <dc:creator>yixuange</dc:creator>
  <cp:lastModifiedBy>湘絮</cp:lastModifiedBy>
  <cp:lastPrinted>2023-02-18T07:53:00Z</cp:lastPrinted>
  <dcterms:modified xsi:type="dcterms:W3CDTF">2023-11-20T13:32:55Z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