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</wp:posOffset>
            </wp:positionV>
            <wp:extent cx="7560310" cy="10692765"/>
            <wp:effectExtent l="0" t="0" r="3175" b="0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2023.11.17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五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default" w:ascii="宋体" w:hAnsi="宋体" w:cs="宋体" w:eastAsiaTheme="minorEastAsia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美丽的秋天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今天7位小朋友请假。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集体活动《手工剪贴画：冬日雪景》</w:t>
      </w:r>
    </w:p>
    <w:p>
      <w:pPr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天气越来越冷，季节也从秋天进入了冬天，在观察冬日雪景的基础上，引导幼儿用剪、贴、画的方式进行制作。</w:t>
      </w:r>
    </w:p>
    <w:p>
      <w:pPr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u w:val="single"/>
        </w:rPr>
        <w:t>丁曼婷、张奕涵、王诺婉、冯欣、谭沁、徐佳伊、王若鑫、王秋瑶、徐筱晞、李慕妍、郑书韵、蒋翊晗、杨易、李璟睿、王知霖、徐梓赫、许诺言、周艺天、张悦威、阴少帅、王楷博、徐诺、吴文欣</w:t>
      </w:r>
      <w:r>
        <w:rPr>
          <w:rFonts w:hint="eastAsia" w:ascii="宋体" w:hAnsi="宋体" w:eastAsia="宋体" w:cs="宋体"/>
          <w:szCs w:val="21"/>
          <w:lang w:val="en-US" w:eastAsia="zh-CN"/>
        </w:rPr>
        <w:t>小朋友能够正确使用剪刀，用不同颜色的彩纸进行房屋的装饰，并用点线面的方式进行绘画；小朋友也能够完成一幅独一无二的画面，如果能够保持画面的整洁，并丰富一些就更好啦。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8" name="图片 18" descr="IMG_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12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7" name="图片 17" descr="IMG_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12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6" name="图片 16" descr="IMG_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12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4" name="图片 14" descr="IMG_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12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2" name="图片 12" descr="IMG_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12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1" name="图片 11" descr="IMG_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123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三、户外活动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今天我们的活动是练习拍球，孩子们每人一个小球比比谁拍的又多又稳，下面来看看我们的精彩瞬间吧！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eastAsiaTheme="minorEastAsia"/>
          <w:b/>
          <w:bCs/>
          <w:lang w:val="en-US" w:eastAsia="zh-CN"/>
        </w:rPr>
      </w:pPr>
      <w:r>
        <w:rPr>
          <w:rFonts w:hint="default"/>
          <w:b/>
          <w:bCs/>
          <w:lang w:val="en-US"/>
        </w:rPr>
        <w:drawing>
          <wp:inline distT="0" distB="0" distL="114300" distR="114300">
            <wp:extent cx="2560320" cy="1920240"/>
            <wp:effectExtent l="0" t="0" r="5080" b="10160"/>
            <wp:docPr id="7" name="图片 7" descr="88763ED45F276054B55394EEA90C28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8763ED45F276054B55394EEA90C28F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9" name="图片 9" descr="19BDA679A5DE2D3343EC5D708A888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9BDA679A5DE2D3343EC5D708A88873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8" name="图片 8" descr="7349EDBDE8A7E17CA7FF79AC23B429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349EDBDE8A7E17CA7FF79AC23B429D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10" name="图片 10" descr="D2755CB71477D8E05979E731F3C0FB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2755CB71477D8E05979E731F3C0FB5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-6985</wp:posOffset>
            </wp:positionV>
            <wp:extent cx="7560310" cy="10692765"/>
            <wp:effectExtent l="0" t="0" r="8890" b="635"/>
            <wp:wrapNone/>
            <wp:docPr id="13" name="图片 1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both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四、区域游戏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b/>
          <w:bCs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" name="图片 1" descr="IMG_1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122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" name="图片 2" descr="IMG_1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122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我准备用点线面方式来绘画扇子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我还可以用吸管制作很多不同的作品哦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3" name="图片 3" descr="IMG_1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122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4" name="图片 4" descr="IMG_1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122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这里面有几处不同呢，让我来看一看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恐龙园的门是圆形拱门哦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6" name="图片 6" descr="IMG_1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123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5" name="图片 5" descr="IMG_1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122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今天我也准备拼一个机器人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喜欢的画面画下来，看我多认真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default"/>
          <w:b/>
          <w:bCs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29" name="图片 29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五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、生活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：中午吃的是洋葱鳝片、清炒菠菜、花生饭。番茄鸡蛋虾米汤！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今天王诺婉、王楷博、谭沁小朋友吃饭的速度慢了一些，天气变冷，请大家稍微加快一些速度哦~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1.今天礼拜五，请大家3:40准时来园接幼儿。</w:t>
      </w:r>
    </w:p>
    <w:p>
      <w:p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2.今天被子统一带回家清洗晾晒哦。</w:t>
      </w:r>
    </w:p>
    <w:p>
      <w:pPr>
        <w:ind w:firstLine="420" w:firstLineChars="200"/>
        <w:jc w:val="both"/>
        <w:rPr>
          <w:rFonts w:hint="default" w:eastAsiaTheme="minorEastAsia"/>
          <w:lang w:val="en-US" w:eastAsia="zh-CN"/>
        </w:rPr>
      </w:pPr>
      <w: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zEsImhkaWQiOiJmZTY1OWIyN2VlNTNjYTgxNmUxNzY3MGQwZTYyMTJmMCIsInVzZXJDb3VudCI6MX0=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31C257A"/>
    <w:rsid w:val="03237D85"/>
    <w:rsid w:val="033504BB"/>
    <w:rsid w:val="03D06EAF"/>
    <w:rsid w:val="05325EE5"/>
    <w:rsid w:val="100D5385"/>
    <w:rsid w:val="12F47048"/>
    <w:rsid w:val="159F60BD"/>
    <w:rsid w:val="1CD53A47"/>
    <w:rsid w:val="231E2FCC"/>
    <w:rsid w:val="27CC1ABA"/>
    <w:rsid w:val="27FA4F9E"/>
    <w:rsid w:val="2B971617"/>
    <w:rsid w:val="30424739"/>
    <w:rsid w:val="36574A01"/>
    <w:rsid w:val="3838457E"/>
    <w:rsid w:val="388166D5"/>
    <w:rsid w:val="3AE2207F"/>
    <w:rsid w:val="3CE63AA8"/>
    <w:rsid w:val="41393EEC"/>
    <w:rsid w:val="476C3779"/>
    <w:rsid w:val="48185562"/>
    <w:rsid w:val="4F153E7A"/>
    <w:rsid w:val="55674105"/>
    <w:rsid w:val="5BF83597"/>
    <w:rsid w:val="635A1B96"/>
    <w:rsid w:val="6573077D"/>
    <w:rsid w:val="68CF2022"/>
    <w:rsid w:val="6A3550F2"/>
    <w:rsid w:val="6D4B755E"/>
    <w:rsid w:val="709779A9"/>
    <w:rsid w:val="74A76BEC"/>
    <w:rsid w:val="766F7295"/>
    <w:rsid w:val="78522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2</Pages>
  <Words>535</Words>
  <Characters>549</Characters>
  <Lines>1</Lines>
  <Paragraphs>1</Paragraphs>
  <TotalTime>28</TotalTime>
  <ScaleCrop>false</ScaleCrop>
  <LinksUpToDate>false</LinksUpToDate>
  <CharactersWithSpaces>554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2021-09-14T23:58:00Z</dcterms:created>
  <dc:creator>Moent</dc:creator>
  <cp:lastModifiedBy>☀️.moent.☀️</cp:lastModifiedBy>
  <dcterms:modified xsi:type="dcterms:W3CDTF">2023-11-19T12:26:34Z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3563EECFDEF44CC8966838DF36A92878_13</vt:lpwstr>
  </property>
</Properties>
</file>