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4D8FBA8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986DB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C66C4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A4C1AAF" w14:textId="63C08B71" w:rsidR="009D5741" w:rsidRDefault="00C66C47" w:rsidP="00C92FF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早晨起床后我们发现昨夜的一场雨使天气又降低了几度。嗖嗖的冷风吹来，真的好冷呀！</w:t>
      </w:r>
      <w:r w:rsidR="00986DB0">
        <w:rPr>
          <w:rFonts w:ascii="宋体" w:eastAsia="宋体" w:hAnsi="宋体" w:cs="宋体" w:hint="eastAsia"/>
          <w:sz w:val="24"/>
          <w:szCs w:val="24"/>
        </w:rPr>
        <w:t>今天1</w:t>
      </w:r>
      <w:r>
        <w:rPr>
          <w:rFonts w:ascii="宋体" w:eastAsia="宋体" w:hAnsi="宋体" w:cs="宋体"/>
          <w:sz w:val="24"/>
          <w:szCs w:val="24"/>
        </w:rPr>
        <w:t>8</w:t>
      </w:r>
      <w:r w:rsidR="00986DB0">
        <w:rPr>
          <w:rFonts w:ascii="宋体" w:eastAsia="宋体" w:hAnsi="宋体" w:cs="宋体" w:hint="eastAsia"/>
          <w:sz w:val="24"/>
          <w:szCs w:val="24"/>
        </w:rPr>
        <w:t>位小朋友</w:t>
      </w:r>
      <w:r>
        <w:rPr>
          <w:rFonts w:ascii="宋体" w:eastAsia="宋体" w:hAnsi="宋体" w:cs="宋体" w:hint="eastAsia"/>
          <w:sz w:val="24"/>
          <w:szCs w:val="24"/>
        </w:rPr>
        <w:t>做到了</w:t>
      </w:r>
      <w:r w:rsidR="00986DB0">
        <w:rPr>
          <w:rFonts w:ascii="宋体" w:eastAsia="宋体" w:hAnsi="宋体" w:cs="宋体" w:hint="eastAsia"/>
          <w:sz w:val="24"/>
          <w:szCs w:val="24"/>
        </w:rPr>
        <w:t>准时来园，</w:t>
      </w:r>
      <w:r>
        <w:rPr>
          <w:rFonts w:ascii="宋体" w:eastAsia="宋体" w:hAnsi="宋体" w:cs="宋体"/>
          <w:sz w:val="24"/>
          <w:szCs w:val="24"/>
        </w:rPr>
        <w:t>3</w:t>
      </w:r>
      <w:r w:rsidR="00986DB0">
        <w:rPr>
          <w:rFonts w:ascii="宋体" w:eastAsia="宋体" w:hAnsi="宋体" w:cs="宋体" w:hint="eastAsia"/>
          <w:sz w:val="24"/>
          <w:szCs w:val="24"/>
        </w:rPr>
        <w:t>位小朋友请假，</w:t>
      </w:r>
      <w:r>
        <w:rPr>
          <w:rFonts w:ascii="宋体" w:eastAsia="宋体" w:hAnsi="宋体" w:cs="宋体" w:hint="eastAsia"/>
          <w:sz w:val="24"/>
          <w:szCs w:val="24"/>
        </w:rPr>
        <w:t>你们真棒！也</w:t>
      </w:r>
      <w:r w:rsidR="00986DB0">
        <w:rPr>
          <w:rFonts w:ascii="宋体" w:eastAsia="宋体" w:hAnsi="宋体" w:cs="宋体" w:hint="eastAsia"/>
          <w:sz w:val="24"/>
          <w:szCs w:val="24"/>
        </w:rPr>
        <w:t>期待</w:t>
      </w:r>
      <w:r>
        <w:rPr>
          <w:rFonts w:ascii="宋体" w:eastAsia="宋体" w:hAnsi="宋体" w:cs="宋体" w:hint="eastAsia"/>
          <w:sz w:val="24"/>
          <w:szCs w:val="24"/>
        </w:rPr>
        <w:t>生病的宝贝</w:t>
      </w:r>
      <w:r w:rsidR="00986DB0">
        <w:rPr>
          <w:rFonts w:ascii="宋体" w:eastAsia="宋体" w:hAnsi="宋体" w:cs="宋体" w:hint="eastAsia"/>
          <w:sz w:val="24"/>
          <w:szCs w:val="24"/>
        </w:rPr>
        <w:t>早日</w:t>
      </w:r>
      <w:r>
        <w:rPr>
          <w:rFonts w:ascii="宋体" w:eastAsia="宋体" w:hAnsi="宋体" w:cs="宋体" w:hint="eastAsia"/>
          <w:sz w:val="24"/>
          <w:szCs w:val="24"/>
        </w:rPr>
        <w:t>恢复健康，尽早</w:t>
      </w:r>
      <w:r w:rsidR="00986DB0">
        <w:rPr>
          <w:rFonts w:ascii="宋体" w:eastAsia="宋体" w:hAnsi="宋体" w:cs="宋体" w:hint="eastAsia"/>
          <w:sz w:val="24"/>
          <w:szCs w:val="24"/>
        </w:rPr>
        <w:t>归来哦！</w:t>
      </w:r>
    </w:p>
    <w:p w14:paraId="42E449B6" w14:textId="16B5B70E" w:rsidR="00127340" w:rsidRDefault="00127340" w:rsidP="00C92FF1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009BA96" wp14:editId="79EB4B67">
            <wp:extent cx="1921331" cy="1440000"/>
            <wp:effectExtent l="0" t="0" r="0" b="0"/>
            <wp:docPr id="1026022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BEF7961" wp14:editId="01C1912E">
            <wp:extent cx="1921331" cy="1440000"/>
            <wp:effectExtent l="0" t="0" r="0" b="0"/>
            <wp:docPr id="13780121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286AB44" wp14:editId="3143668A">
            <wp:extent cx="1921331" cy="1440000"/>
            <wp:effectExtent l="0" t="0" r="0" b="0"/>
            <wp:docPr id="10703230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8B458C8" wp14:editId="7409A672">
            <wp:extent cx="1921331" cy="1440000"/>
            <wp:effectExtent l="0" t="0" r="0" b="0"/>
            <wp:docPr id="17987435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BE024C" wp14:editId="23EDC775">
            <wp:extent cx="1921331" cy="1440000"/>
            <wp:effectExtent l="0" t="0" r="0" b="0"/>
            <wp:docPr id="13294213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CB6EB50" wp14:editId="70E1DD25">
            <wp:extent cx="1921331" cy="1440000"/>
            <wp:effectExtent l="0" t="0" r="0" b="0"/>
            <wp:docPr id="18009299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27AA83B3" w14:textId="54B37A2C" w:rsidR="00775C23" w:rsidRDefault="00775C23" w:rsidP="00C92FF1">
      <w:pPr>
        <w:ind w:leftChars="32" w:left="67"/>
        <w:rPr>
          <w:rFonts w:ascii="宋体" w:eastAsia="宋体" w:hAnsi="宋体" w:cs="宋体"/>
          <w:sz w:val="24"/>
          <w:szCs w:val="24"/>
        </w:rPr>
      </w:pP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3286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232862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3A306B" w:rsidR="00FE273A" w:rsidRDefault="00986DB0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4833A226" w:rsidR="00FE273A" w:rsidRDefault="00232862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232862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1AAAD4B4" w:rsidR="00FE273A" w:rsidRDefault="00C66C47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232862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5649CEFF" w:rsidR="00FE273A" w:rsidRDefault="00986DB0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86DB0" w14:paraId="1201AA17" w14:textId="77777777" w:rsidTr="00232862">
        <w:tc>
          <w:tcPr>
            <w:tcW w:w="780" w:type="dxa"/>
            <w:vAlign w:val="center"/>
          </w:tcPr>
          <w:p w14:paraId="7B545BDF" w14:textId="77777777" w:rsidR="00986DB0" w:rsidRDefault="00986DB0" w:rsidP="00986DB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986DB0" w:rsidRDefault="00986DB0" w:rsidP="00986DB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D5D2C93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3B35B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9848D7D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2D34CFAD" w:rsidR="00986DB0" w:rsidRDefault="00986DB0" w:rsidP="00986DB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5E0FDC77" w:rsidR="00986DB0" w:rsidRDefault="00986DB0" w:rsidP="00986DB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189990C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C136B4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86DB0" w14:paraId="3E3F2C4E" w14:textId="77777777" w:rsidTr="00232862">
        <w:tc>
          <w:tcPr>
            <w:tcW w:w="780" w:type="dxa"/>
            <w:vAlign w:val="center"/>
          </w:tcPr>
          <w:p w14:paraId="64E6F52B" w14:textId="77777777" w:rsidR="00986DB0" w:rsidRDefault="00986DB0" w:rsidP="00986DB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986DB0" w:rsidRDefault="00986DB0" w:rsidP="00986DB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7C7B8E0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640C1ECC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40066581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5070E732" w:rsidR="00986DB0" w:rsidRDefault="00986DB0" w:rsidP="00986DB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4D3578A" w14:textId="16624122" w:rsidR="00986DB0" w:rsidRDefault="00986DB0" w:rsidP="00986DB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52697244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2518E65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279E4BE8" w14:textId="77777777" w:rsidTr="00232862">
        <w:tc>
          <w:tcPr>
            <w:tcW w:w="780" w:type="dxa"/>
            <w:vAlign w:val="center"/>
          </w:tcPr>
          <w:p w14:paraId="1893734C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4CB1EB5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3DADA601" w14:textId="0F685A94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6EC1D519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671010C" w14:textId="63D3B210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7460A9E4" w14:textId="77777777" w:rsidTr="00232862">
        <w:tc>
          <w:tcPr>
            <w:tcW w:w="780" w:type="dxa"/>
            <w:vAlign w:val="center"/>
          </w:tcPr>
          <w:p w14:paraId="7ED2D9D2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1BEC3A9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0904909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770D33F1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47A0EB5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037223FC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4CDB1BD1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CC6ED48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56C4BCF9" w14:textId="77777777" w:rsidTr="006B1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18E3BA24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6EA27CC1" w14:textId="77777777" w:rsidTr="00232862">
        <w:tc>
          <w:tcPr>
            <w:tcW w:w="780" w:type="dxa"/>
            <w:vAlign w:val="center"/>
          </w:tcPr>
          <w:p w14:paraId="54927300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15D31C9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F4BDFA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2CCF2E1B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8071837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681BBEA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0B6DC23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CC1997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7CE97971" w14:textId="77777777" w:rsidTr="00232862">
        <w:tc>
          <w:tcPr>
            <w:tcW w:w="780" w:type="dxa"/>
            <w:vAlign w:val="center"/>
          </w:tcPr>
          <w:p w14:paraId="6A98F7F0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09CA1C2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CE2CF97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5FEDD33" w14:textId="2E3FEECC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CCA66A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641777DF" w14:textId="77777777" w:rsidTr="00232862">
        <w:tc>
          <w:tcPr>
            <w:tcW w:w="780" w:type="dxa"/>
            <w:vAlign w:val="center"/>
          </w:tcPr>
          <w:p w14:paraId="23E4E2FB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55BCD45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DDE8B7C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6D99EF75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45844C6C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3E229A77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3766AD2A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90DEEC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C66C47" w14:paraId="701A183D" w14:textId="77777777" w:rsidTr="00232862">
        <w:tc>
          <w:tcPr>
            <w:tcW w:w="780" w:type="dxa"/>
            <w:vAlign w:val="center"/>
          </w:tcPr>
          <w:p w14:paraId="735E961A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157840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C66C47" w14:paraId="5C553BF9" w14:textId="77777777" w:rsidTr="00232862">
        <w:tc>
          <w:tcPr>
            <w:tcW w:w="780" w:type="dxa"/>
            <w:vAlign w:val="center"/>
          </w:tcPr>
          <w:p w14:paraId="3420D1E0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2F6623A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C71C9A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452EB28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099277FC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5F10040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0476B53E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5913D04E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26B6E87C" w14:textId="77777777" w:rsidTr="00232862">
        <w:tc>
          <w:tcPr>
            <w:tcW w:w="780" w:type="dxa"/>
            <w:vAlign w:val="center"/>
          </w:tcPr>
          <w:p w14:paraId="4CEAA788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75B02591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0BB2FB2D" w14:textId="77777777" w:rsidTr="00232862">
        <w:tc>
          <w:tcPr>
            <w:tcW w:w="780" w:type="dxa"/>
            <w:vAlign w:val="center"/>
          </w:tcPr>
          <w:p w14:paraId="5201A115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7EEC64B0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1EEE778" w14:textId="74A7A671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3A33CAAC" w14:textId="77777777" w:rsidTr="00232862">
        <w:tc>
          <w:tcPr>
            <w:tcW w:w="780" w:type="dxa"/>
            <w:vAlign w:val="center"/>
          </w:tcPr>
          <w:p w14:paraId="6C5A9A27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368019A5" w:rsidR="00C66C47" w:rsidRDefault="00C66C47" w:rsidP="00C66C4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6B64B21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39C302BE" w14:textId="77777777" w:rsidTr="00232862">
        <w:tc>
          <w:tcPr>
            <w:tcW w:w="780" w:type="dxa"/>
            <w:vAlign w:val="center"/>
          </w:tcPr>
          <w:p w14:paraId="6FF302EC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23964615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B7D07E4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6A8D9C1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2A42D53D" w14:textId="77777777" w:rsidTr="00232862">
        <w:tc>
          <w:tcPr>
            <w:tcW w:w="780" w:type="dxa"/>
            <w:vAlign w:val="center"/>
          </w:tcPr>
          <w:p w14:paraId="094CFBB6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09B7DF0A" w14:textId="77777777" w:rsidTr="00232862">
        <w:tc>
          <w:tcPr>
            <w:tcW w:w="780" w:type="dxa"/>
            <w:vAlign w:val="center"/>
          </w:tcPr>
          <w:p w14:paraId="60FB4A18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1C528445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24A9080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03A6FBBF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A63FD1B" w14:textId="38148F20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F1E428" w14:textId="07C39612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7560E30A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636DB619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C66C47" w14:paraId="53E8B04C" w14:textId="77777777" w:rsidTr="00232862">
        <w:tc>
          <w:tcPr>
            <w:tcW w:w="780" w:type="dxa"/>
            <w:vAlign w:val="center"/>
          </w:tcPr>
          <w:p w14:paraId="6DF44132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66C47" w14:paraId="6B726519" w14:textId="77777777" w:rsidTr="00232862">
        <w:tc>
          <w:tcPr>
            <w:tcW w:w="780" w:type="dxa"/>
            <w:vAlign w:val="center"/>
          </w:tcPr>
          <w:p w14:paraId="20C0249C" w14:textId="77777777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C66C47" w:rsidRDefault="00C66C47" w:rsidP="00C66C4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7643E8D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08B63620" w14:textId="0D8AEDC1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14719CE" w14:textId="2811303B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C66C47" w:rsidRDefault="00C66C47" w:rsidP="00C66C4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325E1A80" w:rsidR="00510E03" w:rsidRPr="00AC62F0" w:rsidRDefault="00510E03" w:rsidP="00AC62F0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2C3757" wp14:editId="15F5D522">
            <wp:extent cx="0" cy="0"/>
            <wp:effectExtent l="0" t="0" r="0" b="0"/>
            <wp:docPr id="147553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2EB2CFE4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84F4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234407C" w14:textId="39741A4E" w:rsidR="00D445EB" w:rsidRPr="006B13B5" w:rsidRDefault="00384F41" w:rsidP="009D5741">
      <w:pPr>
        <w:ind w:firstLineChars="200" w:firstLine="480"/>
        <w:jc w:val="left"/>
        <w:rPr>
          <w:rStyle w:val="ad"/>
          <w:rFonts w:ascii="宋体" w:eastAsia="宋体" w:hAnsi="宋体" w:cs="宋体"/>
          <w:b w:val="0"/>
          <w:bCs/>
          <w:sz w:val="24"/>
          <w:szCs w:val="24"/>
          <w:u w:val="single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C66C47">
        <w:rPr>
          <w:rFonts w:ascii="宋体" w:eastAsia="宋体" w:hAnsi="宋体" w:cs="宋体" w:hint="eastAsia"/>
          <w:sz w:val="24"/>
          <w:szCs w:val="24"/>
        </w:rPr>
        <w:t>由于路面实话，暂停了</w:t>
      </w:r>
      <w:r>
        <w:rPr>
          <w:rFonts w:ascii="宋体" w:eastAsia="宋体" w:hAnsi="宋体" w:cs="宋体" w:hint="eastAsia"/>
          <w:sz w:val="24"/>
          <w:szCs w:val="24"/>
        </w:rPr>
        <w:t>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中班混龄游戏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</w:t>
      </w:r>
      <w:r w:rsidR="00C66C47">
        <w:rPr>
          <w:rFonts w:ascii="宋体" w:eastAsia="宋体" w:hAnsi="宋体" w:cs="宋体" w:hint="eastAsia"/>
          <w:sz w:val="24"/>
          <w:szCs w:val="24"/>
        </w:rPr>
        <w:t>我们班小朋友来到了教室旁边的走廊，利用软垫玩起了爬行、翻滚游戏。他们模仿蛋炒饭，在软垫上滚来滚去；又模仿子弹，弹射出去……场地虽小，孩子们玩的却很开心。</w:t>
      </w:r>
    </w:p>
    <w:p w14:paraId="554230CE" w14:textId="556C3857" w:rsidR="00C92FF1" w:rsidRDefault="00127340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E4AC372" wp14:editId="5A2C4F0F">
            <wp:extent cx="1921331" cy="1440000"/>
            <wp:effectExtent l="0" t="0" r="0" b="0"/>
            <wp:docPr id="11820426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5A20F96" wp14:editId="203CDE63">
            <wp:extent cx="1921331" cy="1440000"/>
            <wp:effectExtent l="0" t="0" r="0" b="0"/>
            <wp:docPr id="10701215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8972E24" wp14:editId="6A0A17B8">
            <wp:extent cx="1921331" cy="1440000"/>
            <wp:effectExtent l="0" t="0" r="0" b="0"/>
            <wp:docPr id="4002638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630B90F" wp14:editId="240835F1">
            <wp:extent cx="1921331" cy="1440000"/>
            <wp:effectExtent l="0" t="0" r="0" b="0"/>
            <wp:docPr id="6180031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84B4585" wp14:editId="0D58D5A1">
            <wp:extent cx="1921331" cy="1440000"/>
            <wp:effectExtent l="0" t="0" r="0" b="0"/>
            <wp:docPr id="5220563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C392D0C" wp14:editId="33BA4E41">
            <wp:extent cx="1921331" cy="1440000"/>
            <wp:effectExtent l="0" t="0" r="0" b="0"/>
            <wp:docPr id="29984088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276127D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28A213" w14:textId="3B451FB9" w:rsidR="00384F41" w:rsidRDefault="00C66C47" w:rsidP="00384F41">
      <w:pPr>
        <w:pStyle w:val="a9"/>
        <w:numPr>
          <w:ilvl w:val="0"/>
          <w:numId w:val="7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安全平台上的小作业请及时完成！</w:t>
      </w:r>
    </w:p>
    <w:p w14:paraId="2FE91174" w14:textId="73AD70BA" w:rsidR="00C66C47" w:rsidRPr="00384F41" w:rsidRDefault="00C66C47" w:rsidP="00384F41">
      <w:pPr>
        <w:pStyle w:val="a9"/>
        <w:numPr>
          <w:ilvl w:val="0"/>
          <w:numId w:val="7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天气越来越凉，午睡时我们鼓励孩子们自己尝试脱掉外衣外裤，并挂好叠整齐。在一天天的练习中，孩子们的自我服务能力越来越强了。但还有些宝宝的依赖性</w:t>
      </w:r>
      <w:r w:rsidR="00655935">
        <w:rPr>
          <w:rFonts w:ascii="宋体" w:eastAsia="宋体" w:hAnsi="宋体" w:cs="宋体" w:hint="eastAsia"/>
          <w:kern w:val="2"/>
          <w:szCs w:val="24"/>
        </w:rPr>
        <w:t>较强，不愿动手，希望家长们在家也督促宝贝们多多尝试自己的事情自己做哦！</w:t>
      </w:r>
    </w:p>
    <w:sectPr w:rsidR="00C66C47" w:rsidRPr="00384F41" w:rsidSect="00A04101">
      <w:headerReference w:type="default" r:id="rId24"/>
      <w:footerReference w:type="default" r:id="rId25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C6578" w14:textId="77777777" w:rsidR="008410EE" w:rsidRDefault="008410EE">
      <w:r>
        <w:separator/>
      </w:r>
    </w:p>
  </w:endnote>
  <w:endnote w:type="continuationSeparator" w:id="0">
    <w:p w14:paraId="7E20147C" w14:textId="77777777" w:rsidR="008410EE" w:rsidRDefault="0084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4F65E" w14:textId="77777777" w:rsidR="008410EE" w:rsidRDefault="008410EE">
      <w:r>
        <w:separator/>
      </w:r>
    </w:p>
  </w:footnote>
  <w:footnote w:type="continuationSeparator" w:id="0">
    <w:p w14:paraId="4FAC2162" w14:textId="77777777" w:rsidR="008410EE" w:rsidRDefault="0084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536pt;height:16in;visibility:visible;mso-wrap-style:square" o:bullet="t">
        <v:imagedata r:id="rId1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4"/>
  </w:num>
  <w:num w:numId="5" w16cid:durableId="2129278147">
    <w:abstractNumId w:val="3"/>
  </w:num>
  <w:num w:numId="6" w16cid:durableId="1404644506">
    <w:abstractNumId w:val="6"/>
  </w:num>
  <w:num w:numId="7" w16cid:durableId="13507173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57611"/>
    <w:rsid w:val="00083C63"/>
    <w:rsid w:val="00093DC5"/>
    <w:rsid w:val="000F3EBC"/>
    <w:rsid w:val="000F554E"/>
    <w:rsid w:val="00127340"/>
    <w:rsid w:val="0018247A"/>
    <w:rsid w:val="00182A79"/>
    <w:rsid w:val="001979BA"/>
    <w:rsid w:val="00232862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400266"/>
    <w:rsid w:val="00402E39"/>
    <w:rsid w:val="00447F93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55935"/>
    <w:rsid w:val="006871A6"/>
    <w:rsid w:val="006B13B5"/>
    <w:rsid w:val="006D3DF3"/>
    <w:rsid w:val="00764CE7"/>
    <w:rsid w:val="00775C23"/>
    <w:rsid w:val="007B45DD"/>
    <w:rsid w:val="007D096B"/>
    <w:rsid w:val="007E09F6"/>
    <w:rsid w:val="00820D50"/>
    <w:rsid w:val="008410EE"/>
    <w:rsid w:val="0086673A"/>
    <w:rsid w:val="008A59B4"/>
    <w:rsid w:val="008C0EEF"/>
    <w:rsid w:val="008C217E"/>
    <w:rsid w:val="008C7DF6"/>
    <w:rsid w:val="00911E3C"/>
    <w:rsid w:val="0093149E"/>
    <w:rsid w:val="00986DB0"/>
    <w:rsid w:val="00987DD7"/>
    <w:rsid w:val="009A47BB"/>
    <w:rsid w:val="009D5741"/>
    <w:rsid w:val="009D6B1F"/>
    <w:rsid w:val="00A04101"/>
    <w:rsid w:val="00A135F1"/>
    <w:rsid w:val="00A221C6"/>
    <w:rsid w:val="00AA1509"/>
    <w:rsid w:val="00AC62F0"/>
    <w:rsid w:val="00AE5171"/>
    <w:rsid w:val="00B2320B"/>
    <w:rsid w:val="00B70209"/>
    <w:rsid w:val="00B802BF"/>
    <w:rsid w:val="00B8099E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D445EB"/>
    <w:rsid w:val="00D916AF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F50608A-1851-40CF-B020-FE407551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1177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15</cp:revision>
  <cp:lastPrinted>2023-10-11T00:05:00Z</cp:lastPrinted>
  <dcterms:created xsi:type="dcterms:W3CDTF">2021-04-22T03:17:00Z</dcterms:created>
  <dcterms:modified xsi:type="dcterms:W3CDTF">2023-11-16T04:36:00Z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