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3175" b="0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2023.11.14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二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晴</w:t>
      </w:r>
    </w:p>
    <w:p>
      <w:pPr>
        <w:jc w:val="center"/>
        <w:rPr>
          <w:rFonts w:hint="default" w:ascii="宋体" w:hAnsi="宋体" w:cs="宋体" w:eastAsiaTheme="minorEastAsia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美丽的秋天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今天6位小朋友请假。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集体活动《科学：认识菊花》</w:t>
      </w:r>
    </w:p>
    <w:p>
      <w:pPr>
        <w:ind w:firstLine="420" w:firstLineChars="200"/>
        <w:rPr>
          <w:rFonts w:hint="default" w:eastAsia="宋体"/>
          <w:color w:val="auto"/>
          <w:sz w:val="21"/>
          <w:szCs w:val="21"/>
          <w:lang w:val="en-US" w:eastAsia="zh-CN"/>
        </w:rPr>
      </w:pPr>
      <w:r>
        <w:rPr>
          <w:rFonts w:hint="eastAsia" w:eastAsia="宋体"/>
          <w:color w:val="auto"/>
          <w:sz w:val="21"/>
          <w:szCs w:val="21"/>
          <w:lang w:val="en-US" w:eastAsia="zh-CN"/>
        </w:rPr>
        <w:t>这是一节观察认知类的科学活动。菊花是秋天开放的一种花朵，菊花的花朵大小和形状各有不同，有单瓣，有重瓣；有扁形，有球形；有长絮，有短絮，有平絮和卷絮；有空心和实心；有挺直的和下垂的，式样繁多，品种复杂，特征也很鲜明，适合小班幼儿一起观察和发现。本次活动旨在引导幼儿从花朵、叶子、茎等方面有序地观察菊花。</w:t>
      </w:r>
    </w:p>
    <w:p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王诺婉、冯欣、谭沁、章昕媛、徐筱晞、李慕妍、郑书韵、徐梓赫、许诺言、周艺天、阴少帅、王楷博、徐诺、黄梓宸、吴文欣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知道菊花的形状是多种多样的，能初步观察菊花的主要特征；</w:t>
      </w: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张悦威、蒋翊晗、李璟睿、王知霖、王若鑫、王秋瑶、徐佳伊、丁曼婷、张奕涵、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小朋友也愿意参与观察活动，能用完整的语言向同伴讲述自己的发现。</w:t>
      </w:r>
    </w:p>
    <w:p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1" name="图片 11" descr="2A0EE0EEE0F598130D012474D795DA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A0EE0EEE0F598130D012474D795DA3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2" name="图片 12" descr="9A93A9CDDB4D33536B4371FC8E78C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A93A9CDDB4D33536B4371FC8E78C7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4" name="图片 14" descr="F9D9E4C7B394FBE82463D2225A3244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9D9E4C7B394FBE82463D2225A32441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8" name="图片 18" descr="78780A46DF693C4058D71921FEB5B5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8780A46DF693C4058D71921FEB5B5DB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-4445</wp:posOffset>
            </wp:positionV>
            <wp:extent cx="7560310" cy="10692765"/>
            <wp:effectExtent l="0" t="0" r="8890" b="635"/>
            <wp:wrapNone/>
            <wp:docPr id="13" name="图片 1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今天我们还是进行混班活动。其中</w:t>
      </w: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徐筱晞、郑书韵、徐梓赫、许诺言、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小朋友进行的拍球游戏，</w:t>
      </w: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阴少帅、王楷博、徐诺、李璟睿、王知霖、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小朋友进行了综合跳跃区的游戏，有序的跳一跳、跨一跨；</w:t>
      </w: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王若鑫、王秋瑶、徐佳伊、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小朋友尝试了民间游戏，真是太棒了。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eastAsiaTheme="minorEastAsia"/>
          <w:b/>
          <w:bCs/>
          <w:lang w:val="en-US" w:eastAsia="zh-CN"/>
        </w:rPr>
      </w:pPr>
      <w:r>
        <w:rPr>
          <w:rFonts w:hint="eastAsia" w:eastAsiaTheme="minorEastAsia"/>
          <w:b/>
          <w:bCs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0" name="图片 10" descr="0A59A42AEFEBDD374C251C4417398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A59A42AEFEBDD374C251C441739840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lang w:val="en-US" w:eastAsia="zh-CN"/>
        </w:rPr>
        <w:drawing>
          <wp:inline distT="0" distB="0" distL="114300" distR="114300">
            <wp:extent cx="2560320" cy="1920240"/>
            <wp:effectExtent l="0" t="0" r="5080" b="10160"/>
            <wp:docPr id="20" name="图片 20" descr="F2AA404377A612C709A23CEB1BED89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2AA404377A612C709A23CEB1BED89E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t>今天所有的小朋友在进行区域计划后，有序的进行了游戏，孩子们投入的游戏中，提高了专注力。下面来看看我们的表现吧。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vertAlign w:val="baseline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6" name="图片 16" descr="479A56DADD03D281EEB0AFDD45E4E4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79A56DADD03D281EEB0AFDD45E4E49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9" name="图片 19" descr="4E235EB8B69748D41702741CCA1DC3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E235EB8B69748D41702741CCA1DC3CA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7" name="图片 17" descr="BC021DA955DE9F61E72D60CD2CEE48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C021DA955DE9F61E72D60CD2CEE48E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/>
          <w:b/>
          <w:bCs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29" name="图片 29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t>五</w:t>
      </w:r>
      <w:r>
        <w:rPr>
          <w:rFonts w:hint="eastAsia" w:ascii="宋体" w:hAnsi="宋体" w:cs="宋体"/>
          <w:b/>
          <w:bCs/>
          <w:color w:val="000000"/>
          <w:szCs w:val="21"/>
          <w:lang w:val="en-US" w:eastAsia="zh-CN"/>
        </w:rPr>
        <w:t>、生活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</w:t>
      </w:r>
      <w:r>
        <w:rPr>
          <w:rFonts w:hint="eastAsia"/>
          <w:lang w:val="en-US" w:eastAsia="zh-CN"/>
        </w:rPr>
        <w:t>：中午吃的是糖醋罗氏虾、芹菜炒香干、银鱼羹、燕麦饭</w:t>
      </w:r>
      <w:bookmarkStart w:id="0" w:name="_GoBack"/>
      <w:bookmarkEnd w:id="0"/>
      <w:r>
        <w:rPr>
          <w:rFonts w:hint="eastAsia"/>
          <w:lang w:val="en-US" w:eastAsia="zh-CN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六、温馨提示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1.天气骤降，请关注幼儿身体状况并及时与老师沟通哦。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AsImhkaWQiOiJmZTY1OWIyN2VlNTNjYTgxNmUxNzY3MGQwZTYyMTJmMCIsInVzZXJDb3VudCI6Mn0=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31C257A"/>
    <w:rsid w:val="03237D85"/>
    <w:rsid w:val="05325EE5"/>
    <w:rsid w:val="12F47048"/>
    <w:rsid w:val="159F60BD"/>
    <w:rsid w:val="1CD53A47"/>
    <w:rsid w:val="231E2FCC"/>
    <w:rsid w:val="27CC1ABA"/>
    <w:rsid w:val="27FA4F9E"/>
    <w:rsid w:val="2B971617"/>
    <w:rsid w:val="30424739"/>
    <w:rsid w:val="36574A01"/>
    <w:rsid w:val="3838457E"/>
    <w:rsid w:val="388166D5"/>
    <w:rsid w:val="3AE2207F"/>
    <w:rsid w:val="3CE63AA8"/>
    <w:rsid w:val="41393EEC"/>
    <w:rsid w:val="476C3779"/>
    <w:rsid w:val="48185562"/>
    <w:rsid w:val="4F153E7A"/>
    <w:rsid w:val="55674105"/>
    <w:rsid w:val="56E81B15"/>
    <w:rsid w:val="5DAC78FE"/>
    <w:rsid w:val="635A1B96"/>
    <w:rsid w:val="6573077D"/>
    <w:rsid w:val="66552ACF"/>
    <w:rsid w:val="68CF2022"/>
    <w:rsid w:val="6A3550F2"/>
    <w:rsid w:val="6D4B755E"/>
    <w:rsid w:val="709779A9"/>
    <w:rsid w:val="74A76BEC"/>
    <w:rsid w:val="766F7295"/>
    <w:rsid w:val="78522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2</Pages>
  <Words>639</Words>
  <Characters>649</Characters>
  <Lines>1</Lines>
  <Paragraphs>1</Paragraphs>
  <TotalTime>3</TotalTime>
  <ScaleCrop>false</ScaleCrop>
  <LinksUpToDate>false</LinksUpToDate>
  <CharactersWithSpaces>653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☀️.moent.☀️</cp:lastModifiedBy>
  <dcterms:modified xsi:type="dcterms:W3CDTF">2023-11-15T13:57:59Z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EAC0800D020A4A3DADA907554F4E8008_13</vt:lpwstr>
  </property>
</Properties>
</file>