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，8人请假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numId w:val="0"/>
        </w:num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1007745</wp:posOffset>
            </wp:positionV>
            <wp:extent cx="1995805" cy="1496695"/>
            <wp:effectExtent l="101600" t="88900" r="99695" b="103505"/>
            <wp:wrapNone/>
            <wp:docPr id="14" name="图片 14" descr="C:/Users/lenovo/Desktop/11.15/IMG_8885.JPGIMG_8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11.15/IMG_8885.JPGIMG_8885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今天星期三啦！崭新的心情迎接崭新的一天！宝贝们背着小水杯开开心心地走进幼儿园里，来园后能够自主将水杯放在水杯架上，然后去签到，老师量完体温，宝贝们就选择喜欢的区域进行区域游戏，很棒哟！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200025</wp:posOffset>
            </wp:positionV>
            <wp:extent cx="1996440" cy="1497330"/>
            <wp:effectExtent l="101600" t="88900" r="99060" b="102870"/>
            <wp:wrapNone/>
            <wp:docPr id="9" name="图片 9" descr="C:/Users/lenovo/Desktop/11.15/IMG_8884.JPGIMG_8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11.15/IMG_8884.JPGIMG_8884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213995</wp:posOffset>
            </wp:positionV>
            <wp:extent cx="1995805" cy="1497330"/>
            <wp:effectExtent l="101600" t="88900" r="99695" b="102870"/>
            <wp:wrapNone/>
            <wp:docPr id="7" name="图片 7" descr="C:/Users/lenovo/Desktop/11.15/IMG_8882.JPGIMG_8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11.15/IMG_8882.JPGIMG_8882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151130</wp:posOffset>
            </wp:positionV>
            <wp:extent cx="1996440" cy="1497330"/>
            <wp:effectExtent l="101600" t="88900" r="99060" b="102870"/>
            <wp:wrapNone/>
            <wp:docPr id="19" name="图片 19" descr="C:/Users/lenovo/Desktop/11.8/IMG_8519.JPGIMG_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enovo/Desktop/11.8/IMG_8519.JPGIMG_8519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202565</wp:posOffset>
            </wp:positionV>
            <wp:extent cx="1996440" cy="1497330"/>
            <wp:effectExtent l="101600" t="88900" r="99060" b="102870"/>
            <wp:wrapNone/>
            <wp:docPr id="16" name="图片 16" descr="C:/Users/lenovo/Desktop/11.8/IMG_8517.JPGIMG_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11.8/IMG_8517.JPGIMG_8517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197485</wp:posOffset>
            </wp:positionV>
            <wp:extent cx="1996440" cy="1497330"/>
            <wp:effectExtent l="101600" t="88900" r="99060" b="102870"/>
            <wp:wrapNone/>
            <wp:docPr id="15" name="图片 15" descr="C:/Users/lenovo/Desktop/11.15/IMG_8886.JPGIMG_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11.15/IMG_8886.JPGIMG_8886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今天的早点我们喝的是热乎乎的牛奶，有各种各样香喷喷的饼干，真是太丰富啦！宝贝们吃得津津有味，牛奶也都按个人所需喝完了。希望明天我们的宝贝们可以继续保持哦！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阳光也是不错的呢！我们带着宝贝们来到了前操场，这一周进行户外混班游戏，有滑滑梯、攀爬网、独轮车、钻爬游戏的综合区等等丰富多彩的游戏区域。宝贝们可以随意选择自己想玩的区域进行游戏，真好呀。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243840</wp:posOffset>
            </wp:positionV>
            <wp:extent cx="1996440" cy="1497330"/>
            <wp:effectExtent l="101600" t="88900" r="99060" b="102870"/>
            <wp:wrapTopAndBottom/>
            <wp:docPr id="22" name="图片 22" descr="C:/Users/lenovo/Desktop/11.15/IMG_8903.JPGIMG_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enovo/Desktop/11.15/IMG_8903.JPGIMG_8903"/>
                    <pic:cNvPicPr>
                      <a:picLocks noChangeAspect="1"/>
                    </pic:cNvPicPr>
                  </pic:nvPicPr>
                  <pic:blipFill>
                    <a:blip r:embed="rId11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281305</wp:posOffset>
            </wp:positionV>
            <wp:extent cx="1996440" cy="1497330"/>
            <wp:effectExtent l="101600" t="88900" r="99060" b="102870"/>
            <wp:wrapTopAndBottom/>
            <wp:docPr id="18" name="图片 18" descr="C:/Users/lenovo/Desktop/11.15/IMG_8902.JPGIMG_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enovo/Desktop/11.15/IMG_8902.JPGIMG_8902"/>
                    <pic:cNvPicPr>
                      <a:picLocks noChangeAspect="1"/>
                    </pic:cNvPicPr>
                  </pic:nvPicPr>
                  <pic:blipFill>
                    <a:blip r:embed="rId12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254000</wp:posOffset>
            </wp:positionV>
            <wp:extent cx="1996440" cy="1495425"/>
            <wp:effectExtent l="101600" t="88900" r="99060" b="104775"/>
            <wp:wrapTopAndBottom/>
            <wp:docPr id="6" name="图片 6" descr="C:/Users/lenovo/Desktop/11.15/IMG_8899.JPGIMG_8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11.15/IMG_8899.JPGIMG_8899"/>
                    <pic:cNvPicPr>
                      <a:picLocks noChangeAspect="1"/>
                    </pic:cNvPicPr>
                  </pic:nvPicPr>
                  <pic:blipFill>
                    <a:blip r:embed="rId13"/>
                    <a:srcRect t="64" b="64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54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排骨焖饭、萝卜木耳鸽子汤。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2552"/>
        <w:gridCol w:w="30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11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5574" w:type="dxa"/>
            <w:gridSpan w:val="2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11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46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√添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√（排骨没吃）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○（没吃完肉）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5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302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552" w:type="dxa"/>
          </w:tcPr>
          <w:p>
            <w:pPr>
              <w:widowControl/>
              <w:tabs>
                <w:tab w:val="center" w:pos="1228"/>
                <w:tab w:val="right" w:pos="2336"/>
              </w:tabs>
              <w:autoSpaceDE w:val="0"/>
              <w:autoSpaceDN w:val="0"/>
              <w:adjustRightInd w:val="0"/>
              <w:spacing w:line="400" w:lineRule="exact"/>
              <w:jc w:val="lef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ab/>
              <w:t>√添</w:t>
            </w: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ab/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√添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5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30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5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302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186690</wp:posOffset>
            </wp:positionV>
            <wp:extent cx="2178050" cy="1633855"/>
            <wp:effectExtent l="114300" t="88900" r="107950" b="106045"/>
            <wp:wrapNone/>
            <wp:docPr id="5" name="图片 5" descr="C:/Users/lenovo/Desktop/11.15/IMG_8912.JPGIMG_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1.15/IMG_8912.JPGIMG_8912"/>
                    <pic:cNvPicPr>
                      <a:picLocks noChangeAspect="1"/>
                    </pic:cNvPicPr>
                  </pic:nvPicPr>
                  <pic:blipFill>
                    <a:blip r:embed="rId1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338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168910</wp:posOffset>
            </wp:positionV>
            <wp:extent cx="2158365" cy="1617980"/>
            <wp:effectExtent l="114300" t="88900" r="102235" b="109220"/>
            <wp:wrapNone/>
            <wp:docPr id="2" name="图片 2" descr="C:/Users/lenovo/Desktop/11.15/IMG_8915.JPGIMG_8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11.15/IMG_8915.JPGIMG_8915"/>
                    <pic:cNvPicPr>
                      <a:picLocks noChangeAspect="1"/>
                    </pic:cNvPicPr>
                  </pic:nvPicPr>
                  <pic:blipFill>
                    <a:blip r:embed="rId15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61798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194310</wp:posOffset>
            </wp:positionV>
            <wp:extent cx="2158365" cy="1617980"/>
            <wp:effectExtent l="114300" t="88900" r="102235" b="109220"/>
            <wp:wrapNone/>
            <wp:docPr id="8" name="图片 8" descr="C:/Users/lenovo/Desktop/11.15/IMG_8914.JPGIMG_8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1.15/IMG_8914.JPGIMG_8914"/>
                    <pic:cNvPicPr>
                      <a:picLocks noChangeAspect="1"/>
                    </pic:cNvPicPr>
                  </pic:nvPicPr>
                  <pic:blipFill>
                    <a:blip r:embed="rId1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61798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116205</wp:posOffset>
            </wp:positionV>
            <wp:extent cx="2571750" cy="1928495"/>
            <wp:effectExtent l="114300" t="88900" r="107950" b="103505"/>
            <wp:wrapNone/>
            <wp:docPr id="10" name="图片 10" descr="C:/Users/lenovo/Desktop/11.15/IMG_8916.JPGIMG_8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1.15/IMG_8916.JPGIMG_8916"/>
                    <pic:cNvPicPr>
                      <a:picLocks noChangeAspect="1"/>
                    </pic:cNvPicPr>
                  </pic:nvPicPr>
                  <pic:blipFill>
                    <a:blip r:embed="rId1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93345</wp:posOffset>
            </wp:positionV>
            <wp:extent cx="2571750" cy="1928495"/>
            <wp:effectExtent l="114300" t="88900" r="107950" b="103505"/>
            <wp:wrapNone/>
            <wp:docPr id="13" name="图片 13" descr="C:/Users/lenovo/Desktop/11.15/IMG_8918.JPGIMG_8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1.15/IMG_8918.JPGIMG_8918"/>
                    <pic:cNvPicPr>
                      <a:picLocks noChangeAspect="1"/>
                    </pic:cNvPicPr>
                  </pic:nvPicPr>
                  <pic:blipFill>
                    <a:blip r:embed="rId1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近期寒潮来袭温度较低，家长们注意给宝贝们穿适合的衣物，避免着凉。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继续引导宝贝在家自己的事情自己做，如自己吃饭，自己穿脱、整理衣服等。</w:t>
      </w:r>
      <w:bookmarkStart w:id="0" w:name="_GoBack"/>
      <w:bookmarkEnd w:id="0"/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1LCJoZGlkIjoiODAxMWQ4YjE4YjhhMmJmYmEwNjAwZGVkYTYzMzY2OWEiLCJ1c2VyQ291bnQiOjR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D545A50"/>
    <w:rsid w:val="3EEF5FBA"/>
    <w:rsid w:val="3FA70E1B"/>
    <w:rsid w:val="40396024"/>
    <w:rsid w:val="40C116A6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0</TotalTime>
  <ScaleCrop>false</ScaleCrop>
  <LinksUpToDate>false</LinksUpToDate>
  <CharactersWithSpaces>1049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lenovo</cp:lastModifiedBy>
  <cp:lastPrinted>2023-09-05T05:36:00Z</cp:lastPrinted>
  <dcterms:modified xsi:type="dcterms:W3CDTF">2023-11-15T05:31:29Z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ED8C7987730F4F52954E7B3026ECF773_13</vt:lpwstr>
  </property>
  <property fmtid="{D5CDD505-2E9C-101B-9397-08002B2CF9AE}" pid="5" name="commondata">
    <vt:lpwstr>eyJjb3VudCI6NywiaGRpZCI6IjgwMTFkOGIxOGI4YTJiZmJhMDYwMGRlZGE2MzM2NjlhIiwidXNlckNvdW50Ijo3fQ==</vt:lpwstr>
  </property>
</Properties>
</file>