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15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 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14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集体活动</w:t>
      </w:r>
    </w:p>
    <w:p>
      <w:pPr>
        <w:ind w:firstLine="422" w:firstLineChars="200"/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社会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我的玩具大家玩》</w:t>
      </w:r>
    </w:p>
    <w:p>
      <w:pPr>
        <w:widowControl/>
        <w:shd w:val="clear" w:color="auto" w:fill="FFFFFF"/>
        <w:spacing w:line="360" w:lineRule="exact"/>
        <w:ind w:firstLine="420" w:firstLineChars="200"/>
        <w:jc w:val="left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color w:val="000000"/>
          <w:kern w:val="0"/>
          <w:szCs w:val="21"/>
        </w:rPr>
        <w:t>这是一节人际交往的社会活动。分享是指</w:t>
      </w:r>
      <w:r>
        <w:rPr>
          <w:rFonts w:ascii="Arial" w:hAnsi="Arial" w:cs="Arial"/>
          <w:color w:val="000000"/>
          <w:szCs w:val="21"/>
        </w:rPr>
        <w:t>将自己喜欢的物品、美好的情感以及劳动成果与他人共享的过程。</w:t>
      </w:r>
      <w:r>
        <w:rPr>
          <w:rFonts w:hint="eastAsia" w:ascii="Arial" w:hAnsi="Arial" w:cs="Arial"/>
          <w:color w:val="000000"/>
          <w:szCs w:val="21"/>
        </w:rPr>
        <w:t>本次活动</w:t>
      </w:r>
      <w:r>
        <w:rPr>
          <w:rFonts w:hint="eastAsia" w:ascii="宋体" w:hAnsi="宋体" w:cs="宋体"/>
          <w:color w:val="000000"/>
          <w:kern w:val="0"/>
          <w:szCs w:val="21"/>
        </w:rPr>
        <w:t>是让幼儿将自己的玩具带到幼儿园和同伴一起玩，在玩玩具的过程中体会交往的方法。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4515"/>
                  <wp:effectExtent l="0" t="0" r="6985" b="9525"/>
                  <wp:docPr id="13" name="图片 13" descr="C:\Users\13721\Desktop\3F916AD6BE47128FCD7AD3CC0B4B32EB.jpg3F916AD6BE47128FCD7AD3CC0B4B32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3F916AD6BE47128FCD7AD3CC0B4B32EB.jpg3F916AD6BE47128FCD7AD3CC0B4B32E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4515"/>
                  <wp:effectExtent l="0" t="0" r="6985" b="9525"/>
                  <wp:docPr id="14" name="图片 14" descr="C:\Users\13721\Desktop\4F9803ABC20646310EF4FC59D129AA18.jpg4F9803ABC20646310EF4FC59D129A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721\Desktop\4F9803ABC20646310EF4FC59D129AA18.jpg4F9803ABC20646310EF4FC59D129AA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15" name="图片 15" descr="C:\Users\13721\Desktop\65B257D1CEB61B3D9F2B0EBD5BC2C8BD.jpg65B257D1CEB61B3D9F2B0EBD5BC2C8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3721\Desktop\65B257D1CEB61B3D9F2B0EBD5BC2C8BD.jpg65B257D1CEB61B3D9F2B0EBD5BC2C8B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17" name="图片 17" descr="C:\Users\13721\Desktop\80DDDF396EB16E5A4FA50BB370EC0D06.jpg80DDDF396EB16E5A4FA50BB370EC0D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13721\Desktop\80DDDF396EB16E5A4FA50BB370EC0D06.jpg80DDDF396EB16E5A4FA50BB370EC0D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21" name="图片 21" descr="C:\Users\13721\Desktop\B9F6A8444522051071E3ABA9AECF54D5.jpgB9F6A8444522051071E3ABA9AECF54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721\Desktop\B9F6A8444522051071E3ABA9AECF54D5.jpgB9F6A8444522051071E3ABA9AECF54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16" name="图片 16" descr="C:\Users\13721\Desktop\BBCC7D7FC80D6B4BC65ABAE1A3E0F9AA.jpgBBCC7D7FC80D6B4BC65ABAE1A3E0F9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13721\Desktop\BBCC7D7FC80D6B4BC65ABAE1A3E0F9AA.jpgBBCC7D7FC80D6B4BC65ABAE1A3E0F9A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23" name="图片 23" descr="C:\Users\13721\Desktop\CD3A58E4CF76D813C372D64CC0A7272E.jpgCD3A58E4CF76D813C372D64CC0A727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3721\Desktop\CD3A58E4CF76D813C372D64CC0A7272E.jpgCD3A58E4CF76D813C372D64CC0A7272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880"/>
                  <wp:effectExtent l="0" t="0" r="7620" b="10160"/>
                  <wp:docPr id="24" name="图片 24" descr="C:\Users\13721\Desktop\IMG_4911.JPGIMG_4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13721\Desktop\IMG_4911.JPGIMG_49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25" name="图片 25" descr="C:\Users\13721\Desktop\IMG_4912.JPGIMG_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13721\Desktop\IMG_4912.JPGIMG_49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26" name="图片 26" descr="C:\Users\13721\Desktop\IMG_4913.JPGIMG_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13721\Desktop\IMG_4913.JPGIMG_49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27" name="图片 27" descr="C:\Users\13721\Desktop\IMG_4914.JPGIMG_4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13721\Desktop\IMG_4914.JPGIMG_49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28" name="图片 28" descr="C:\Users\13721\Desktop\IMG_4915.JPGIMG_4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13721\Desktop\IMG_4915.JPGIMG_49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29" name="图片 29" descr="C:\Users\13721\Desktop\IMG_4916.JPGIMG_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13721\Desktop\IMG_4916.JPGIMG_49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30" name="图片 30" descr="C:\Users\13721\Desktop\IMG_4917.JPGIMG_4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13721\Desktop\IMG_4917.JPGIMG_49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31" name="图片 31" descr="C:\Users\13721\Desktop\IMG_4919.JPGIMG_4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13721\Desktop\IMG_4919.JPGIMG_49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32" name="图片 32" descr="C:\Users\13721\Desktop\IMG_4920.JPGIMG_4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13721\Desktop\IMG_4920.JPGIMG_49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33" name="图片 33" descr="C:\Users\13721\Desktop\IMG_4921.JPGIMG_4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\Users\13721\Desktop\IMG_4921.JPGIMG_49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34" name="图片 34" descr="C:\Users\13721\Desktop\IMG_4922.JPGIMG_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13721\Desktop\IMG_4922.JPGIMG_49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8522" w:type="dxa"/>
            <w:gridSpan w:val="2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4515"/>
                  <wp:effectExtent l="0" t="0" r="7620" b="9525"/>
                  <wp:docPr id="35" name="图片 35" descr="C:\Users\13721\Desktop\IMG_4923.JPGIMG_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13721\Desktop\IMG_4923.JPGIMG_49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exact"/>
        <w:jc w:val="left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Verdana" w:hAnsi="Verdana"/>
          <w:color w:val="000000"/>
          <w:szCs w:val="21"/>
        </w:rPr>
        <w:t>愿意将自己喜欢的玩具与大家分享，体验交换玩具的快乐</w:t>
      </w:r>
      <w:r>
        <w:rPr>
          <w:rFonts w:hint="eastAsia" w:ascii="Verdana" w:hAnsi="Verdana"/>
          <w:color w:val="000000"/>
          <w:szCs w:val="21"/>
          <w:lang w:eastAsia="zh-CN"/>
        </w:rPr>
        <w:t>，</w:t>
      </w:r>
      <w:r>
        <w:rPr>
          <w:rFonts w:hint="eastAsia" w:ascii="Verdana" w:hAnsi="Verdana"/>
          <w:color w:val="000000"/>
          <w:szCs w:val="21"/>
        </w:rPr>
        <w:t>懂得玩别人的玩具要先征得同意，并能与同伴一起玩。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、菜：排骨饭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鸽子萝卜木耳枸杞汤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金桔、蓝莓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rightChars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6821512"/>
    <w:rsid w:val="0705089B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1394632"/>
    <w:rsid w:val="21CB07C9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9F79C7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494F56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2AA0FBA"/>
    <w:rsid w:val="53340660"/>
    <w:rsid w:val="53F404C5"/>
    <w:rsid w:val="5451394D"/>
    <w:rsid w:val="54627EC3"/>
    <w:rsid w:val="547D4F9E"/>
    <w:rsid w:val="549F5DAB"/>
    <w:rsid w:val="558B59A3"/>
    <w:rsid w:val="55B93237"/>
    <w:rsid w:val="5AA20D99"/>
    <w:rsid w:val="5C1678FB"/>
    <w:rsid w:val="5C440450"/>
    <w:rsid w:val="5CAE3391"/>
    <w:rsid w:val="5CE70052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11D4997"/>
    <w:rsid w:val="72A51834"/>
    <w:rsid w:val="746F2E58"/>
    <w:rsid w:val="74A74768"/>
    <w:rsid w:val="74CF11AD"/>
    <w:rsid w:val="75A8791D"/>
    <w:rsid w:val="779E362B"/>
    <w:rsid w:val="77FA564F"/>
    <w:rsid w:val="787157B7"/>
    <w:rsid w:val="78F85036"/>
    <w:rsid w:val="79EB5577"/>
    <w:rsid w:val="7C2D4901"/>
    <w:rsid w:val="7CF44998"/>
    <w:rsid w:val="7DF61D49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2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2023-10-25T04:36:00Z</cp:lastPrinted>
  <dcterms:modified xsi:type="dcterms:W3CDTF">2023-11-15T06:33:52Z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695ED2B525F146288413A8841A85010E</vt:lpwstr>
  </property>
</Properties>
</file>