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2023.11.13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集体活动《综合：秋天的花》</w:t>
      </w:r>
    </w:p>
    <w:p>
      <w:pPr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秋天是收获的季节，不少的花卉也在秋季开花，比如：菊花、桂花、木槿花等。通过简单的调查，有93.3%小朋友知道秋天的菊花盛开了，有黄的、红的、粉的；有66.7%小朋友闻到过桂花的香气，并品尝过桂花美食；有33.3%小朋友走进公园，欣赏过各种花卉。本次活动以调查表为抓手，集体记录、交流秋天的花朵的类型和结构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default" w:eastAsia="宋体"/>
          <w:color w:val="auto"/>
          <w:sz w:val="21"/>
          <w:szCs w:val="21"/>
          <w:u w:val="single"/>
          <w:lang w:val="en-US" w:eastAsia="zh-CN"/>
        </w:rPr>
        <w:t>丁曼婷、张奕涵、王诺婉、章昕媛、王若鑫、王秋瑶、徐筱晞、李慕妍、郑书韵、蒋翊晗、杨易、李璟睿、王知霖、周艺天、张悦威、阴少帅、黄梓宸、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小朋友愿意分享自己调查的秋天的花卉，然后用完整的语言表达；</w:t>
      </w:r>
      <w:r>
        <w:rPr>
          <w:rFonts w:hint="default" w:eastAsia="宋体"/>
          <w:color w:val="auto"/>
          <w:sz w:val="21"/>
          <w:szCs w:val="21"/>
          <w:u w:val="single"/>
          <w:lang w:val="en-US" w:eastAsia="zh-CN"/>
        </w:rPr>
        <w:t>冯欣、谭沁、徐佳伊、徐梓赫、许诺言、王楷博、吴文欣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小朋友也能够积极参与到大家的讨论当中，并了解秋天花卉的特点。</w:t>
      </w:r>
    </w:p>
    <w:p>
      <w:pPr>
        <w:ind w:firstLine="420" w:firstLineChars="200"/>
        <w:jc w:val="center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1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1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1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1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6985</wp:posOffset>
            </wp:positionH>
            <wp:positionV relativeFrom="page">
              <wp:posOffset>-4445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还是进行混班活动其中冯欣、周艺天、王诺婉、黄梓宸、杨易、阴少帅等小朋友能够一起帮忙布置我们的足球区，值得表扬哦！之后他们加入到了足球区进行足球活动，在老师的提醒下孩子们也能够及时补充水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0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0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0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0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1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1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" name="图片 1" descr="IMG_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1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1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今天我用万能工匠拼出了不同的图形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俄罗斯方块也有升级版，让我来试一试。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1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1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今天我们来设计一个什么造型呢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已经拼好一面啦，再来试一试另外一面。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1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1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慢慢来，不能让小木棍掉下来哦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今天想用橡皮泥制作一个不同的小虫子。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：中午吃的是青椒胡萝卜鸡蛋、百叶卷肉、紫米饭、菠菜菌菇汤！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午睡情况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：今天吴文欣、章昕媛小朋友没有睡着，希望你们能尽快进入梦乡哦~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1.天气骤降，请关注幼儿身体状况并及时与老师沟通哦。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gsImhkaWQiOiIyMjE4OGM2MzU2OWExZWNlM2UzNzQzMTZhOGY4MjVhZiIsInVzZXJDb3VudCI6Mn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325EE5"/>
    <w:rsid w:val="12F47048"/>
    <w:rsid w:val="159F60BD"/>
    <w:rsid w:val="1CD53A47"/>
    <w:rsid w:val="231E2FCC"/>
    <w:rsid w:val="27CC1ABA"/>
    <w:rsid w:val="27FA4F9E"/>
    <w:rsid w:val="2B971617"/>
    <w:rsid w:val="30424739"/>
    <w:rsid w:val="36574A01"/>
    <w:rsid w:val="3838457E"/>
    <w:rsid w:val="388166D5"/>
    <w:rsid w:val="3AE2207F"/>
    <w:rsid w:val="3CE63AA8"/>
    <w:rsid w:val="41393EEC"/>
    <w:rsid w:val="476C3779"/>
    <w:rsid w:val="48185562"/>
    <w:rsid w:val="4F153E7A"/>
    <w:rsid w:val="55674105"/>
    <w:rsid w:val="5DAC78FE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533</Words>
  <Characters>543</Characters>
  <Lines>1</Lines>
  <Paragraphs>1</Paragraphs>
  <TotalTime>17</TotalTime>
  <ScaleCrop>false</ScaleCrop>
  <LinksUpToDate>false</LinksUpToDate>
  <CharactersWithSpaces>548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dcterms:modified xsi:type="dcterms:W3CDTF">2023-11-13T05:54:33Z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DA082F647FB2447DBE435599FB8E3474_13</vt:lpwstr>
  </property>
</Properties>
</file>