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36830</wp:posOffset>
            </wp:positionH>
            <wp:positionV relativeFrom="paragraph">
              <wp:posOffset>145415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4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牛奶、核桃仁、</w:t>
      </w: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熊字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饼干/</w:t>
      </w: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太平苏打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/</w:t>
      </w: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葱油饼干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午餐：红薯饭、鹌鹑蛋红烧肉、平菇白萝卜烧豆腐、小青菜鱼丸汤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24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下午点心：</w:t>
      </w:r>
      <w:r>
        <w:rPr>
          <w:rStyle w:val="24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枣蓉核桃蛋糕、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百吉福奶酪棒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水果：青提、小番茄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/Users/lulu/OneDrive/桌面/11.7/IMG_5914.JPGIMG_5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lulu/OneDrive/桌面/11.7/IMG_5914.JPGIMG_5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11.7/IMG_5918.JPGIMG_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11.7/IMG_5918.JPGIMG_5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6" descr="C:/Users/lulu/OneDrive/桌面/11.7/IMG_5915.JPGIMG_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C:/Users/lulu/OneDrive/桌面/11.7/IMG_5915.JPGIMG_5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1.7/IMG_5916.JPGIMG_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1.7/IMG_5916.JPGIMG_5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/Users/lulu/OneDrive/桌面/11.7/IMG_5917.JPGIMG_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lulu/OneDrive/桌面/11.7/IMG_5917.JPGIMG_5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11.7/IMG_5922.JPGIMG_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11.7/IMG_5922.JPGIMG_5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音乐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苹果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0" w:firstLineChars="20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Cs w:val="21"/>
        </w:rPr>
        <w:t>歌曲《苹果》是四四拍的歌曲。曲调流畅、旋律简单、规整，情绪欢快，歌曲内容主要引导孩子喜欢吃苹果，身体才会更健康。本次活动我们将创设“秋天大丰收，帮猪妈妈摘苹果”的情境，让幼儿在情境中学唱歌曲。</w:t>
      </w:r>
    </w:p>
    <w:p>
      <w:pPr>
        <w:ind w:firstLine="420"/>
        <w:jc w:val="both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小班幼儿已经逐渐能跟随教师学唱歌曲，有意识倾听前奏。但是，部分幼儿音准还有所欠缺，旋律的节奏也难以把握。而且不能运用正确的方式发声。</w:t>
      </w: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/Users/lulu/OneDrive/桌面/11.7/IMG_5944.JPGIMG_5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1.7/IMG_5944.JPGIMG_5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7" descr="C:/Users/lulu/OneDrive/桌面/11.7/IMG_5951.JPGIMG_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ulu/OneDrive/桌面/11.7/IMG_5951.JPGIMG_5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9" descr="C:/Users/lulu/OneDrive/桌面/11.7/IMG_5945.JPGIMG_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11.7/IMG_5945.JPGIMG_5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0" name="图片 6" descr="C:/Users/lulu/OneDrive/桌面/11.7/IMG_5952.JPGIMG_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/Users/lulu/OneDrive/桌面/11.7/IMG_5952.JPGIMG_5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7" descr="C:/Users/lulu/OneDrive/桌面/11.7/IMG_5949.JPGIMG_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C:/Users/lulu/OneDrive/桌面/11.7/IMG_5949.JPGIMG_5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6" descr="C:/Users/lulu/OneDrive/桌面/11.7/IMG_5953.JPGIMG_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C:/Users/lulu/OneDrive/桌面/11.7/IMG_5953.JPGIMG_5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508625" cy="1675765"/>
            <wp:effectExtent l="0" t="0" r="0" b="0"/>
            <wp:docPr id="17" name="图片 17" descr="IMG_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5943"/>
                    <pic:cNvPicPr>
                      <a:picLocks noChangeAspect="1"/>
                    </pic:cNvPicPr>
                  </pic:nvPicPr>
                  <pic:blipFill>
                    <a:blip r:embed="rId21"/>
                    <a:srcRect t="19836" r="6620" b="42285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今天我们还是进行小班混班游戏，瞧，孩子们在游戏中玩的多开心啊！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11.7/IMG_5923.JPGIMG_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11.7/IMG_5923.JPGIMG_5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11" descr="C:/Users/lulu/OneDrive/桌面/11.7/IMG_5929.JPGIMG_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11.7/IMG_5929.JPGIMG_5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11.7/IMG_5924.JPGIMG_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11.7/IMG_5924.JPGIMG_5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6" descr="C:/Users/lulu/OneDrive/桌面/11.7/IMG_5930.JPGIMG_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lulu/OneDrive/桌面/11.7/IMG_5930.JPGIMG_5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/Users/lulu/OneDrive/桌面/11.7/IMG_5925.JPGIMG_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/Users/lulu/OneDrive/桌面/11.7/IMG_5925.JPGIMG_5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1.7/IMG_5939.JPGIMG_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1.7/IMG_5939.JPGIMG_5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1.7/IMG_5893.JPGIMG_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1.7/IMG_5893.JPGIMG_5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/Users/lulu/OneDrive/桌面/11.7/IMG_5897.JPGIMG_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/Users/lulu/OneDrive/桌面/11.7/IMG_5897.JPGIMG_5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1.7/IMG_5894.JPGIMG_5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1.7/IMG_5894.JPGIMG_5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/Users/lulu/OneDrive/桌面/11.7/IMG_5899.JPGIMG_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/Users/lulu/OneDrive/桌面/11.7/IMG_5899.JPGIMG_5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1.7/IMG_5896.JPGIMG_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1.7/IMG_5896.JPGIMG_5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/Users/lulu/OneDrive/桌面/11.7/IMG_5902.JPGIMG_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/Users/lulu/OneDrive/桌面/11.7/IMG_5902.JPGIMG_5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各位家长下午好，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定杂志的小朋友今天已经把9月份2本和10月份2本带回家了，请查收！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汗背巾用完了还没有带过来的小朋友明天一定带过来哦！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最近天气温度忽高忽低，请家长根据天气情况给孩子适量穿脱衣服，以免感冒受凉！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k5LCJoZGlkIjoiN2YzNjBkOTgyNWQ1YTMxYzM3MzMwNWFiODNmOWIzYWMiLCJ1c2VyQ291bnQiOjExMn0="/>
  </w:docVars>
  <w:rsids>
    <w:rsidRoot w:val="FDDFC22F"/>
    <w:rsid w:val="002F43F3"/>
    <w:rsid w:val="003B1FAF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2373186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98C554D"/>
    <w:rsid w:val="0AA646F1"/>
    <w:rsid w:val="0BC80F11"/>
    <w:rsid w:val="0CBA04CD"/>
    <w:rsid w:val="0D914C75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FD9232"/>
    <w:rsid w:val="12E21C96"/>
    <w:rsid w:val="13EE7251"/>
    <w:rsid w:val="143A3E26"/>
    <w:rsid w:val="14942891"/>
    <w:rsid w:val="14C57350"/>
    <w:rsid w:val="1528654B"/>
    <w:rsid w:val="15780A16"/>
    <w:rsid w:val="159B0DA5"/>
    <w:rsid w:val="15E70875"/>
    <w:rsid w:val="16174941"/>
    <w:rsid w:val="16A70E2C"/>
    <w:rsid w:val="179F680B"/>
    <w:rsid w:val="17BE22F5"/>
    <w:rsid w:val="18147845"/>
    <w:rsid w:val="18AF1506"/>
    <w:rsid w:val="18D92CD7"/>
    <w:rsid w:val="18E849B9"/>
    <w:rsid w:val="19622F5C"/>
    <w:rsid w:val="1AE8027C"/>
    <w:rsid w:val="1C11478D"/>
    <w:rsid w:val="1C2213A3"/>
    <w:rsid w:val="1C2C33AF"/>
    <w:rsid w:val="1D0636D0"/>
    <w:rsid w:val="1D1B4DD6"/>
    <w:rsid w:val="1DE673A8"/>
    <w:rsid w:val="1E885444"/>
    <w:rsid w:val="1EE14925"/>
    <w:rsid w:val="1EF22D41"/>
    <w:rsid w:val="1F3E3926"/>
    <w:rsid w:val="1F6A2CB7"/>
    <w:rsid w:val="1FAC1A72"/>
    <w:rsid w:val="206936D5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776B7D"/>
    <w:rsid w:val="23812232"/>
    <w:rsid w:val="23EB4030"/>
    <w:rsid w:val="2439788E"/>
    <w:rsid w:val="244B45EE"/>
    <w:rsid w:val="24CD6827"/>
    <w:rsid w:val="259F0749"/>
    <w:rsid w:val="25CE7AAC"/>
    <w:rsid w:val="260D24A3"/>
    <w:rsid w:val="26743E6B"/>
    <w:rsid w:val="26931C1D"/>
    <w:rsid w:val="278D7F07"/>
    <w:rsid w:val="27D12545"/>
    <w:rsid w:val="27EFD32C"/>
    <w:rsid w:val="290C07F0"/>
    <w:rsid w:val="29BF1D06"/>
    <w:rsid w:val="29CB0509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DE37007"/>
    <w:rsid w:val="2E737132"/>
    <w:rsid w:val="2ECA5923"/>
    <w:rsid w:val="2EEA15D4"/>
    <w:rsid w:val="2F5F1D65"/>
    <w:rsid w:val="2F7B6348"/>
    <w:rsid w:val="305D382D"/>
    <w:rsid w:val="309F019C"/>
    <w:rsid w:val="30A763DE"/>
    <w:rsid w:val="30D463D0"/>
    <w:rsid w:val="33296E30"/>
    <w:rsid w:val="343A1118"/>
    <w:rsid w:val="3444542D"/>
    <w:rsid w:val="346C3E22"/>
    <w:rsid w:val="347E6550"/>
    <w:rsid w:val="347F11A8"/>
    <w:rsid w:val="352A0041"/>
    <w:rsid w:val="35843E04"/>
    <w:rsid w:val="359027A9"/>
    <w:rsid w:val="35FBF44D"/>
    <w:rsid w:val="364B5D9F"/>
    <w:rsid w:val="366B4090"/>
    <w:rsid w:val="367B6228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E06638"/>
    <w:rsid w:val="3DE334D3"/>
    <w:rsid w:val="3E187D3B"/>
    <w:rsid w:val="3ECB07D8"/>
    <w:rsid w:val="3F4AA5B5"/>
    <w:rsid w:val="3FDF7D12"/>
    <w:rsid w:val="3FE79CDB"/>
    <w:rsid w:val="40274EE2"/>
    <w:rsid w:val="40892A7B"/>
    <w:rsid w:val="40C127B1"/>
    <w:rsid w:val="41377422"/>
    <w:rsid w:val="41964058"/>
    <w:rsid w:val="428D254A"/>
    <w:rsid w:val="42D64C2A"/>
    <w:rsid w:val="42DC6F1E"/>
    <w:rsid w:val="435F0420"/>
    <w:rsid w:val="43F9776B"/>
    <w:rsid w:val="43FF65AC"/>
    <w:rsid w:val="4436287C"/>
    <w:rsid w:val="445262E5"/>
    <w:rsid w:val="44535E86"/>
    <w:rsid w:val="45390767"/>
    <w:rsid w:val="45E74615"/>
    <w:rsid w:val="46454EEA"/>
    <w:rsid w:val="468E0403"/>
    <w:rsid w:val="46DE02B9"/>
    <w:rsid w:val="471F22FF"/>
    <w:rsid w:val="47573A97"/>
    <w:rsid w:val="475B0CEE"/>
    <w:rsid w:val="47B7762C"/>
    <w:rsid w:val="488A0F8C"/>
    <w:rsid w:val="496E7CAC"/>
    <w:rsid w:val="4A0C53A5"/>
    <w:rsid w:val="4A915228"/>
    <w:rsid w:val="4AE449D4"/>
    <w:rsid w:val="4B3A5C67"/>
    <w:rsid w:val="4B692195"/>
    <w:rsid w:val="4BFFE1E8"/>
    <w:rsid w:val="4CE511D4"/>
    <w:rsid w:val="4D3C03EF"/>
    <w:rsid w:val="4D3C14C9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32B645A"/>
    <w:rsid w:val="548D2FEE"/>
    <w:rsid w:val="54AD6A7C"/>
    <w:rsid w:val="557E3324"/>
    <w:rsid w:val="55AC5ED7"/>
    <w:rsid w:val="56BF6C25"/>
    <w:rsid w:val="57577905"/>
    <w:rsid w:val="57E80CDB"/>
    <w:rsid w:val="57EF4CB5"/>
    <w:rsid w:val="58160494"/>
    <w:rsid w:val="582D4ABF"/>
    <w:rsid w:val="58567E3E"/>
    <w:rsid w:val="588F334E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B2D2FD9"/>
    <w:rsid w:val="5BBB7A1A"/>
    <w:rsid w:val="5BFC372D"/>
    <w:rsid w:val="5CF90EE1"/>
    <w:rsid w:val="5D24060E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125B1"/>
    <w:rsid w:val="6245272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5211CCB"/>
    <w:rsid w:val="65954C03"/>
    <w:rsid w:val="65CB4FB4"/>
    <w:rsid w:val="65D74060"/>
    <w:rsid w:val="67033D94"/>
    <w:rsid w:val="67A0736B"/>
    <w:rsid w:val="67FB110E"/>
    <w:rsid w:val="692963AF"/>
    <w:rsid w:val="69F10D61"/>
    <w:rsid w:val="6AD06BC8"/>
    <w:rsid w:val="6B783747"/>
    <w:rsid w:val="6BFEC284"/>
    <w:rsid w:val="6C4158B3"/>
    <w:rsid w:val="6CD921A6"/>
    <w:rsid w:val="6CE56E7D"/>
    <w:rsid w:val="6CEE35C6"/>
    <w:rsid w:val="6D4B0EC5"/>
    <w:rsid w:val="6D6535F8"/>
    <w:rsid w:val="6D73E166"/>
    <w:rsid w:val="6DAA7382"/>
    <w:rsid w:val="6DC62B2F"/>
    <w:rsid w:val="6DDAE83E"/>
    <w:rsid w:val="6DEE1206"/>
    <w:rsid w:val="6DFF3545"/>
    <w:rsid w:val="6E816FD5"/>
    <w:rsid w:val="6EB10255"/>
    <w:rsid w:val="6EE0729D"/>
    <w:rsid w:val="6F224087"/>
    <w:rsid w:val="6F4162E7"/>
    <w:rsid w:val="6F50487C"/>
    <w:rsid w:val="6FA8292C"/>
    <w:rsid w:val="6FB865A9"/>
    <w:rsid w:val="6FBE3942"/>
    <w:rsid w:val="6FCA65BB"/>
    <w:rsid w:val="6FDCE4EF"/>
    <w:rsid w:val="6FFBDDB4"/>
    <w:rsid w:val="710F044A"/>
    <w:rsid w:val="71A70E42"/>
    <w:rsid w:val="71BB2380"/>
    <w:rsid w:val="71FA65EF"/>
    <w:rsid w:val="72272E4F"/>
    <w:rsid w:val="723A1779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B34EBC"/>
    <w:rsid w:val="75BA16C1"/>
    <w:rsid w:val="76291FEB"/>
    <w:rsid w:val="767D34EE"/>
    <w:rsid w:val="76A21661"/>
    <w:rsid w:val="76EF92B7"/>
    <w:rsid w:val="77151462"/>
    <w:rsid w:val="77A242C3"/>
    <w:rsid w:val="77A80396"/>
    <w:rsid w:val="77BD8E83"/>
    <w:rsid w:val="77C33996"/>
    <w:rsid w:val="77FB462D"/>
    <w:rsid w:val="783F6335"/>
    <w:rsid w:val="78641A4E"/>
    <w:rsid w:val="78FC7FAD"/>
    <w:rsid w:val="790B4675"/>
    <w:rsid w:val="79A1084D"/>
    <w:rsid w:val="7A4C304B"/>
    <w:rsid w:val="7A980B61"/>
    <w:rsid w:val="7AD81021"/>
    <w:rsid w:val="7AF3401F"/>
    <w:rsid w:val="7AF6440E"/>
    <w:rsid w:val="7B03290B"/>
    <w:rsid w:val="7B2A0CCB"/>
    <w:rsid w:val="7BFADF96"/>
    <w:rsid w:val="7BFE685F"/>
    <w:rsid w:val="7BFF4CA5"/>
    <w:rsid w:val="7CBA469A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4</TotalTime>
  <ScaleCrop>false</ScaleCrop>
  <LinksUpToDate>false</LinksUpToDate>
  <CharactersWithSpaces>706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2023-11-09T14:03:27Z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