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10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日3人请假，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绕水杯带（自己绕√需要帮助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备注：√能主动做到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color w:val="auto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auto"/>
          <w:spacing w:val="0"/>
          <w:w w:val="100"/>
          <w:sz w:val="21"/>
          <w:lang w:val="en-US" w:eastAsia="zh-CN"/>
        </w:rPr>
        <w:t>数学：摘水果</w:t>
      </w:r>
    </w:p>
    <w:p>
      <w:pPr>
        <w:spacing w:line="360" w:lineRule="exact"/>
        <w:ind w:firstLine="420" w:firstLineChars="200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这是一节有关感知数量的数学活动。对数量的感知属于数概念的范畴，是数学中最基础的知识，可以帮助幼儿积累一定的数学感性经验。感知数量1、2是幼儿认识数量的开始，为后面感知更多的数量打下基础。本次活动以到果园摘苹果这个情景，激发幼儿参与活动的兴趣，让幼儿在有趣、直观、形象的情景中，通过学具的操作，正确感知数量1、2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19" name="图片 19" descr="AE5D303EA4A07305A53C570C19B59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E5D303EA4A07305A53C570C19B596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0" name="图片 20" descr="CC5570ACABEBCC31F93C6FB311D5D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C5570ACABEBCC31F93C6FB311D5D65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1" name="图片 21" descr="7812C7198EC536A723C1A8D7489EB0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812C7198EC536A723C1A8D7489EB08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2" name="图片 22" descr="96D6E0309D21C169450B8A02DD9C64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6D6E0309D21C169450B8A02DD9C64F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3" name="图片 23" descr="5BBD3A7EDB6456C161901D41B71FB7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BBD3A7EDB6456C161901D41B71FB7D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4" name="图片 24" descr="FF1D12605BE9FB38D77F6A5EC9752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F1D12605BE9FB38D77F6A5EC9752D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rPr>
          <w:rFonts w:hint="eastAsia"/>
          <w:color w:val="000000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hint="eastAsia"/>
          <w:color w:val="000000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高婧夏、陈彧、耿宸悦、芦洛希、周金妍、于籽欣、陈彦潼、李秉臻、杨煜枫、顾乐凡、陈铮、杨奕、丁一宸、徐槿安、张继宸、邹梓宁、刘景辰、刘奕泽小朋友们都能</w:t>
      </w:r>
      <w:r>
        <w:rPr>
          <w:rFonts w:hint="eastAsia" w:ascii="宋体" w:hAnsi="宋体" w:cs="宋体"/>
          <w:szCs w:val="21"/>
        </w:rPr>
        <w:t>在操作中感知数量1、2，理解其实际意义。</w:t>
      </w:r>
      <w:r>
        <w:rPr>
          <w:rFonts w:hint="eastAsia" w:ascii="宋体" w:hAnsi="宋体" w:cs="宋体"/>
          <w:szCs w:val="21"/>
          <w:lang w:val="en-US" w:eastAsia="zh-CN"/>
        </w:rPr>
        <w:t>高婧夏、陈彧、耿宸悦、芦洛希、周金妍、于籽欣、陈彦潼、李秉臻、杨煜枫、顾乐凡、陈铮、杨奕、丁一宸、徐槿安、张继宸、邹梓宁、刘景辰、刘奕泽</w:t>
      </w:r>
      <w:bookmarkStart w:id="0" w:name="_GoBack"/>
      <w:bookmarkEnd w:id="0"/>
      <w:r>
        <w:rPr>
          <w:rFonts w:hint="eastAsia" w:ascii="宋体" w:hAnsi="宋体" w:cs="宋体"/>
          <w:szCs w:val="21"/>
        </w:rPr>
        <w:t>喜欢参与数数活动，体验数数活动的快乐。</w:t>
      </w:r>
    </w:p>
    <w:p>
      <w:pPr>
        <w:spacing w:line="360" w:lineRule="exact"/>
        <w:ind w:firstLine="420" w:firstLineChars="200"/>
        <w:rPr>
          <w:rFonts w:hint="eastAsia"/>
          <w:color w:val="000000"/>
          <w:szCs w:val="21"/>
        </w:rPr>
      </w:pPr>
    </w:p>
    <w:p>
      <w:pPr>
        <w:spacing w:line="360" w:lineRule="exact"/>
        <w:ind w:firstLine="420" w:firstLineChars="200"/>
        <w:rPr>
          <w:rFonts w:hint="default" w:ascii="宋体" w:hAnsi="宋体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今天天气不好，我们在室内玩了万能工匠，小朋友玩的可开心了。</w:t>
      </w:r>
    </w:p>
    <w:tbl>
      <w:tblPr>
        <w:tblStyle w:val="6"/>
        <w:tblpPr w:leftFromText="180" w:rightFromText="180" w:vertAnchor="text" w:horzAnchor="page" w:tblpX="1851" w:tblpY="3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3020" cy="1931035"/>
                  <wp:effectExtent l="0" t="0" r="2540" b="4445"/>
                  <wp:docPr id="25" name="图片 25" descr="F950BF7E17A6EECAA955EE9661A4BC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950BF7E17A6EECAA955EE9661A4BC7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6" name="图片 26" descr="41477611CC4A2E0C978DAED59E9CED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1477611CC4A2E0C978DAED59E9CED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7" name="图片 27" descr="A9CF478B94EF3501DC160CD329534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9CF478B94EF3501DC160CD329534D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8" name="图片 28" descr="E19D487362D2D37E57956A6AAA01AC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19D487362D2D37E57956A6AAA01ACE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1.今天周五，不上延时班，3:30准时放学，请家长们告知来接孩子的老人。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2.今天孩子们会将之前骨密度的报告带回家，请家长们关注。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xLCJoZGlkIjoiODViY2JkMjU3NGYzZTEwMzZmMGFkZWViYmNkYWU3NDIiLCJ1c2VyQ291bnQiOjI3fQ=="/>
  </w:docVars>
  <w:rsids>
    <w:rsidRoot w:val="00000000"/>
    <w:rsid w:val="00452C8C"/>
    <w:rsid w:val="008D6502"/>
    <w:rsid w:val="00DD4A4C"/>
    <w:rsid w:val="023B4E13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C87388C"/>
    <w:rsid w:val="0D090CDC"/>
    <w:rsid w:val="0D377AD4"/>
    <w:rsid w:val="0D6D699E"/>
    <w:rsid w:val="0E485779"/>
    <w:rsid w:val="0EDB31E4"/>
    <w:rsid w:val="0F5B126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2241618A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D75312"/>
    <w:rsid w:val="555830F0"/>
    <w:rsid w:val="558B59A3"/>
    <w:rsid w:val="58D261AB"/>
    <w:rsid w:val="5AA20D99"/>
    <w:rsid w:val="5B6D565C"/>
    <w:rsid w:val="5C1678FB"/>
    <w:rsid w:val="5C440450"/>
    <w:rsid w:val="5C6E1BC0"/>
    <w:rsid w:val="5CAE3391"/>
    <w:rsid w:val="5CE70052"/>
    <w:rsid w:val="5D733D09"/>
    <w:rsid w:val="5D9544F1"/>
    <w:rsid w:val="5ED356C4"/>
    <w:rsid w:val="5ED62146"/>
    <w:rsid w:val="60FB5284"/>
    <w:rsid w:val="61235C9D"/>
    <w:rsid w:val="630024F7"/>
    <w:rsid w:val="636D389F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6DFC19D9"/>
    <w:rsid w:val="70B0026D"/>
    <w:rsid w:val="70C745CA"/>
    <w:rsid w:val="717D3F41"/>
    <w:rsid w:val="72A51834"/>
    <w:rsid w:val="746F2E58"/>
    <w:rsid w:val="74A74768"/>
    <w:rsid w:val="74CF11AD"/>
    <w:rsid w:val="755A4AC8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2023-11-10T05:05:22Z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