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</w:t>
      </w:r>
      <w:r>
        <w:rPr>
          <w:rFonts w:hint="eastAsia" w:ascii="宋体" w:hAnsi="宋体" w:eastAsia="宋体" w:cs="宋体"/>
          <w:sz w:val="24"/>
          <w:szCs w:val="24"/>
        </w:rPr>
        <w:t>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人来园</w:t>
      </w:r>
      <w:r>
        <w:rPr>
          <w:rFonts w:hint="default" w:ascii="宋体" w:hAnsi="宋体" w:eastAsia="宋体" w:cs="宋体"/>
          <w:sz w:val="24"/>
          <w:szCs w:val="24"/>
        </w:rPr>
        <w:t>，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今天早晨来园时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来园后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李宇航、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郭慕芸等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后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会主动的把水杯带先绕好再放到水杯车上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昨天我们发回去的调查表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default" w:ascii="Calibri" w:hAnsi="Calibri" w:eastAsia="宋体" w:cs="Times New Roman"/>
          <w:b/>
          <w:bCs/>
          <w:sz w:val="24"/>
          <w:szCs w:val="24"/>
          <w:u w:val="single"/>
        </w:rPr>
        <w:t>戴君瑞、韩泽霖、</w:t>
      </w:r>
      <w:r>
        <w:rPr>
          <w:rFonts w:hint="eastAsia" w:ascii="Calibri" w:hAnsi="Calibri" w:eastAsia="宋体" w:cs="Times New Roman"/>
          <w:b/>
          <w:bCs/>
          <w:sz w:val="24"/>
          <w:szCs w:val="24"/>
          <w:u w:val="single"/>
        </w:rPr>
        <w:t>方张羽</w:t>
      </w:r>
      <w:r>
        <w:rPr>
          <w:rFonts w:hint="default" w:ascii="Calibri" w:hAnsi="Calibri" w:eastAsia="宋体" w:cs="Times New Roman"/>
          <w:b/>
          <w:bCs/>
          <w:sz w:val="24"/>
          <w:szCs w:val="24"/>
          <w:u w:val="single"/>
        </w:rPr>
        <w:t>、杨子熠</w:t>
      </w:r>
      <w:r>
        <w:rPr>
          <w:rFonts w:hint="eastAsia" w:ascii="Calibri" w:hAnsi="Calibri" w:eastAsia="宋体" w:cs="Times New Roman"/>
          <w:sz w:val="24"/>
          <w:szCs w:val="24"/>
          <w:lang w:val="en-US" w:eastAsia="zh-Hans"/>
        </w:rPr>
        <w:t>等小朋友都带来了自己的调查表</w:t>
      </w:r>
      <w:r>
        <w:rPr>
          <w:rFonts w:hint="default" w:ascii="Calibri" w:hAnsi="Calibri" w:eastAsia="宋体" w:cs="Times New Roman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148" w:tblpY="307"/>
        <w:tblOverlap w:val="never"/>
        <w:tblW w:w="9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6"/>
        <w:gridCol w:w="46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4" w:hRule="atLeast"/>
        </w:trPr>
        <w:tc>
          <w:tcPr>
            <w:tcW w:w="4660" w:type="dxa"/>
          </w:tcPr>
          <w:p>
            <w:pP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4"/>
                <w:szCs w:val="24"/>
                <w:vertAlign w:val="baseline"/>
                <w:lang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4"/>
                <w:szCs w:val="24"/>
                <w:vertAlign w:val="baseline"/>
                <w:lang w:bidi="ar"/>
              </w:rPr>
              <w:drawing>
                <wp:inline distT="0" distB="0" distL="114300" distR="114300">
                  <wp:extent cx="2840355" cy="1668145"/>
                  <wp:effectExtent l="0" t="0" r="4445" b="8255"/>
                  <wp:docPr id="2" name="图片 2" descr="9697c9b54cf4b52f6842fb0e327b38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697c9b54cf4b52f6842fb0e327b381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>
            <w:pP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4"/>
                <w:szCs w:val="24"/>
                <w:vertAlign w:val="baseline"/>
                <w:lang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4"/>
                <w:szCs w:val="24"/>
                <w:vertAlign w:val="baseline"/>
                <w:lang w:bidi="ar"/>
              </w:rPr>
              <w:drawing>
                <wp:inline distT="0" distB="0" distL="114300" distR="114300">
                  <wp:extent cx="2759075" cy="1679575"/>
                  <wp:effectExtent l="0" t="0" r="9525" b="22225"/>
                  <wp:docPr id="3" name="图片 3" descr="b59f59991c32cfa73c01620845049c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59f59991c32cfa73c01620845049cc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3603" w:firstLineChars="1000"/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19" w:tblpY="44"/>
        <w:tblOverlap w:val="never"/>
        <w:tblW w:w="96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5"/>
        <w:gridCol w:w="3318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04" w:hRule="atLeast"/>
        </w:trPr>
        <w:tc>
          <w:tcPr>
            <w:tcW w:w="3305" w:type="dxa"/>
          </w:tcPr>
          <w:p>
            <w:pPr>
              <w:jc w:val="both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</w:pPr>
            <w:r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5" name="图片 5" descr="27433f56a14a56dc01a2c02cc5832d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7433f56a14a56dc01a2c02cc5832d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>
            <w:pPr>
              <w:jc w:val="center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</w:pPr>
            <w:r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  <w:drawing>
                <wp:inline distT="0" distB="0" distL="114300" distR="114300">
                  <wp:extent cx="1967230" cy="1475105"/>
                  <wp:effectExtent l="0" t="0" r="13970" b="23495"/>
                  <wp:docPr id="6" name="图片 6" descr="7d32f7f2877eb545894e5ea02a4a01d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d32f7f2877eb545894e5ea02a4a01dd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>
            <w:pPr>
              <w:jc w:val="center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</w:pPr>
          </w:p>
          <w:p>
            <w:pPr>
              <w:tabs>
                <w:tab w:val="left" w:pos="736"/>
              </w:tabs>
              <w:bidi w:val="0"/>
              <w:jc w:val="left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</w:pPr>
            <w:r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  <w:drawing>
                <wp:inline distT="0" distB="0" distL="114300" distR="114300">
                  <wp:extent cx="1788160" cy="1341120"/>
                  <wp:effectExtent l="0" t="0" r="15240" b="5080"/>
                  <wp:docPr id="7" name="图片 7" descr="85fddbe5b5d972ac2875f5ee5e08017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5fddbe5b5d972ac2875f5ee5e08017b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2" w:hRule="atLeast"/>
        </w:trPr>
        <w:tc>
          <w:tcPr>
            <w:tcW w:w="3305" w:type="dxa"/>
          </w:tcPr>
          <w:p>
            <w:pPr>
              <w:jc w:val="both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8" name="图片 8" descr="7a7e84331f1362b6eb5e1723dc23fa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a7e84331f1362b6eb5e1723dc23fae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0" name="图片 10" descr="c6f10e46ac4e4e9dd0185ce77bf48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6f10e46ac4e4e9dd0185ce77bf486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>
            <w:pPr>
              <w:tabs>
                <w:tab w:val="left" w:pos="736"/>
              </w:tabs>
              <w:bidi w:val="0"/>
              <w:jc w:val="left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</w:pP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 w:firstLineChars="200"/>
        <w:jc w:val="both"/>
        <w:textAlignment w:val="auto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马筱萌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冯逸凡益智区中利用各种积木搭建出一个造型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建构区中徐佑恒和魏书宇在搭建火箭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美工区中王韵涵在用超轻粘土制作一串红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许晨依在制作树叶精灵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4" w:firstLineChars="13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「日常生活观察」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35"/>
        <w:gridCol w:w="25"/>
        <w:gridCol w:w="1540"/>
        <w:gridCol w:w="709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11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Hans"/>
              </w:rPr>
              <w:t>咳嗽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6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54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Hans"/>
              </w:rPr>
              <w:t>咳嗽</w:t>
            </w:r>
            <w:bookmarkStart w:id="0" w:name="_GoBack"/>
            <w:bookmarkEnd w:id="0"/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.近期气温变化大，孩子们很容易感冒，</w:t>
      </w:r>
      <w:r>
        <w:rPr>
          <w:rFonts w:hint="eastAsia" w:ascii="宋体" w:hAnsi="宋体" w:eastAsia="宋体" w:cs="宋体"/>
          <w:sz w:val="24"/>
          <w:szCs w:val="24"/>
        </w:rPr>
        <w:t>大家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平时在家多</w:t>
      </w:r>
      <w:r>
        <w:rPr>
          <w:rFonts w:hint="eastAsia" w:ascii="宋体" w:hAnsi="宋体" w:eastAsia="宋体" w:cs="宋体"/>
          <w:sz w:val="24"/>
          <w:szCs w:val="24"/>
        </w:rPr>
        <w:t>注意观察孩子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体征状态，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家长们可以从这些方面增强孩子的抵抗力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：（1）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养成良好的生活作息习惯及卫生习惯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作息最好和幼儿园同步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增强体育锻炼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晚饭后可以适当消食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多喝水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及时擦汗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膳食均衡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尤其是孩子不爱吃的蔬菜更要鼓励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督促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2.安全平台上的安全教育请大家及时完成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3.今天不上延时班，统一3:30放学，告知来园接孩子的家长准时来园接孩子哦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roman"/>
    <w:pitch w:val="default"/>
    <w:sig w:usb0="00000000" w:usb1="00000000" w:usb2="00000000" w:usb3="00000000" w:csb0="003E0000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4BEBA7"/>
    <w:rsid w:val="39677231"/>
    <w:rsid w:val="39973E39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DC8DE6"/>
    <w:rsid w:val="3DE06638"/>
    <w:rsid w:val="3DFF0777"/>
    <w:rsid w:val="3E187D3B"/>
    <w:rsid w:val="3E6C2B36"/>
    <w:rsid w:val="3ECB07D8"/>
    <w:rsid w:val="3F4AA5B5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3DF1C6D"/>
    <w:rsid w:val="548D2FEE"/>
    <w:rsid w:val="56BF6C25"/>
    <w:rsid w:val="57577905"/>
    <w:rsid w:val="59FE24CC"/>
    <w:rsid w:val="5A9039BA"/>
    <w:rsid w:val="5AA853CF"/>
    <w:rsid w:val="5ACC7A5C"/>
    <w:rsid w:val="5CF90EE1"/>
    <w:rsid w:val="5E35DDE9"/>
    <w:rsid w:val="5E8408E7"/>
    <w:rsid w:val="5EE46AC9"/>
    <w:rsid w:val="5F0FDA65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34318"/>
    <w:rsid w:val="767605CD"/>
    <w:rsid w:val="767D34EE"/>
    <w:rsid w:val="76EF92B7"/>
    <w:rsid w:val="77151462"/>
    <w:rsid w:val="77BD8E83"/>
    <w:rsid w:val="77C6FCD9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977435"/>
    <w:rsid w:val="7DCA284D"/>
    <w:rsid w:val="7E030705"/>
    <w:rsid w:val="7ED7AE42"/>
    <w:rsid w:val="7F2F5813"/>
    <w:rsid w:val="7F6BEE46"/>
    <w:rsid w:val="7F83718A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9F9E5CC9"/>
    <w:rsid w:val="A8F7B80A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4FB2EC2"/>
    <w:rsid w:val="CB1B09C5"/>
    <w:rsid w:val="CF7EF5F9"/>
    <w:rsid w:val="CFFEA71D"/>
    <w:rsid w:val="D7E22410"/>
    <w:rsid w:val="D95C7016"/>
    <w:rsid w:val="DCB4A0AD"/>
    <w:rsid w:val="DE7FECD8"/>
    <w:rsid w:val="DEF8FA78"/>
    <w:rsid w:val="DF0B50BD"/>
    <w:rsid w:val="DF572C68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F7E819"/>
    <w:rsid w:val="EFBCD171"/>
    <w:rsid w:val="EFFF0895"/>
    <w:rsid w:val="F0FF2AAF"/>
    <w:rsid w:val="F367F84A"/>
    <w:rsid w:val="F3CF0DB1"/>
    <w:rsid w:val="F4517064"/>
    <w:rsid w:val="F4FCA3B8"/>
    <w:rsid w:val="F4FFEF49"/>
    <w:rsid w:val="F7213FA3"/>
    <w:rsid w:val="F76B51C3"/>
    <w:rsid w:val="F79B4014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AF6C84"/>
    <w:rsid w:val="FEBF346F"/>
    <w:rsid w:val="FEFD0C6D"/>
    <w:rsid w:val="FEFFD42C"/>
    <w:rsid w:val="FF2FB26B"/>
    <w:rsid w:val="FFAFB2E4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11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2021-04-24T19:17:00Z</dcterms:created>
  <dc:creator>yixuange</dc:creator>
  <cp:lastModifiedBy>湘絮</cp:lastModifiedBy>
  <cp:lastPrinted>2023-02-17T15:53:00Z</cp:lastPrinted>
  <dcterms:modified xsi:type="dcterms:W3CDTF">2023-11-10T13:15:46Z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