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31108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774065"/>
            <wp:effectExtent l="0" t="0" r="8890" b="63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1148715"/>
            <wp:effectExtent l="0" t="0" r="8890" b="698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4136" b="21500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1148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今日星期三，共有11人来园，11人请假。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今天我们和小班其他五个班级的小朋友一起在中操场玩呢，所有的器械我们都可以去玩啦！有攀爬架、沙包对垒、综合区、平衡区、万能工匠区、亿童玩具积木区，我们选择自己想玩的游戏就可以啦！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8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83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8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今天看看小朋友们玩了哪些区域游戏吧！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1"/>
        <w:gridCol w:w="3132"/>
        <w:gridCol w:w="31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0080" cy="1432560"/>
                  <wp:effectExtent l="0" t="0" r="7620" b="2540"/>
                  <wp:docPr id="10" name="图片 10" descr="72C2B75466DAD1B2D3B94632AC6667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72C2B75466DAD1B2D3B94632AC6667F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080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1980" cy="1403985"/>
                  <wp:effectExtent l="0" t="0" r="7620" b="5715"/>
                  <wp:docPr id="11" name="图片 11" descr="E7C1187DA3F34FD9A519C1F9F06126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E7C1187DA3F34FD9A519C1F9F061265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910080" cy="1432560"/>
                  <wp:effectExtent l="0" t="0" r="7620" b="2540"/>
                  <wp:docPr id="3" name="图片 3" descr="IMG_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8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080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bookmarkStart w:id="0" w:name="_GoBack" w:colFirst="0" w:colLast="2"/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我用磁力大师玩具做了恐龙的家。</w:t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我帮小朋友带好角色牌。</w:t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我装扮成了爸爸的模样，做披萨吃。</w:t>
            </w:r>
          </w:p>
        </w:tc>
      </w:tr>
      <w:bookmarkEnd w:id="0"/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数学：摘水果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</w:rPr>
        <w:t>这是一节有关感知数量的数学活动。对数量的感知属于数概念的范畴，是数学中最基础的知识，可以帮助幼儿积累一定的数学感性经验。感知数量1、2是幼儿认识数量的开始，为后面感知更多的数量打下基础。本次活动以到果园摘苹果这个情景，激发幼儿参与活动的兴趣，让幼儿在有趣、直观、形象的情景中，通过学具的操作，正确感知数量1、2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8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8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4LCJoZGlkIjoiZjVhNGJiMWVmZTg4ZjFhYWZhYWFiMzBkODkwYWRkZmUiLCJ1c2VyQ291bnQiOjEwOH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6326E00"/>
    <w:rsid w:val="073F454B"/>
    <w:rsid w:val="07727C89"/>
    <w:rsid w:val="079F7689"/>
    <w:rsid w:val="080961A7"/>
    <w:rsid w:val="088D2CC5"/>
    <w:rsid w:val="0BC80F11"/>
    <w:rsid w:val="0DD342C6"/>
    <w:rsid w:val="0E570FF3"/>
    <w:rsid w:val="0E672DF3"/>
    <w:rsid w:val="0EA42941"/>
    <w:rsid w:val="0F190578"/>
    <w:rsid w:val="10B30067"/>
    <w:rsid w:val="112540E8"/>
    <w:rsid w:val="11FD9232"/>
    <w:rsid w:val="12E21C96"/>
    <w:rsid w:val="14C57350"/>
    <w:rsid w:val="1528654B"/>
    <w:rsid w:val="15780A16"/>
    <w:rsid w:val="1586542A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EED5213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5428D4"/>
    <w:rsid w:val="4AE449D4"/>
    <w:rsid w:val="4BFFE1E8"/>
    <w:rsid w:val="4CA7605B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304AB2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EF3FE7"/>
    <w:rsid w:val="74FA2C97"/>
    <w:rsid w:val="74FD2114"/>
    <w:rsid w:val="75B34EBC"/>
    <w:rsid w:val="76291FEB"/>
    <w:rsid w:val="767A168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872529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3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2023-11-02T00:00:00Z</cp:lastPrinted>
  <dcterms:modified xsi:type="dcterms:W3CDTF">2023-11-08T05:30:27Z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