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10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五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雨☀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numPr>
          <w:ilvl w:val="0"/>
          <w:numId w:val="1"/>
        </w:num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11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，11人请假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numPr>
          <w:ilvl w:val="0"/>
          <w:numId w:val="1"/>
        </w:numPr>
        <w:spacing w:line="400" w:lineRule="exact"/>
        <w:ind w:left="0" w:leftChars="0" w:firstLine="42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4240530</wp:posOffset>
            </wp:positionH>
            <wp:positionV relativeFrom="paragraph">
              <wp:posOffset>1008380</wp:posOffset>
            </wp:positionV>
            <wp:extent cx="1995170" cy="1496060"/>
            <wp:effectExtent l="101600" t="88900" r="100330" b="104140"/>
            <wp:wrapSquare wrapText="bothSides"/>
            <wp:docPr id="14" name="图片 14" descr="C:\Users\34161\Desktop\IMG_5931.JPGIMG_5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34161\Desktop\IMG_5931.JPGIMG_5931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49606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今天星期五啦！崭新的心情迎接崭新的一天！宝贝们背着小水杯开开心心地走进幼儿园里，来园后能够自主将水杯放在水杯架上，然后去签到，老师量完体温，宝贝们就选择喜欢的区域进行区域游戏，很棒哟！</w:t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4624" behindDoc="0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2161540</wp:posOffset>
            </wp:positionV>
            <wp:extent cx="1994535" cy="1496060"/>
            <wp:effectExtent l="101600" t="88900" r="100965" b="104140"/>
            <wp:wrapTopAndBottom/>
            <wp:docPr id="23" name="图片 23" descr="C:\Users\34161\Desktop\IMG_5934.JPGIMG_5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34161\Desktop\IMG_5934.JPGIMG_5934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149606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3600" behindDoc="0" locked="0" layoutInCell="1" allowOverlap="1">
            <wp:simplePos x="0" y="0"/>
            <wp:positionH relativeFrom="column">
              <wp:posOffset>1762760</wp:posOffset>
            </wp:positionH>
            <wp:positionV relativeFrom="paragraph">
              <wp:posOffset>2181225</wp:posOffset>
            </wp:positionV>
            <wp:extent cx="1994535" cy="1496060"/>
            <wp:effectExtent l="101600" t="88900" r="100965" b="104140"/>
            <wp:wrapTopAndBottom/>
            <wp:docPr id="21" name="图片 21" descr="C:\Users\34161\Desktop\IMG_5933.JPGIMG_5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34161\Desktop\IMG_5933.JPGIMG_593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149606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-607695</wp:posOffset>
            </wp:positionH>
            <wp:positionV relativeFrom="paragraph">
              <wp:posOffset>2167890</wp:posOffset>
            </wp:positionV>
            <wp:extent cx="1994535" cy="1496060"/>
            <wp:effectExtent l="101600" t="88900" r="100965" b="104140"/>
            <wp:wrapTopAndBottom/>
            <wp:docPr id="20" name="图片 20" descr="C:\Users\34161\Desktop\IMG_5932.JPGIMG_5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34161\Desktop\IMG_5932.JPGIMG_593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149606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200660</wp:posOffset>
            </wp:positionV>
            <wp:extent cx="1995170" cy="1496695"/>
            <wp:effectExtent l="101600" t="88900" r="100330" b="103505"/>
            <wp:wrapSquare wrapText="bothSides"/>
            <wp:docPr id="9" name="图片 9" descr="C:\Users\34161\Desktop\IMG_5930.JPGIMG_5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34161\Desktop\IMG_5930.JPGIMG_593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-576580</wp:posOffset>
            </wp:positionH>
            <wp:positionV relativeFrom="paragraph">
              <wp:posOffset>215265</wp:posOffset>
            </wp:positionV>
            <wp:extent cx="1995170" cy="1496060"/>
            <wp:effectExtent l="101600" t="88900" r="100330" b="104140"/>
            <wp:wrapTopAndBottom/>
            <wp:docPr id="7" name="图片 7" descr="C:\Users\34161\Desktop\IMG_5928.JPGIMG_5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34161\Desktop\IMG_5928.JPGIMG_5928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49606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ab/>
      </w:r>
    </w:p>
    <w:p>
      <w:pPr>
        <w:widowControl w:val="0"/>
        <w:numPr>
          <w:ilvl w:val="0"/>
          <w:numId w:val="0"/>
        </w:numPr>
        <w:spacing w:line="400" w:lineRule="exact"/>
        <w:jc w:val="right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今天的早点我们喝的是热乎乎的牛奶，有香喷喷的熊字饼干/猴菇饼干，还有营养的的煮鸡蛋，真是太丰富啦！宝贝们吃得津津有味，牛奶也都按个人所需喝完了。希望下周我们的宝贝们可以继续保持哦！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>
            <w:pPr>
              <w:spacing w:line="400" w:lineRule="exact"/>
              <w:jc w:val="center"/>
              <w:rPr>
                <w:rFonts w:hint="default" w:ascii="宋体" w:hAnsi="宋体" w:cs="宋体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8"/>
                <w:szCs w:val="28"/>
                <w:lang w:val="en-US" w:eastAsia="zh-CN"/>
              </w:rPr>
              <w:t>集体活动</w:t>
            </w:r>
          </w:p>
          <w:p>
            <w:pPr>
              <w:spacing w:line="400" w:lineRule="exact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8" w:hRule="atLeast"/>
        </w:trPr>
        <w:tc>
          <w:tcPr>
            <w:tcW w:w="8522" w:type="dxa"/>
          </w:tcPr>
          <w:p>
            <w:pPr>
              <w:spacing w:line="360" w:lineRule="exact"/>
              <w:rPr>
                <w:rFonts w:hint="eastAsia" w:ascii="宋体" w:hAnsi="宋体"/>
                <w:b/>
                <w:sz w:val="28"/>
                <w:szCs w:val="28"/>
                <w:u w:val="single"/>
              </w:rPr>
            </w:pPr>
            <w:r>
              <w:rPr>
                <w:rFonts w:hint="eastAsia" w:ascii="宋体" w:hAnsi="宋体"/>
                <w:b/>
                <w:sz w:val="28"/>
                <w:szCs w:val="28"/>
                <w:u w:val="single"/>
              </w:rPr>
              <w:t>教材分析：</w:t>
            </w:r>
          </w:p>
          <w:p>
            <w:pPr>
              <w:spacing w:line="360" w:lineRule="exact"/>
              <w:ind w:firstLine="480" w:firstLineChars="200"/>
              <w:rPr>
                <w:rFonts w:hint="eastAsia" w:ascii="宋体" w:hAnsi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kern w:val="0"/>
                <w:sz w:val="24"/>
                <w:szCs w:val="24"/>
              </w:rPr>
              <w:t>歌曲《苹果》是四四拍的歌曲。曲调流畅、旋律简单、规整，情绪欢快，歌曲内容主要引导孩子喜欢吃苹果，身体才会更健康。本次活动我们将创设“秋天大丰收，帮猪妈妈摘苹果”的情境，让幼儿在情境中学唱歌曲。</w:t>
            </w:r>
          </w:p>
          <w:p>
            <w:pPr>
              <w:spacing w:line="360" w:lineRule="exact"/>
              <w:rPr>
                <w:rFonts w:hint="eastAsia" w:ascii="宋体" w:hAnsi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color w:val="000000"/>
                <w:kern w:val="0"/>
                <w:sz w:val="28"/>
                <w:szCs w:val="28"/>
              </w:rPr>
              <w:t>幼儿发展分析：</w:t>
            </w:r>
          </w:p>
          <w:p>
            <w:pPr>
              <w:spacing w:line="400" w:lineRule="exact"/>
              <w:ind w:firstLine="480" w:firstLineChars="200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 w:val="24"/>
                <w:szCs w:val="24"/>
              </w:rPr>
              <w:t>小班幼儿已经逐渐能跟随教师学唱歌曲，有意识倾听前奏。但是，部分幼儿音准还有所欠缺，旋律的节奏也难以把握。而且不能运用正确的方式发声。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9" w:hRule="atLeast"/>
        </w:trPr>
        <w:tc>
          <w:tcPr>
            <w:tcW w:w="8522" w:type="dxa"/>
          </w:tcPr>
          <w:p>
            <w:pPr>
              <w:spacing w:line="400" w:lineRule="exact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68480" behindDoc="0" locked="0" layoutInCell="1" allowOverlap="1">
                  <wp:simplePos x="0" y="0"/>
                  <wp:positionH relativeFrom="column">
                    <wp:posOffset>876935</wp:posOffset>
                  </wp:positionH>
                  <wp:positionV relativeFrom="paragraph">
                    <wp:posOffset>140335</wp:posOffset>
                  </wp:positionV>
                  <wp:extent cx="2723515" cy="2042795"/>
                  <wp:effectExtent l="114300" t="88900" r="108585" b="103505"/>
                  <wp:wrapSquare wrapText="bothSides"/>
                  <wp:docPr id="15" name="图片 15" descr="C:\Users\34161\Desktop\0afbda2427ac66e3f1e6a180ec87b152.jpg0afbda2427ac66e3f1e6a180ec87b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\Users\34161\Desktop\0afbda2427ac66e3f1e6a180ec87b152.jpg0afbda2427ac66e3f1e6a180ec87b15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515" cy="204279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5953"/>
              </w:tabs>
              <w:spacing w:line="400" w:lineRule="exact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69504" behindDoc="0" locked="0" layoutInCell="1" allowOverlap="1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170180</wp:posOffset>
                  </wp:positionV>
                  <wp:extent cx="2654935" cy="1990725"/>
                  <wp:effectExtent l="114300" t="88900" r="113665" b="104775"/>
                  <wp:wrapSquare wrapText="bothSides"/>
                  <wp:docPr id="16" name="图片 16" descr="C:\Users\34161\Desktop\18fcd64342703f9405c0fb5e57eb912c.jpg18fcd64342703f9405c0fb5e57eb91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\Users\34161\Desktop\18fcd64342703f9405c0fb5e57eb912c.jpg18fcd64342703f9405c0fb5e57eb912c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072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  <w:tab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5953"/>
              </w:tabs>
              <w:spacing w:line="400" w:lineRule="exact"/>
              <w:jc w:val="both"/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70528" behindDoc="0" locked="0" layoutInCell="1" allowOverlap="1">
                  <wp:simplePos x="0" y="0"/>
                  <wp:positionH relativeFrom="column">
                    <wp:posOffset>757555</wp:posOffset>
                  </wp:positionH>
                  <wp:positionV relativeFrom="paragraph">
                    <wp:posOffset>104140</wp:posOffset>
                  </wp:positionV>
                  <wp:extent cx="2653665" cy="1990725"/>
                  <wp:effectExtent l="114300" t="88900" r="102235" b="104775"/>
                  <wp:wrapSquare wrapText="bothSides"/>
                  <wp:docPr id="17" name="图片 17" descr="C:\Users\34161\Desktop\096cee04fcb52a588909a54a9cc662bc.jpg096cee04fcb52a588909a54a9cc662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\Users\34161\Desktop\096cee04fcb52a588909a54a9cc662bc.jpg096cee04fcb52a588909a54a9cc662bc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99072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8" w:hRule="atLeast"/>
        </w:trPr>
        <w:tc>
          <w:tcPr>
            <w:tcW w:w="8522" w:type="dxa"/>
          </w:tcPr>
          <w:p>
            <w:pPr>
              <w:tabs>
                <w:tab w:val="left" w:pos="5953"/>
              </w:tabs>
              <w:spacing w:line="400" w:lineRule="exact"/>
              <w:jc w:val="both"/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71552" behindDoc="0" locked="0" layoutInCell="1" allowOverlap="1">
                  <wp:simplePos x="0" y="0"/>
                  <wp:positionH relativeFrom="column">
                    <wp:posOffset>1051560</wp:posOffset>
                  </wp:positionH>
                  <wp:positionV relativeFrom="paragraph">
                    <wp:posOffset>82550</wp:posOffset>
                  </wp:positionV>
                  <wp:extent cx="2653665" cy="1990725"/>
                  <wp:effectExtent l="114300" t="88900" r="102235" b="104775"/>
                  <wp:wrapSquare wrapText="bothSides"/>
                  <wp:docPr id="19" name="图片 19" descr="C:\Users\34161\Desktop\096800c0891daf25f208da48ee29b65f.jpg096800c0891daf25f208da48ee29b6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\Users\34161\Desktop\096800c0891daf25f208da48ee29b65f.jpg096800c0891daf25f208da48ee29b65f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99072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8" w:hRule="atLeast"/>
        </w:trPr>
        <w:tc>
          <w:tcPr>
            <w:tcW w:w="8522" w:type="dxa"/>
          </w:tcPr>
          <w:p>
            <w:pPr>
              <w:tabs>
                <w:tab w:val="left" w:pos="5953"/>
              </w:tabs>
              <w:spacing w:line="400" w:lineRule="exact"/>
              <w:jc w:val="both"/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</w:pPr>
            <w:bookmarkStart w:id="0" w:name="_GoBack"/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75648" behindDoc="0" locked="0" layoutInCell="1" allowOverlap="1">
                  <wp:simplePos x="0" y="0"/>
                  <wp:positionH relativeFrom="column">
                    <wp:posOffset>995045</wp:posOffset>
                  </wp:positionH>
                  <wp:positionV relativeFrom="paragraph">
                    <wp:posOffset>234315</wp:posOffset>
                  </wp:positionV>
                  <wp:extent cx="2653030" cy="1989455"/>
                  <wp:effectExtent l="114300" t="88900" r="102870" b="106045"/>
                  <wp:wrapSquare wrapText="bothSides"/>
                  <wp:docPr id="24" name="图片 24" descr="C:\Users\34161\Desktop\b91014a05f102a0614cacc5556c68aae.jpgb91014a05f102a0614cacc5556c68a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\Users\34161\Desktop\b91014a05f102a0614cacc5556c68aae.jpgb91014a05f102a0614cacc5556c68aae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98945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美味的午餐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u w:val="none"/>
          <w:lang w:val="en-US" w:eastAsia="zh-CN"/>
        </w:rPr>
        <w:t>今天的午餐吃的是</w:t>
      </w:r>
      <w:r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花生饭、清蒸鸦片鱼、青菜炒香菇、豆苗山药牛肉丸汤。</w:t>
      </w: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460"/>
        <w:gridCol w:w="63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6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920" w:firstLineChars="800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240" w:firstLineChars="100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（1吃完  2没有全部吃完  3不吃）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2（菜剩余）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2(菜剩余）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6351" w:type="dxa"/>
          </w:tcPr>
          <w:p>
            <w:pPr>
              <w:widowControl/>
              <w:tabs>
                <w:tab w:val="center" w:pos="3067"/>
              </w:tabs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</w:tbl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2855595</wp:posOffset>
            </wp:positionH>
            <wp:positionV relativeFrom="paragraph">
              <wp:posOffset>98425</wp:posOffset>
            </wp:positionV>
            <wp:extent cx="2570480" cy="1928495"/>
            <wp:effectExtent l="114300" t="88900" r="109220" b="103505"/>
            <wp:wrapSquare wrapText="bothSides"/>
            <wp:docPr id="13" name="图片 13" descr="C:\Users\34161\Desktop\3FA52485039DCDDB4F32A46A73EFAD4B.png3FA52485039DCDDB4F32A46A73EFAD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34161\Desktop\3FA52485039DCDDB4F32A46A73EFAD4B.png3FA52485039DCDDB4F32A46A73EFAD4B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19284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-635000</wp:posOffset>
            </wp:positionH>
            <wp:positionV relativeFrom="paragraph">
              <wp:posOffset>69215</wp:posOffset>
            </wp:positionV>
            <wp:extent cx="2570480" cy="1928495"/>
            <wp:effectExtent l="114300" t="88900" r="109220" b="103505"/>
            <wp:wrapSquare wrapText="bothSides"/>
            <wp:docPr id="10" name="图片 10" descr="C:\Users\34161\Desktop\0F53316745779645B0C305AA3DD9FD6F.png0F53316745779645B0C305AA3DD9FD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34161\Desktop\0F53316745779645B0C305AA3DD9FD6F.png0F53316745779645B0C305AA3DD9FD6F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19284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2851150</wp:posOffset>
            </wp:positionH>
            <wp:positionV relativeFrom="paragraph">
              <wp:posOffset>133350</wp:posOffset>
            </wp:positionV>
            <wp:extent cx="2569845" cy="1927860"/>
            <wp:effectExtent l="114300" t="88900" r="109855" b="104140"/>
            <wp:wrapSquare wrapText="bothSides"/>
            <wp:docPr id="3" name="图片 3" descr="C:\Users\34161\Desktop\860649CB7DFF9D8F64F2DE8002968ECB.png860649CB7DFF9D8F64F2DE8002968E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34161\Desktop\860649CB7DFF9D8F64F2DE8002968ECB.png860649CB7DFF9D8F64F2DE8002968ECB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192786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-563245</wp:posOffset>
            </wp:positionH>
            <wp:positionV relativeFrom="paragraph">
              <wp:posOffset>88265</wp:posOffset>
            </wp:positionV>
            <wp:extent cx="2569845" cy="1927860"/>
            <wp:effectExtent l="114300" t="88900" r="109855" b="104140"/>
            <wp:wrapSquare wrapText="bothSides"/>
            <wp:docPr id="2" name="图片 2" descr="C:\Users\34161\Desktop\022B7F79E92A07415875323F760C06EE.png022B7F79E92A07415875323F760C06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34161\Desktop\022B7F79E92A07415875323F760C06EE.png022B7F79E92A07415875323F760C06EE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192786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-469900</wp:posOffset>
            </wp:positionH>
            <wp:positionV relativeFrom="paragraph">
              <wp:posOffset>-861060</wp:posOffset>
            </wp:positionV>
            <wp:extent cx="2569210" cy="1927225"/>
            <wp:effectExtent l="114300" t="88900" r="110490" b="104775"/>
            <wp:wrapSquare wrapText="bothSides"/>
            <wp:docPr id="4" name="图片 4" descr="C:\Users\34161\Desktop\E7546087698B2E785AC1A499CDDE9F8E.pngE7546087698B2E785AC1A499CDDE9F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34161\Desktop\E7546087698B2E785AC1A499CDDE9F8E.pngE7546087698B2E785AC1A499CDDE9F8E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192722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睡午觉啦！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在今天的午睡活动中，小朋友们都能够很快地躺下来，很棒哟！基本上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所有的宝宝在13:00前都睡着了，个别宝宝还未能入睡，希望下周都能美美地睡一个午觉哦！</w:t>
      </w:r>
    </w:p>
    <w:p>
      <w:pPr>
        <w:tabs>
          <w:tab w:val="left" w:pos="1308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气温开始变冷，温差较大，请家长们为孩子及时增减衣物，以免受凉感冒哦！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>
      <w:pPr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家长朋友们记得完成119安全教育专题活动哦！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0D1DB5"/>
    <w:multiLevelType w:val="singleLevel"/>
    <w:tmpl w:val="590D1DB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QwLCJoZGlkIjoiNzhkZjczMTI0NmI2YjUxNThhOTQ4OWU3M2RiYmNkOTYiLCJ1c2VyQ291bnQiOjd9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D8626C"/>
    <w:rsid w:val="022626D2"/>
    <w:rsid w:val="031770EB"/>
    <w:rsid w:val="035A5275"/>
    <w:rsid w:val="038021CC"/>
    <w:rsid w:val="04143C87"/>
    <w:rsid w:val="041B280B"/>
    <w:rsid w:val="04422C27"/>
    <w:rsid w:val="045F79C0"/>
    <w:rsid w:val="05896D11"/>
    <w:rsid w:val="05B37EFF"/>
    <w:rsid w:val="05C80BF6"/>
    <w:rsid w:val="06302B36"/>
    <w:rsid w:val="07E9660A"/>
    <w:rsid w:val="07FD1BB0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90A3ABF"/>
    <w:rsid w:val="19B3334A"/>
    <w:rsid w:val="1AD53445"/>
    <w:rsid w:val="1D606E08"/>
    <w:rsid w:val="1E7E315F"/>
    <w:rsid w:val="1E9F49C1"/>
    <w:rsid w:val="1EA54CA3"/>
    <w:rsid w:val="1EBE14FA"/>
    <w:rsid w:val="203670E3"/>
    <w:rsid w:val="21CF4FD6"/>
    <w:rsid w:val="22C90142"/>
    <w:rsid w:val="23294C75"/>
    <w:rsid w:val="247A47B6"/>
    <w:rsid w:val="24C53C66"/>
    <w:rsid w:val="24EA2059"/>
    <w:rsid w:val="255178F2"/>
    <w:rsid w:val="258B635E"/>
    <w:rsid w:val="26D92957"/>
    <w:rsid w:val="274A2035"/>
    <w:rsid w:val="282C25F5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E48767F"/>
    <w:rsid w:val="2F927A87"/>
    <w:rsid w:val="2FB524EF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CB036F"/>
    <w:rsid w:val="34993D92"/>
    <w:rsid w:val="36B27181"/>
    <w:rsid w:val="38F25E0C"/>
    <w:rsid w:val="39464738"/>
    <w:rsid w:val="395F70E5"/>
    <w:rsid w:val="396C5269"/>
    <w:rsid w:val="3A325BDF"/>
    <w:rsid w:val="3B5F384E"/>
    <w:rsid w:val="3D545A50"/>
    <w:rsid w:val="3EEF5FBA"/>
    <w:rsid w:val="3FA70E1B"/>
    <w:rsid w:val="40396024"/>
    <w:rsid w:val="40C116A6"/>
    <w:rsid w:val="416F1AF6"/>
    <w:rsid w:val="419D104A"/>
    <w:rsid w:val="41E71B1A"/>
    <w:rsid w:val="44711E0B"/>
    <w:rsid w:val="449C1ABE"/>
    <w:rsid w:val="44B84072"/>
    <w:rsid w:val="45794BB8"/>
    <w:rsid w:val="457D71CB"/>
    <w:rsid w:val="45886EAC"/>
    <w:rsid w:val="45C4015C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E473C58"/>
    <w:rsid w:val="4E50462D"/>
    <w:rsid w:val="4EC5465E"/>
    <w:rsid w:val="4EDB288F"/>
    <w:rsid w:val="50DE1D47"/>
    <w:rsid w:val="50FC6711"/>
    <w:rsid w:val="51122F9B"/>
    <w:rsid w:val="516A7A61"/>
    <w:rsid w:val="51F6769D"/>
    <w:rsid w:val="5240678A"/>
    <w:rsid w:val="52855CF8"/>
    <w:rsid w:val="52AE0698"/>
    <w:rsid w:val="53747AA5"/>
    <w:rsid w:val="53C17EF8"/>
    <w:rsid w:val="53C56A98"/>
    <w:rsid w:val="54731328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F820850"/>
    <w:rsid w:val="60947DA9"/>
    <w:rsid w:val="60A36966"/>
    <w:rsid w:val="610512BC"/>
    <w:rsid w:val="6211328D"/>
    <w:rsid w:val="62581CFC"/>
    <w:rsid w:val="638F3C9B"/>
    <w:rsid w:val="64554FD3"/>
    <w:rsid w:val="64FD2657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EE1271"/>
    <w:rsid w:val="6A7D1F1D"/>
    <w:rsid w:val="6B6528FC"/>
    <w:rsid w:val="6B8D0587"/>
    <w:rsid w:val="6C0D43A6"/>
    <w:rsid w:val="6C855C80"/>
    <w:rsid w:val="6D2C380D"/>
    <w:rsid w:val="6EC05B63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5570096"/>
    <w:rsid w:val="76082450"/>
    <w:rsid w:val="76247EF3"/>
    <w:rsid w:val="76CD4F8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B20923"/>
    <w:rsid w:val="7DC0514C"/>
    <w:rsid w:val="7DCF36CD"/>
    <w:rsid w:val="7E122756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831</Words>
  <Characters>853</Characters>
  <Lines>10</Lines>
  <Paragraphs>2</Paragraphs>
  <TotalTime>0</TotalTime>
  <ScaleCrop>false</ScaleCrop>
  <LinksUpToDate>false</LinksUpToDate>
  <CharactersWithSpaces>872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34161</cp:lastModifiedBy>
  <cp:lastPrinted>2023-09-05T05:36:00Z</cp:lastPrinted>
  <dcterms:modified xsi:type="dcterms:W3CDTF">2023-11-10T05:00:39Z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86A53D0B39FD47A59A63EA8B47914ED0</vt:lpwstr>
  </property>
  <property fmtid="{D5CDD505-2E9C-101B-9397-08002B2CF9AE}" pid="5" name="commondata">
    <vt:lpwstr>eyJjb3VudCI6NywiaGRpZCI6IjgwMTFkOGIxOGI4YTJiZmJhMDYwMGRlZGE2MzM2NjlhIiwidXNlckNvdW50Ijo3fQ==</vt:lpwstr>
  </property>
</Properties>
</file>