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11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9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四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晴☀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numPr>
          <w:ilvl w:val="0"/>
          <w:numId w:val="1"/>
        </w:num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14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，8人请假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numPr>
          <w:ilvl w:val="0"/>
          <w:numId w:val="1"/>
        </w:numPr>
        <w:spacing w:line="400" w:lineRule="exact"/>
        <w:ind w:left="0" w:leftChars="0" w:firstLine="42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4240530</wp:posOffset>
            </wp:positionH>
            <wp:positionV relativeFrom="paragraph">
              <wp:posOffset>1007745</wp:posOffset>
            </wp:positionV>
            <wp:extent cx="1995170" cy="1496695"/>
            <wp:effectExtent l="101600" t="88900" r="100330" b="103505"/>
            <wp:wrapSquare wrapText="bothSides"/>
            <wp:docPr id="14" name="图片 14" descr="C:\Users\34161\Desktop\FC86D780901776102991C0634F15C45C.pngFC86D780901776102991C0634F15C4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34161\Desktop\FC86D780901776102991C0634F15C45C.pngFC86D780901776102991C0634F15C45C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今天星期四</w:t>
      </w:r>
      <w:bookmarkStart w:id="0" w:name="_GoBack"/>
      <w:bookmarkEnd w:id="0"/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啦！崭新的心情迎接崭新的一天！宝贝们背着小水杯开开心心地走进幼儿园里，来园后能够自主将水杯放在水杯架上，然后去签到，老师量完体温，宝贝们就选择喜欢的区域进行区域游戏，很棒哟！</w:t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1843405</wp:posOffset>
            </wp:positionH>
            <wp:positionV relativeFrom="paragraph">
              <wp:posOffset>200025</wp:posOffset>
            </wp:positionV>
            <wp:extent cx="1995805" cy="1497330"/>
            <wp:effectExtent l="101600" t="88900" r="99695" b="102870"/>
            <wp:wrapSquare wrapText="bothSides"/>
            <wp:docPr id="9" name="图片 9" descr="C:\Users\34161\Desktop\B58097A53C2D181174C8AC7E2259737A.pngB58097A53C2D181174C8AC7E225973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34161\Desktop\B58097A53C2D181174C8AC7E2259737A.pngB58097A53C2D181174C8AC7E2259737A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214630</wp:posOffset>
            </wp:positionV>
            <wp:extent cx="1995805" cy="1496695"/>
            <wp:effectExtent l="101600" t="88900" r="99695" b="103505"/>
            <wp:wrapTopAndBottom/>
            <wp:docPr id="7" name="图片 7" descr="C:\Users\34161\Desktop\0FC14932797C2EFA2BEBE502A466AB6D.png0FC14932797C2EFA2BEBE502A466AB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34161\Desktop\0FC14932797C2EFA2BEBE502A466AB6D.png0FC14932797C2EFA2BEBE502A466AB6D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ab/>
      </w: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香喷喷的椒盐酥饼干/康元饼干/沙琪玛，还有香甜的沙琪玛、坚脆的腰果，真是太丰富啦！宝贝们吃得津津有味，牛奶也都按个人所需喝完了。希望明天我们的宝贝们可以继续保持哦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center"/>
        <w:rPr>
          <w:rFonts w:hint="default" w:ascii="宋体" w:hAnsi="宋体" w:cs="宋体"/>
          <w:b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 w:val="0"/>
          <w:color w:val="000000"/>
          <w:sz w:val="28"/>
          <w:szCs w:val="28"/>
          <w:lang w:val="en-US" w:eastAsia="zh-CN"/>
        </w:rPr>
        <w:t>户外活动</w:t>
      </w: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rPr>
          <w:rFonts w:hint="default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  <w:t>今天的天气阴沉沉的，不过也抵挡不住宝贝们户外游戏的热情!我们带着宝贝们来到了皮球区，真好呀。瞧！宝贝们笑得多开心啊！希望你们可以一直这么开心下去哦。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4624" behindDoc="0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2200275</wp:posOffset>
            </wp:positionV>
            <wp:extent cx="1993265" cy="1494790"/>
            <wp:effectExtent l="101600" t="88900" r="89535" b="105410"/>
            <wp:wrapTopAndBottom/>
            <wp:docPr id="12" name="图片 12" descr="C:\Users\34161\Desktop\EA6905DA05C4F4857E5AAC539017D943.pngEA6905DA05C4F4857E5AAC539017D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34161\Desktop\EA6905DA05C4F4857E5AAC539017D943.pngEA6905DA05C4F4857E5AAC539017D94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149479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3600" behindDoc="0" locked="0" layoutInCell="1" allowOverlap="1">
            <wp:simplePos x="0" y="0"/>
            <wp:positionH relativeFrom="column">
              <wp:posOffset>1763395</wp:posOffset>
            </wp:positionH>
            <wp:positionV relativeFrom="paragraph">
              <wp:posOffset>2219960</wp:posOffset>
            </wp:positionV>
            <wp:extent cx="1993265" cy="1494790"/>
            <wp:effectExtent l="101600" t="88900" r="89535" b="105410"/>
            <wp:wrapTopAndBottom/>
            <wp:docPr id="11" name="图片 11" descr="C:\Users\34161\Desktop\D3FB8EE0A064244B381422E0EB2BF9F2.pngD3FB8EE0A064244B381422E0EB2BF9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34161\Desktop\D3FB8EE0A064244B381422E0EB2BF9F2.pngD3FB8EE0A064244B381422E0EB2BF9F2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149479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-671830</wp:posOffset>
            </wp:positionH>
            <wp:positionV relativeFrom="paragraph">
              <wp:posOffset>2193925</wp:posOffset>
            </wp:positionV>
            <wp:extent cx="1993265" cy="1494790"/>
            <wp:effectExtent l="101600" t="88900" r="89535" b="105410"/>
            <wp:wrapTopAndBottom/>
            <wp:docPr id="8" name="图片 8" descr="C:\Users\34161\Desktop\570B6D481FF90BB6A5159640531DEBBB.png570B6D481FF90BB6A5159640531DEB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34161\Desktop\570B6D481FF90BB6A5159640531DEBBB.png570B6D481FF90BB6A5159640531DEBBB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149479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4159885</wp:posOffset>
            </wp:positionH>
            <wp:positionV relativeFrom="paragraph">
              <wp:posOffset>243840</wp:posOffset>
            </wp:positionV>
            <wp:extent cx="1995805" cy="1497330"/>
            <wp:effectExtent l="101600" t="88900" r="99695" b="102870"/>
            <wp:wrapTopAndBottom/>
            <wp:docPr id="22" name="图片 22" descr="C:\Users\34161\Desktop\10E9CEE9151EDAA0A1C2EC36F34DF0A8.png10E9CEE9151EDAA0A1C2EC36F34DF0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34161\Desktop\10E9CEE9151EDAA0A1C2EC36F34DF0A8.png10E9CEE9151EDAA0A1C2EC36F34DF0A8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6432" behindDoc="0" locked="0" layoutInCell="1" allowOverlap="1">
            <wp:simplePos x="0" y="0"/>
            <wp:positionH relativeFrom="column">
              <wp:posOffset>1847215</wp:posOffset>
            </wp:positionH>
            <wp:positionV relativeFrom="paragraph">
              <wp:posOffset>281305</wp:posOffset>
            </wp:positionV>
            <wp:extent cx="1995805" cy="1497330"/>
            <wp:effectExtent l="101600" t="88900" r="99695" b="102870"/>
            <wp:wrapTopAndBottom/>
            <wp:docPr id="18" name="图片 18" descr="C:\Users\34161\Desktop\2B67C05F468EEFF153B5D13628EE9A89.png2B67C05F468EEFF153B5D13628EE9A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34161\Desktop\2B67C05F468EEFF153B5D13628EE9A89.png2B67C05F468EEFF153B5D13628EE9A89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-608330</wp:posOffset>
            </wp:positionH>
            <wp:positionV relativeFrom="paragraph">
              <wp:posOffset>254000</wp:posOffset>
            </wp:positionV>
            <wp:extent cx="1993265" cy="1495425"/>
            <wp:effectExtent l="101600" t="88900" r="89535" b="104775"/>
            <wp:wrapTopAndBottom/>
            <wp:docPr id="6" name="图片 6" descr="C:\Users\34161\Desktop\2AAEA6D48EA1037A7A5958F0759BFAC2.png2AAEA6D48EA1037A7A5958F0759BFA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34161\Desktop\2AAEA6D48EA1037A7A5958F0759BFAC2.png2AAEA6D48EA1037A7A5958F0759BFAC2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149542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400" w:lineRule="exact"/>
              <w:jc w:val="center"/>
              <w:rPr>
                <w:rFonts w:hint="default" w:ascii="宋体" w:hAnsi="宋体" w:cs="宋体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28"/>
                <w:szCs w:val="28"/>
                <w:lang w:val="en-US" w:eastAsia="zh-CN"/>
              </w:rPr>
              <w:t>集体活动</w:t>
            </w:r>
          </w:p>
          <w:p>
            <w:pPr>
              <w:spacing w:line="400" w:lineRule="exact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7" w:hRule="atLeast"/>
        </w:trPr>
        <w:tc>
          <w:tcPr>
            <w:tcW w:w="8522" w:type="dxa"/>
          </w:tcPr>
          <w:p>
            <w:pPr>
              <w:spacing w:line="400" w:lineRule="exact"/>
              <w:ind w:firstLine="480" w:firstLineChars="200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皮球是小班幼儿非常熟悉且喜爱的一种运动材料，具有滚、跳、弹、转等特性。本活动利用幼儿喜爱球的天性，创设了一个赶小鸭的游戏情境，要求幼儿用手练习拨球，增强他们的双手臂力、腰腹和下肢力量，提高他们手脚动作的协调性。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eastAsia="宋体" w:cs="宋体"/>
                <w:sz w:val="24"/>
                <w:szCs w:val="24"/>
              </w:rPr>
              <w:t>幼儿发展分析：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eastAsia="宋体" w:cs="宋体"/>
                <w:sz w:val="24"/>
                <w:szCs w:val="24"/>
              </w:rPr>
              <w:t> 在平时户外活动中，幼儿已经有玩过皮球的经验，但没有尝试过拨球走。个别幼儿手臂力量较为薄弱，个别幼儿安全意识也较为薄弱，不能较好地自我保护。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9" w:hRule="atLeast"/>
        </w:trPr>
        <w:tc>
          <w:tcPr>
            <w:tcW w:w="8522" w:type="dxa"/>
          </w:tcPr>
          <w:p>
            <w:pPr>
              <w:spacing w:line="400" w:lineRule="exact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75648" behindDoc="0" locked="0" layoutInCell="1" allowOverlap="1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140335</wp:posOffset>
                  </wp:positionV>
                  <wp:extent cx="2724150" cy="2042795"/>
                  <wp:effectExtent l="114300" t="88900" r="107950" b="103505"/>
                  <wp:wrapSquare wrapText="bothSides"/>
                  <wp:docPr id="15" name="图片 15" descr="C:\Users\34161\Desktop\cc957958d3aa73e42b2f092ed4880aad.jpgcc957958d3aa73e42b2f092ed4880a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\Users\34161\Desktop\cc957958d3aa73e42b2f092ed4880aad.jpgcc957958d3aa73e42b2f092ed4880aa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4279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tabs>
                <w:tab w:val="left" w:pos="5953"/>
              </w:tabs>
              <w:spacing w:line="400" w:lineRule="exact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76672" behindDoc="0" locked="0" layoutInCell="1" allowOverlap="1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169545</wp:posOffset>
                  </wp:positionV>
                  <wp:extent cx="2654935" cy="1991360"/>
                  <wp:effectExtent l="114300" t="88900" r="113665" b="104140"/>
                  <wp:wrapSquare wrapText="bothSides"/>
                  <wp:docPr id="16" name="图片 16" descr="C:\Users\34161\Desktop\a0e63a7e8ba92821246c3a51bfb187b1.jpga0e63a7e8ba92821246c3a51bfb187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\Users\34161\Desktop\a0e63a7e8ba92821246c3a51bfb187b1.jpga0e63a7e8ba92821246c3a51bfb187b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136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  <w:tab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tabs>
                <w:tab w:val="left" w:pos="5953"/>
              </w:tabs>
              <w:spacing w:line="400" w:lineRule="exact"/>
              <w:jc w:val="both"/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77696" behindDoc="0" locked="0" layoutInCell="1" allowOverlap="1">
                  <wp:simplePos x="0" y="0"/>
                  <wp:positionH relativeFrom="column">
                    <wp:posOffset>756920</wp:posOffset>
                  </wp:positionH>
                  <wp:positionV relativeFrom="paragraph">
                    <wp:posOffset>104140</wp:posOffset>
                  </wp:positionV>
                  <wp:extent cx="2654935" cy="1990725"/>
                  <wp:effectExtent l="114300" t="88900" r="113665" b="104775"/>
                  <wp:wrapSquare wrapText="bothSides"/>
                  <wp:docPr id="17" name="图片 17" descr="C:\Users\34161\Desktop\d0e4fd19c525e3a345348edcf8497e63.jpgd0e4fd19c525e3a345348edcf8497e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\Users\34161\Desktop\d0e4fd19c525e3a345348edcf8497e63.jpgd0e4fd19c525e3a345348edcf8497e6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072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8" w:hRule="atLeast"/>
        </w:trPr>
        <w:tc>
          <w:tcPr>
            <w:tcW w:w="8522" w:type="dxa"/>
          </w:tcPr>
          <w:p>
            <w:pPr>
              <w:tabs>
                <w:tab w:val="left" w:pos="5953"/>
              </w:tabs>
              <w:spacing w:line="400" w:lineRule="exact"/>
              <w:jc w:val="both"/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78720" behindDoc="0" locked="0" layoutInCell="1" allowOverlap="1">
                  <wp:simplePos x="0" y="0"/>
                  <wp:positionH relativeFrom="column">
                    <wp:posOffset>1050925</wp:posOffset>
                  </wp:positionH>
                  <wp:positionV relativeFrom="paragraph">
                    <wp:posOffset>20955</wp:posOffset>
                  </wp:positionV>
                  <wp:extent cx="2654935" cy="1990725"/>
                  <wp:effectExtent l="114300" t="88900" r="113665" b="104775"/>
                  <wp:wrapSquare wrapText="bothSides"/>
                  <wp:docPr id="19" name="图片 19" descr="C:\Users\34161\Desktop\a8154e7b23040fb542d0d872b9b3b597.jpga8154e7b23040fb542d0d872b9b3b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\Users\34161\Desktop\a8154e7b23040fb542d0d872b9b3b597.jpga8154e7b23040fb542d0d872b9b3b59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072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美味的午餐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u w:val="none"/>
          <w:lang w:val="en-US" w:eastAsia="zh-CN"/>
        </w:rPr>
        <w:t>今天的午餐吃的是</w:t>
      </w:r>
      <w:r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血糯米饭、茭白圆椒炒肚丝、大白菜炒面筋、菠菜粉丝汤。</w:t>
      </w: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460"/>
        <w:gridCol w:w="63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6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920" w:firstLineChars="800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240" w:firstLineChars="100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（1吃完  2没有全部吃完  3不吃）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回家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1（喂完）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6351" w:type="dxa"/>
          </w:tcPr>
          <w:p>
            <w:pPr>
              <w:widowControl/>
              <w:tabs>
                <w:tab w:val="center" w:pos="3067"/>
              </w:tabs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</w:tbl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2854960</wp:posOffset>
            </wp:positionH>
            <wp:positionV relativeFrom="paragraph">
              <wp:posOffset>98425</wp:posOffset>
            </wp:positionV>
            <wp:extent cx="2571115" cy="1928495"/>
            <wp:effectExtent l="114300" t="88900" r="108585" b="103505"/>
            <wp:wrapSquare wrapText="bothSides"/>
            <wp:docPr id="13" name="图片 13" descr="C:\Users\34161\Desktop\IMG_5910.JPGIMG_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34161\Desktop\IMG_5910.JPGIMG_5910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19284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-635635</wp:posOffset>
            </wp:positionH>
            <wp:positionV relativeFrom="paragraph">
              <wp:posOffset>69215</wp:posOffset>
            </wp:positionV>
            <wp:extent cx="2571115" cy="1928495"/>
            <wp:effectExtent l="114300" t="88900" r="108585" b="103505"/>
            <wp:wrapSquare wrapText="bothSides"/>
            <wp:docPr id="10" name="图片 10" descr="C:\Users\34161\Desktop\IMG_5909.JPGIMG_5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34161\Desktop\IMG_5909.JPGIMG_5909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19284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9504" behindDoc="0" locked="0" layoutInCell="1" allowOverlap="1">
            <wp:simplePos x="0" y="0"/>
            <wp:positionH relativeFrom="column">
              <wp:posOffset>2850515</wp:posOffset>
            </wp:positionH>
            <wp:positionV relativeFrom="paragraph">
              <wp:posOffset>133350</wp:posOffset>
            </wp:positionV>
            <wp:extent cx="2571115" cy="1927860"/>
            <wp:effectExtent l="114300" t="88900" r="108585" b="104140"/>
            <wp:wrapSquare wrapText="bothSides"/>
            <wp:docPr id="3" name="图片 3" descr="C:\Users\34161\Desktop\IMG_5912.JPGIMG_5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34161\Desktop\IMG_5912.JPGIMG_5912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192786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8480" behindDoc="0" locked="0" layoutInCell="1" allowOverlap="1">
            <wp:simplePos x="0" y="0"/>
            <wp:positionH relativeFrom="column">
              <wp:posOffset>-563880</wp:posOffset>
            </wp:positionH>
            <wp:positionV relativeFrom="paragraph">
              <wp:posOffset>88265</wp:posOffset>
            </wp:positionV>
            <wp:extent cx="2570480" cy="1927860"/>
            <wp:effectExtent l="114300" t="88900" r="109220" b="104140"/>
            <wp:wrapSquare wrapText="bothSides"/>
            <wp:docPr id="2" name="图片 2" descr="C:\Users\34161\Desktop\IMG_5911.JPGIMG_5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34161\Desktop\IMG_5911.JPGIMG_5911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192786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2685415</wp:posOffset>
            </wp:positionH>
            <wp:positionV relativeFrom="paragraph">
              <wp:posOffset>-880745</wp:posOffset>
            </wp:positionV>
            <wp:extent cx="2570480" cy="1927225"/>
            <wp:effectExtent l="114300" t="88900" r="109220" b="104775"/>
            <wp:wrapSquare wrapText="bothSides"/>
            <wp:docPr id="5" name="图片 5" descr="C:\Users\34161\Desktop\IMG_5906.JPGIMG_5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34161\Desktop\IMG_5906.JPGIMG_5906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192722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0528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-861060</wp:posOffset>
            </wp:positionV>
            <wp:extent cx="2570480" cy="1927225"/>
            <wp:effectExtent l="114300" t="88900" r="109220" b="104775"/>
            <wp:wrapSquare wrapText="bothSides"/>
            <wp:docPr id="4" name="图片 4" descr="C:\Users\34161\Desktop\IMG_5907.JPGIMG_5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34161\Desktop\IMG_5907.JPGIMG_5907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192722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睡午觉啦！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在今天的午睡活动中，小朋友们都能够很快地躺下来，很棒哟！基本上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所有的宝宝在13:00前都睡着了，个别宝宝还未能入睡，希望明天都能美美地睡一个午觉哦！</w:t>
      </w:r>
    </w:p>
    <w:p>
      <w:pPr>
        <w:tabs>
          <w:tab w:val="left" w:pos="1308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气温开始变冷，温差较大，请家长们为孩子及时增减衣物，以免受凉感冒哦！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0D1DB5"/>
    <w:multiLevelType w:val="singleLevel"/>
    <w:tmpl w:val="590D1DB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M4LCJoZGlkIjoiNzhkZjczMTI0NmI2YjUxNThhOTQ4OWU3M2RiYmNkOTYiLCJ1c2VyQ291bnQiOjV9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D8626C"/>
    <w:rsid w:val="022626D2"/>
    <w:rsid w:val="031770EB"/>
    <w:rsid w:val="035A5275"/>
    <w:rsid w:val="038021CC"/>
    <w:rsid w:val="04143C87"/>
    <w:rsid w:val="041B280B"/>
    <w:rsid w:val="04422C27"/>
    <w:rsid w:val="045F79C0"/>
    <w:rsid w:val="05896D11"/>
    <w:rsid w:val="05B37EFF"/>
    <w:rsid w:val="05C80BF6"/>
    <w:rsid w:val="06302B36"/>
    <w:rsid w:val="07E9660A"/>
    <w:rsid w:val="07FD1BB0"/>
    <w:rsid w:val="0AEC04E6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90A3ABF"/>
    <w:rsid w:val="19B3334A"/>
    <w:rsid w:val="1AD53445"/>
    <w:rsid w:val="1D606E08"/>
    <w:rsid w:val="1E7E315F"/>
    <w:rsid w:val="1E9F49C1"/>
    <w:rsid w:val="1EA54CA3"/>
    <w:rsid w:val="1EBE14FA"/>
    <w:rsid w:val="203670E3"/>
    <w:rsid w:val="21CF4FD6"/>
    <w:rsid w:val="22C90142"/>
    <w:rsid w:val="23294C75"/>
    <w:rsid w:val="247A47B6"/>
    <w:rsid w:val="24C53C66"/>
    <w:rsid w:val="24EA2059"/>
    <w:rsid w:val="255178F2"/>
    <w:rsid w:val="258B635E"/>
    <w:rsid w:val="26D92957"/>
    <w:rsid w:val="274A2035"/>
    <w:rsid w:val="282C25F5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E48767F"/>
    <w:rsid w:val="2F927A87"/>
    <w:rsid w:val="2FB524EF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CB036F"/>
    <w:rsid w:val="34993D92"/>
    <w:rsid w:val="36B27181"/>
    <w:rsid w:val="38F25E0C"/>
    <w:rsid w:val="39464738"/>
    <w:rsid w:val="395F70E5"/>
    <w:rsid w:val="396C5269"/>
    <w:rsid w:val="3A325BDF"/>
    <w:rsid w:val="3B5F384E"/>
    <w:rsid w:val="3D545A50"/>
    <w:rsid w:val="3EEF5FBA"/>
    <w:rsid w:val="3FA70E1B"/>
    <w:rsid w:val="40396024"/>
    <w:rsid w:val="40C116A6"/>
    <w:rsid w:val="416F1AF6"/>
    <w:rsid w:val="419D104A"/>
    <w:rsid w:val="41E71B1A"/>
    <w:rsid w:val="44711E0B"/>
    <w:rsid w:val="449C1ABE"/>
    <w:rsid w:val="44B84072"/>
    <w:rsid w:val="45794BB8"/>
    <w:rsid w:val="457D71CB"/>
    <w:rsid w:val="45886EAC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35422"/>
    <w:rsid w:val="4B7728BF"/>
    <w:rsid w:val="4B9A6227"/>
    <w:rsid w:val="4C023E3E"/>
    <w:rsid w:val="4D296E48"/>
    <w:rsid w:val="4D3065D7"/>
    <w:rsid w:val="4E473C58"/>
    <w:rsid w:val="4E50462D"/>
    <w:rsid w:val="4EC5465E"/>
    <w:rsid w:val="4EDB288F"/>
    <w:rsid w:val="50DE1D47"/>
    <w:rsid w:val="50FC6711"/>
    <w:rsid w:val="51122F9B"/>
    <w:rsid w:val="516A7A61"/>
    <w:rsid w:val="5240678A"/>
    <w:rsid w:val="52855CF8"/>
    <w:rsid w:val="52AE0698"/>
    <w:rsid w:val="53747AA5"/>
    <w:rsid w:val="53C17EF8"/>
    <w:rsid w:val="53C56A98"/>
    <w:rsid w:val="54731328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F820850"/>
    <w:rsid w:val="60947DA9"/>
    <w:rsid w:val="60A36966"/>
    <w:rsid w:val="610512BC"/>
    <w:rsid w:val="6211328D"/>
    <w:rsid w:val="62581CFC"/>
    <w:rsid w:val="638F3C9B"/>
    <w:rsid w:val="64554FD3"/>
    <w:rsid w:val="64FD2657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EE1271"/>
    <w:rsid w:val="6B6528FC"/>
    <w:rsid w:val="6B8D0587"/>
    <w:rsid w:val="6C0D43A6"/>
    <w:rsid w:val="6C855C80"/>
    <w:rsid w:val="6D2C380D"/>
    <w:rsid w:val="6EC05B63"/>
    <w:rsid w:val="6FE322F1"/>
    <w:rsid w:val="704C0135"/>
    <w:rsid w:val="70510372"/>
    <w:rsid w:val="705512A5"/>
    <w:rsid w:val="73342939"/>
    <w:rsid w:val="736A0221"/>
    <w:rsid w:val="746A1D04"/>
    <w:rsid w:val="747D63DD"/>
    <w:rsid w:val="74F03F2A"/>
    <w:rsid w:val="75570096"/>
    <w:rsid w:val="76082450"/>
    <w:rsid w:val="76247EF3"/>
    <w:rsid w:val="76CD4F8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B20923"/>
    <w:rsid w:val="7DC0514C"/>
    <w:rsid w:val="7DCF36CD"/>
    <w:rsid w:val="7E122756"/>
    <w:rsid w:val="7E6009B5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6</Pages>
  <Words>841</Words>
  <Characters>861</Characters>
  <Lines>10</Lines>
  <Paragraphs>2</Paragraphs>
  <TotalTime>2</TotalTime>
  <ScaleCrop>false</ScaleCrop>
  <LinksUpToDate>false</LinksUpToDate>
  <CharactersWithSpaces>874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34161</cp:lastModifiedBy>
  <cp:lastPrinted>2023-09-05T05:36:00Z</cp:lastPrinted>
  <dcterms:modified xsi:type="dcterms:W3CDTF">2023-11-10T05:02:21Z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86A53D0B39FD47A59A63EA8B47914ED0</vt:lpwstr>
  </property>
  <property fmtid="{D5CDD505-2E9C-101B-9397-08002B2CF9AE}" pid="5" name="commondata">
    <vt:lpwstr>eyJjb3VudCI6NywiaGRpZCI6IjgwMTFkOGIxOGI4YTJiZmJhMDYwMGRlZGE2MzM2NjlhIiwidXNlckNvdW50Ijo3fQ==</vt:lpwstr>
  </property>
</Properties>
</file>