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956D4" w14:textId="184575E1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3</w:t>
      </w:r>
      <w:r w:rsidR="007B45DD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820D50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10</w:t>
      </w:r>
      <w:r w:rsidR="006B13B5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9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77777777" w:rsidR="00F144BD" w:rsidRDefault="00FE273A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szCs w:val="24"/>
        </w:rPr>
        <w:drawing>
          <wp:inline distT="0" distB="0" distL="114300" distR="114300" wp14:anchorId="264AE57D" wp14:editId="2252BDB6">
            <wp:extent cx="1722755" cy="969010"/>
            <wp:effectExtent l="0" t="0" r="4445" b="889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7A4C1AAF" w14:textId="598E829E" w:rsidR="009D5741" w:rsidRDefault="006B13B5" w:rsidP="00C92FF1">
      <w:pPr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星期四的早晨天气阴沉沉的，温度也更低了</w:t>
      </w:r>
      <w:r w:rsidR="00232862">
        <w:rPr>
          <w:rFonts w:ascii="宋体" w:eastAsia="宋体" w:hAnsi="宋体" w:cs="宋体" w:hint="eastAsia"/>
          <w:sz w:val="24"/>
          <w:szCs w:val="24"/>
        </w:rPr>
        <w:t>。</w:t>
      </w:r>
      <w:r>
        <w:rPr>
          <w:rFonts w:ascii="宋体" w:eastAsia="宋体" w:hAnsi="宋体" w:cs="宋体" w:hint="eastAsia"/>
          <w:sz w:val="24"/>
          <w:szCs w:val="24"/>
        </w:rPr>
        <w:t>宝贝们身上都加了衣服，穿上了外套。</w:t>
      </w:r>
      <w:r w:rsidR="00232862">
        <w:rPr>
          <w:rFonts w:ascii="宋体" w:eastAsia="宋体" w:hAnsi="宋体" w:cs="宋体" w:hint="eastAsia"/>
          <w:sz w:val="24"/>
          <w:szCs w:val="24"/>
        </w:rPr>
        <w:t>今天我们班共来园1</w:t>
      </w:r>
      <w:r>
        <w:rPr>
          <w:rFonts w:ascii="宋体" w:eastAsia="宋体" w:hAnsi="宋体" w:cs="宋体"/>
          <w:sz w:val="24"/>
          <w:szCs w:val="24"/>
        </w:rPr>
        <w:t>4</w:t>
      </w:r>
      <w:r w:rsidR="00232862">
        <w:rPr>
          <w:rFonts w:ascii="宋体" w:eastAsia="宋体" w:hAnsi="宋体" w:cs="宋体" w:hint="eastAsia"/>
          <w:sz w:val="24"/>
          <w:szCs w:val="24"/>
        </w:rPr>
        <w:t>人，</w:t>
      </w:r>
      <w:r>
        <w:rPr>
          <w:rFonts w:ascii="宋体" w:eastAsia="宋体" w:hAnsi="宋体" w:cs="宋体"/>
          <w:sz w:val="24"/>
          <w:szCs w:val="24"/>
        </w:rPr>
        <w:t>7</w:t>
      </w:r>
      <w:r w:rsidR="00232862">
        <w:rPr>
          <w:rFonts w:ascii="宋体" w:eastAsia="宋体" w:hAnsi="宋体" w:cs="宋体" w:hint="eastAsia"/>
          <w:sz w:val="24"/>
          <w:szCs w:val="24"/>
        </w:rPr>
        <w:t>人请假。</w:t>
      </w:r>
    </w:p>
    <w:p w14:paraId="2AEE1A54" w14:textId="15D3D45B" w:rsidR="00C92FF1" w:rsidRDefault="00C92FF1" w:rsidP="00C92FF1">
      <w:pPr>
        <w:ind w:leftChars="32" w:left="67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3F9422EA" wp14:editId="46AB98F6">
            <wp:extent cx="1921331" cy="1440000"/>
            <wp:effectExtent l="0" t="0" r="0" b="0"/>
            <wp:docPr id="62257639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58D1A1C0" wp14:editId="45DCE78B">
            <wp:extent cx="1921331" cy="1440000"/>
            <wp:effectExtent l="0" t="0" r="0" b="0"/>
            <wp:docPr id="139680543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60C7F7E6" wp14:editId="452F625A">
            <wp:extent cx="1921331" cy="1440000"/>
            <wp:effectExtent l="0" t="0" r="0" b="0"/>
            <wp:docPr id="54622469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A83B3" w14:textId="441A7783" w:rsidR="00775C23" w:rsidRDefault="00C92FF1" w:rsidP="00C92FF1">
      <w:pPr>
        <w:ind w:leftChars="32" w:left="67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235FF096" wp14:editId="143B621B">
            <wp:extent cx="1921331" cy="1440000"/>
            <wp:effectExtent l="0" t="0" r="0" b="0"/>
            <wp:docPr id="145084417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2D923E81" wp14:editId="38BBB5D4">
            <wp:extent cx="1921331" cy="1440000"/>
            <wp:effectExtent l="0" t="0" r="0" b="0"/>
            <wp:docPr id="99223540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6C1835CF" wp14:editId="5464C3E3">
            <wp:extent cx="1921331" cy="1440000"/>
            <wp:effectExtent l="0" t="0" r="0" b="0"/>
            <wp:docPr id="6538464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34A52" w14:textId="3EB57EE5" w:rsidR="008C7DF6" w:rsidRDefault="00FE273A">
      <w:pPr>
        <w:jc w:val="center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546"/>
        <w:gridCol w:w="1843"/>
        <w:gridCol w:w="709"/>
        <w:gridCol w:w="929"/>
      </w:tblGrid>
      <w:tr w:rsidR="008C7DF6" w14:paraId="7497E61D" w14:textId="77777777" w:rsidTr="00333288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232862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46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843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FE273A" w14:paraId="2C7232DB" w14:textId="77777777" w:rsidTr="00232862">
        <w:tc>
          <w:tcPr>
            <w:tcW w:w="780" w:type="dxa"/>
            <w:vAlign w:val="center"/>
          </w:tcPr>
          <w:p w14:paraId="21D7ADCC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5B9D619D" w:rsidR="00FE273A" w:rsidRDefault="008A59B4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3212701" w14:textId="482DD8E5" w:rsidR="00FE273A" w:rsidRDefault="008A59B4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E226A2" w14:textId="4041FAEB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03F0E375" w14:textId="6AC78C0E" w:rsidR="00FE273A" w:rsidRDefault="00232862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4B52A15F" w14:textId="4833A226" w:rsidR="00FE273A" w:rsidRDefault="00232862" w:rsidP="00FE273A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C05973F" w14:textId="55812630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D882EA5" w14:textId="56A2F5F9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5B7BB5A4" w14:textId="77777777" w:rsidTr="00232862">
        <w:tc>
          <w:tcPr>
            <w:tcW w:w="780" w:type="dxa"/>
            <w:vAlign w:val="center"/>
          </w:tcPr>
          <w:p w14:paraId="3415B6E7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</w:tcPr>
          <w:p w14:paraId="3CAD0E76" w14:textId="085CCBED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6B08045C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0D29CA" w14:textId="07AF04A0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75090D83" w14:textId="24D0539E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77584057" w14:textId="02858B22" w:rsidR="00FE273A" w:rsidRDefault="00FE273A" w:rsidP="00FE273A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FA93D39" w14:textId="3A116163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47D1E649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163B4861" w14:textId="77777777" w:rsidTr="00232862">
        <w:tc>
          <w:tcPr>
            <w:tcW w:w="780" w:type="dxa"/>
            <w:vAlign w:val="center"/>
          </w:tcPr>
          <w:p w14:paraId="33F42C78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5417283E" w:rsidR="00FE273A" w:rsidRDefault="005411DF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EA6966C" w14:textId="15EA649B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7E5619C" w14:textId="7777777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25DE763D" w14:textId="203EA4E9" w:rsidR="00FE273A" w:rsidRDefault="00232862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626AD075" w14:textId="0AD7601C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6CC1197" w14:textId="7777777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CB95B6" w14:textId="458AF180" w:rsidR="00FE273A" w:rsidRDefault="008A59B4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6B13B5" w14:paraId="1201AA17" w14:textId="77777777" w:rsidTr="00232862">
        <w:tc>
          <w:tcPr>
            <w:tcW w:w="780" w:type="dxa"/>
            <w:vAlign w:val="center"/>
          </w:tcPr>
          <w:p w14:paraId="7B545BDF" w14:textId="77777777" w:rsidR="006B13B5" w:rsidRDefault="006B13B5" w:rsidP="006B1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6B13B5" w:rsidRDefault="006B13B5" w:rsidP="006B1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078142BA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3F2A3353" w14:textId="04E9906C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50FFC36E" w14:textId="0F563137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7EF9295A" w14:textId="78AAC45F" w:rsidR="006B13B5" w:rsidRDefault="006B13B5" w:rsidP="006B13B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7B44C18" w14:textId="4A3C75F5" w:rsidR="006B13B5" w:rsidRDefault="006B13B5" w:rsidP="006B13B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1AD80BDD" w14:textId="0C86252E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6D4BDA46" w14:textId="114CFBC7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6B13B5" w14:paraId="3E3F2C4E" w14:textId="77777777" w:rsidTr="00232862">
        <w:tc>
          <w:tcPr>
            <w:tcW w:w="780" w:type="dxa"/>
            <w:vAlign w:val="center"/>
          </w:tcPr>
          <w:p w14:paraId="64E6F52B" w14:textId="77777777" w:rsidR="006B13B5" w:rsidRDefault="006B13B5" w:rsidP="006B1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6B13B5" w:rsidRDefault="006B13B5" w:rsidP="006B1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62386AB7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0F6CEEDB" w14:textId="2962DD73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61140646" w14:textId="50D65EFE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5841868B" w14:textId="4B07046C" w:rsidR="006B13B5" w:rsidRDefault="006B13B5" w:rsidP="006B13B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4D3578A" w14:textId="67418E61" w:rsidR="006B13B5" w:rsidRDefault="006B13B5" w:rsidP="006B13B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1AD22932" w14:textId="590015B3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0B831166" w14:textId="734D5488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6B13B5" w14:paraId="279E4BE8" w14:textId="77777777" w:rsidTr="00232862">
        <w:tc>
          <w:tcPr>
            <w:tcW w:w="780" w:type="dxa"/>
            <w:vAlign w:val="center"/>
          </w:tcPr>
          <w:p w14:paraId="1893734C" w14:textId="77777777" w:rsidR="006B13B5" w:rsidRDefault="006B13B5" w:rsidP="006B1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6B13B5" w:rsidRDefault="006B13B5" w:rsidP="006B1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77777777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77777777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77777777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3DADA601" w14:textId="600FD53E" w:rsidR="006B13B5" w:rsidRDefault="006B13B5" w:rsidP="006B13B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49C645CF" w14:textId="2CF817FF" w:rsidR="006B13B5" w:rsidRDefault="006B13B5" w:rsidP="006B13B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77777777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77777777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6B13B5" w14:paraId="7460A9E4" w14:textId="77777777" w:rsidTr="00232862">
        <w:tc>
          <w:tcPr>
            <w:tcW w:w="780" w:type="dxa"/>
            <w:vAlign w:val="center"/>
          </w:tcPr>
          <w:p w14:paraId="7ED2D9D2" w14:textId="77777777" w:rsidR="006B13B5" w:rsidRDefault="006B13B5" w:rsidP="006B1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6B13B5" w:rsidRDefault="006B13B5" w:rsidP="006B1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0789F409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3080BC1A" w14:textId="5263A548" w:rsidR="006B13B5" w:rsidRDefault="006B13B5" w:rsidP="006B13B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819" w:type="dxa"/>
          </w:tcPr>
          <w:p w14:paraId="55BCFD6C" w14:textId="53C894D8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4E52F91E" w14:textId="51030C91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02BC86A" w14:textId="7D05F84E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0AB48685" w14:textId="6913BC2C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A994108" w14:textId="3526DD4B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6B13B5" w14:paraId="56C4BCF9" w14:textId="77777777" w:rsidTr="006B13B5">
        <w:trPr>
          <w:trHeight w:val="239"/>
        </w:trPr>
        <w:tc>
          <w:tcPr>
            <w:tcW w:w="780" w:type="dxa"/>
            <w:vAlign w:val="center"/>
          </w:tcPr>
          <w:p w14:paraId="3B6295CD" w14:textId="77777777" w:rsidR="006B13B5" w:rsidRDefault="006B13B5" w:rsidP="006B1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6B13B5" w:rsidRDefault="006B13B5" w:rsidP="006B1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4C589204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42C6B5F" w14:textId="7CE67413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71FE4A5" w14:textId="2FFFE7D4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6D934C34" w14:textId="18E3BA24" w:rsidR="006B13B5" w:rsidRDefault="006B13B5" w:rsidP="006B13B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46DF64EC" w14:textId="0BB99D00" w:rsidR="006B13B5" w:rsidRDefault="006B13B5" w:rsidP="006B13B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32F794C" w14:textId="6AC8B56E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4CF7A1" w14:textId="30E53226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6B13B5" w14:paraId="6EA27CC1" w14:textId="77777777" w:rsidTr="00232862">
        <w:tc>
          <w:tcPr>
            <w:tcW w:w="780" w:type="dxa"/>
            <w:vAlign w:val="center"/>
          </w:tcPr>
          <w:p w14:paraId="54927300" w14:textId="77777777" w:rsidR="006B13B5" w:rsidRDefault="006B13B5" w:rsidP="006B1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6B13B5" w:rsidRDefault="006B13B5" w:rsidP="006B1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</w:tcPr>
          <w:p w14:paraId="28C3575C" w14:textId="58C8C8F7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FB2229" w14:textId="29D2996D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55A7283" w14:textId="0F54C171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79E7C97A" w14:textId="3ECC0920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4C294EDF" w14:textId="78F8ED2F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7C39D19" w14:textId="00B009AE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6EAAFD" w14:textId="7C70175F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6B13B5" w14:paraId="7CE97971" w14:textId="77777777" w:rsidTr="00232862">
        <w:tc>
          <w:tcPr>
            <w:tcW w:w="780" w:type="dxa"/>
            <w:vAlign w:val="center"/>
          </w:tcPr>
          <w:p w14:paraId="6A98F7F0" w14:textId="77777777" w:rsidR="006B13B5" w:rsidRDefault="006B13B5" w:rsidP="006B1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6B13B5" w:rsidRDefault="006B13B5" w:rsidP="006B1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72DD21F4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09CA1C22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3340B63" w14:textId="670BEEE7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5EA5B432" w14:textId="6A41ACA5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15FEDD33" w14:textId="2E3FEECC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FD01B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D78AABE" w14:textId="4A10A634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929" w:type="dxa"/>
          </w:tcPr>
          <w:p w14:paraId="493B2439" w14:textId="57E33D75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6B13B5" w14:paraId="641777DF" w14:textId="77777777" w:rsidTr="00232862">
        <w:tc>
          <w:tcPr>
            <w:tcW w:w="780" w:type="dxa"/>
            <w:vAlign w:val="center"/>
          </w:tcPr>
          <w:p w14:paraId="23E4E2FB" w14:textId="77777777" w:rsidR="006B13B5" w:rsidRDefault="006B13B5" w:rsidP="006B1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6B13B5" w:rsidRDefault="006B13B5" w:rsidP="006B1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255BCD45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2E06F935" w14:textId="4DDE8B7C" w:rsidR="006B13B5" w:rsidRDefault="006B13B5" w:rsidP="006B13B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819" w:type="dxa"/>
          </w:tcPr>
          <w:p w14:paraId="5C9321E5" w14:textId="6D99EF75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13883E83" w14:textId="45844C6C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CD2E5C7" w14:textId="3E229A77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71C5FA5A" w14:textId="3766AD2A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532240A9" w14:textId="790DEECF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6B13B5" w14:paraId="701A183D" w14:textId="77777777" w:rsidTr="00232862">
        <w:tc>
          <w:tcPr>
            <w:tcW w:w="780" w:type="dxa"/>
            <w:vAlign w:val="center"/>
          </w:tcPr>
          <w:p w14:paraId="735E961A" w14:textId="77777777" w:rsidR="006B13B5" w:rsidRDefault="006B13B5" w:rsidP="006B1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6B13B5" w:rsidRDefault="006B13B5" w:rsidP="006B1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</w:tcPr>
          <w:p w14:paraId="44C1BAA4" w14:textId="7C157840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5721F6F3" w14:textId="5EB32EDA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4D0BAC28" w14:textId="1B1947ED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53D8593D" w14:textId="33E903B3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DE469C7" w14:textId="0D3FB123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2EBAD15C" w14:textId="5F7B4DA6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FFE76A3" w14:textId="185ED384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6B13B5" w14:paraId="5C553BF9" w14:textId="77777777" w:rsidTr="00232862">
        <w:tc>
          <w:tcPr>
            <w:tcW w:w="780" w:type="dxa"/>
            <w:vAlign w:val="center"/>
          </w:tcPr>
          <w:p w14:paraId="3420D1E0" w14:textId="77777777" w:rsidR="006B13B5" w:rsidRDefault="006B13B5" w:rsidP="006B1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6B13B5" w:rsidRDefault="006B13B5" w:rsidP="006B1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2F6623A2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7C71C9AD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3D482A3E" w14:textId="3452EB28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14896371" w14:textId="6C143A5D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75B8B47F" w14:textId="5F100402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F17328" w14:textId="0476B53E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5913D04E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6B13B5" w14:paraId="26B6E87C" w14:textId="77777777" w:rsidTr="00232862">
        <w:tc>
          <w:tcPr>
            <w:tcW w:w="780" w:type="dxa"/>
            <w:vAlign w:val="center"/>
          </w:tcPr>
          <w:p w14:paraId="4CEAA788" w14:textId="77777777" w:rsidR="006B13B5" w:rsidRDefault="006B13B5" w:rsidP="006B1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6B13B5" w:rsidRDefault="006B13B5" w:rsidP="006B1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3FC88796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71C561F6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3C4C006C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14AD58AA" w14:textId="4AB8F1FF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592F3DE2" w14:textId="75B02591" w:rsidR="006B13B5" w:rsidRDefault="006B13B5" w:rsidP="006B13B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465F5ED" w14:textId="14454D78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41B9C285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6B13B5" w14:paraId="0BB2FB2D" w14:textId="77777777" w:rsidTr="00232862">
        <w:tc>
          <w:tcPr>
            <w:tcW w:w="780" w:type="dxa"/>
            <w:vAlign w:val="center"/>
          </w:tcPr>
          <w:p w14:paraId="5201A115" w14:textId="77777777" w:rsidR="006B13B5" w:rsidRDefault="006B13B5" w:rsidP="006B1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6B13B5" w:rsidRDefault="006B13B5" w:rsidP="006B1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5464C57C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38F912FE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5B22A5" w14:textId="465A7829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304CEB62" w14:textId="2A8AB98F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11EEE778" w14:textId="74A7A671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532AA68" w14:textId="22A8131E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24F2334D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6B13B5" w14:paraId="3A33CAAC" w14:textId="77777777" w:rsidTr="00232862">
        <w:tc>
          <w:tcPr>
            <w:tcW w:w="780" w:type="dxa"/>
            <w:vAlign w:val="center"/>
          </w:tcPr>
          <w:p w14:paraId="6C5A9A27" w14:textId="77777777" w:rsidR="006B13B5" w:rsidRDefault="006B13B5" w:rsidP="006B1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6B13B5" w:rsidRDefault="006B13B5" w:rsidP="006B1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 w14:paraId="17AAC95A" w14:textId="34AA12ED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7BA4E1A4" w:rsidR="006B13B5" w:rsidRDefault="006B13B5" w:rsidP="006B13B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7944E9E1" w14:textId="7F713EB8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63CD43C3" w14:textId="368019A5" w:rsidR="006B13B5" w:rsidRDefault="006B13B5" w:rsidP="006B13B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54AD86C0" w14:textId="6B64B212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01757B5" w14:textId="1110424B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A8C7A12" w14:textId="37CC047F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6B13B5" w14:paraId="39C302BE" w14:textId="77777777" w:rsidTr="00232862">
        <w:tc>
          <w:tcPr>
            <w:tcW w:w="780" w:type="dxa"/>
            <w:vAlign w:val="center"/>
          </w:tcPr>
          <w:p w14:paraId="6FF302EC" w14:textId="77777777" w:rsidR="006B13B5" w:rsidRDefault="006B13B5" w:rsidP="006B1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6B13B5" w:rsidRDefault="006B13B5" w:rsidP="006B1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</w:tcPr>
          <w:p w14:paraId="7178F650" w14:textId="1781A6B9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488E6096" w14:textId="63E5BB35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191C2858" w14:textId="7F4BBC56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6844873E" w14:textId="17853883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805361C" w14:textId="6CD5CA6F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6AF988D1" w14:textId="60C40426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0202A00F" w14:textId="5AE02183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6B13B5" w14:paraId="2A42D53D" w14:textId="77777777" w:rsidTr="00232862">
        <w:tc>
          <w:tcPr>
            <w:tcW w:w="780" w:type="dxa"/>
            <w:vAlign w:val="center"/>
          </w:tcPr>
          <w:p w14:paraId="094CFBB6" w14:textId="77777777" w:rsidR="006B13B5" w:rsidRDefault="006B13B5" w:rsidP="006B1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6B13B5" w:rsidRDefault="006B13B5" w:rsidP="006B1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040FC71B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6C56014A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3A7C73B6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19C19663" w14:textId="23A07833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32B3129B" w14:textId="3DFE0982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377DF2CC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75D85A37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6B13B5" w14:paraId="09B7DF0A" w14:textId="77777777" w:rsidTr="00232862">
        <w:tc>
          <w:tcPr>
            <w:tcW w:w="780" w:type="dxa"/>
            <w:vAlign w:val="center"/>
          </w:tcPr>
          <w:p w14:paraId="60FB4A18" w14:textId="77777777" w:rsidR="006B13B5" w:rsidRDefault="006B13B5" w:rsidP="006B1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6B13B5" w:rsidRDefault="006B13B5" w:rsidP="006B1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 w14:paraId="4297BC61" w14:textId="1C528445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5222AE07" w14:textId="24A9080F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177B25C0" w14:textId="03A6FBBF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6A63FD1B" w14:textId="38148F20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8F1E428" w14:textId="07C39612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12CA82DD" w14:textId="7560E30A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7E0B11D4" w14:textId="636DB619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6B13B5" w14:paraId="53E8B04C" w14:textId="77777777" w:rsidTr="00232862">
        <w:tc>
          <w:tcPr>
            <w:tcW w:w="780" w:type="dxa"/>
            <w:vAlign w:val="center"/>
          </w:tcPr>
          <w:p w14:paraId="6DF44132" w14:textId="77777777" w:rsidR="006B13B5" w:rsidRDefault="006B13B5" w:rsidP="006B1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6B13B5" w:rsidRDefault="006B13B5" w:rsidP="006B1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61C639FD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0CAB942D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2D604017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44EDEB7C" w14:textId="60877F9B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766FD693" w14:textId="49374190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1DD681AC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929" w:type="dxa"/>
          </w:tcPr>
          <w:p w14:paraId="61E2C692" w14:textId="597B6683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6B13B5" w14:paraId="6B726519" w14:textId="77777777" w:rsidTr="00232862">
        <w:tc>
          <w:tcPr>
            <w:tcW w:w="780" w:type="dxa"/>
            <w:vAlign w:val="center"/>
          </w:tcPr>
          <w:p w14:paraId="20C0249C" w14:textId="77777777" w:rsidR="006B13B5" w:rsidRDefault="006B13B5" w:rsidP="006B1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064935B7" w14:textId="175BE61A" w:rsidR="006B13B5" w:rsidRDefault="006B13B5" w:rsidP="006B1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戴君瑞</w:t>
            </w:r>
          </w:p>
        </w:tc>
        <w:tc>
          <w:tcPr>
            <w:tcW w:w="1327" w:type="dxa"/>
          </w:tcPr>
          <w:p w14:paraId="419E5412" w14:textId="0F727973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20BFEEB" w14:textId="35A9E321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3F690B" w14:textId="517B4539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08ADA597" w14:textId="3A863480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08B63620" w14:textId="6388BD21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514719CE" w14:textId="2811303B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2FB5C5CF" w14:textId="36742116" w:rsidR="006B13B5" w:rsidRDefault="006B13B5" w:rsidP="006B1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63BA719D" w14:textId="4B75612B" w:rsidR="00C92FF1" w:rsidRPr="00C92FF1" w:rsidRDefault="00510E03" w:rsidP="00C92FF1">
      <w:pPr>
        <w:ind w:left="440"/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682C3757" wp14:editId="15F5D522">
            <wp:extent cx="0" cy="0"/>
            <wp:effectExtent l="0" t="0" r="0" b="0"/>
            <wp:docPr id="14755353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DC358FF" wp14:editId="3FA5492D">
            <wp:extent cx="0" cy="0"/>
            <wp:effectExtent l="0" t="0" r="0" b="0"/>
            <wp:docPr id="10550122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2FF1"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028474A7" wp14:editId="4DBC85C5">
            <wp:extent cx="1921331" cy="1440000"/>
            <wp:effectExtent l="0" t="0" r="0" b="0"/>
            <wp:docPr id="211366417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2FF1" w:rsidRPr="00C92FF1"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 xml:space="preserve"> </w:t>
      </w:r>
      <w:r w:rsidR="00C92FF1"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00EB9F93" wp14:editId="7C04584D">
            <wp:extent cx="1921331" cy="1440000"/>
            <wp:effectExtent l="0" t="0" r="0" b="0"/>
            <wp:docPr id="144735710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95ABB" w14:textId="4E0E43A1" w:rsidR="00510E03" w:rsidRPr="00C92FF1" w:rsidRDefault="00C92FF1" w:rsidP="00C92FF1">
      <w:pPr>
        <w:pStyle w:val="af0"/>
        <w:ind w:left="440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 w:rsidRPr="00C92FF1"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192218CA" wp14:editId="7B04A394">
            <wp:extent cx="1080000" cy="1440000"/>
            <wp:effectExtent l="0" t="0" r="0" b="0"/>
            <wp:docPr id="166446337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48F086B2" wp14:editId="5BE1A85B">
            <wp:extent cx="1080000" cy="1440000"/>
            <wp:effectExtent l="0" t="0" r="0" b="0"/>
            <wp:docPr id="2870437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01A18381" wp14:editId="32C21D0F">
            <wp:extent cx="1080000" cy="1440000"/>
            <wp:effectExtent l="0" t="0" r="0" b="0"/>
            <wp:docPr id="113180038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F76DF32" wp14:editId="00D97DF7">
            <wp:extent cx="1080000" cy="1440000"/>
            <wp:effectExtent l="0" t="0" r="0" b="0"/>
            <wp:docPr id="132622390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08ED8FF8" wp14:editId="16C0E337">
            <wp:extent cx="1080000" cy="1440000"/>
            <wp:effectExtent l="0" t="0" r="0" b="0"/>
            <wp:docPr id="11152350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E4443" w14:textId="5C9223E1" w:rsidR="00D445EB" w:rsidRDefault="00D445EB" w:rsidP="00D445EB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「集体活动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1234407C" w14:textId="594BA7BD" w:rsidR="00D445EB" w:rsidRPr="006B13B5" w:rsidRDefault="00D445EB" w:rsidP="009D5741">
      <w:pPr>
        <w:ind w:firstLineChars="200" w:firstLine="480"/>
        <w:jc w:val="left"/>
        <w:rPr>
          <w:rStyle w:val="ad"/>
          <w:rFonts w:ascii="宋体" w:eastAsia="宋体" w:hAnsi="宋体" w:cs="宋体"/>
          <w:b w:val="0"/>
          <w:bCs/>
          <w:sz w:val="24"/>
          <w:szCs w:val="24"/>
          <w:u w:val="single"/>
        </w:rPr>
      </w:pPr>
      <w:r w:rsidRPr="00D445EB">
        <w:rPr>
          <w:rFonts w:ascii="宋体" w:eastAsia="宋体" w:hAnsi="宋体" w:cs="宋体"/>
          <w:sz w:val="24"/>
          <w:szCs w:val="24"/>
        </w:rPr>
        <w:t>今天我们一起学习了</w:t>
      </w:r>
      <w:r w:rsidR="005B3ADD">
        <w:rPr>
          <w:rFonts w:ascii="宋体" w:eastAsia="宋体" w:hAnsi="宋体" w:cs="宋体" w:hint="eastAsia"/>
          <w:sz w:val="24"/>
          <w:szCs w:val="24"/>
        </w:rPr>
        <w:t>语言</w:t>
      </w:r>
      <w:r w:rsidRPr="00D445EB">
        <w:rPr>
          <w:rFonts w:ascii="宋体" w:eastAsia="宋体" w:hAnsi="宋体" w:cs="宋体"/>
          <w:sz w:val="24"/>
          <w:szCs w:val="24"/>
        </w:rPr>
        <w:t>《</w:t>
      </w:r>
      <w:r w:rsidR="006B13B5">
        <w:rPr>
          <w:rFonts w:ascii="宋体" w:eastAsia="宋体" w:hAnsi="宋体" w:cs="宋体" w:hint="eastAsia"/>
          <w:sz w:val="24"/>
          <w:szCs w:val="24"/>
        </w:rPr>
        <w:t>爱吃水果的牛</w:t>
      </w:r>
      <w:r w:rsidRPr="00D445EB">
        <w:rPr>
          <w:rFonts w:ascii="宋体" w:eastAsia="宋体" w:hAnsi="宋体" w:cs="宋体"/>
          <w:sz w:val="24"/>
          <w:szCs w:val="24"/>
        </w:rPr>
        <w:t>》</w:t>
      </w:r>
      <w:r w:rsidRPr="00D445EB">
        <w:rPr>
          <w:rFonts w:ascii="宋体" w:eastAsia="宋体" w:hAnsi="宋体" w:cs="宋体" w:hint="eastAsia"/>
          <w:sz w:val="24"/>
          <w:szCs w:val="24"/>
        </w:rPr>
        <w:t>，孩子们</w:t>
      </w:r>
      <w:r w:rsidR="005B3ADD">
        <w:rPr>
          <w:rFonts w:ascii="宋体" w:eastAsia="宋体" w:hAnsi="宋体" w:cs="宋体" w:hint="eastAsia"/>
          <w:sz w:val="24"/>
          <w:szCs w:val="24"/>
        </w:rPr>
        <w:t>仔细观察</w:t>
      </w:r>
      <w:r w:rsidR="006B13B5">
        <w:rPr>
          <w:rFonts w:ascii="宋体" w:eastAsia="宋体" w:hAnsi="宋体" w:cs="宋体" w:hint="eastAsia"/>
          <w:sz w:val="24"/>
          <w:szCs w:val="24"/>
        </w:rPr>
        <w:t>水果</w:t>
      </w:r>
      <w:r w:rsidR="005B3ADD">
        <w:rPr>
          <w:rFonts w:ascii="宋体" w:eastAsia="宋体" w:hAnsi="宋体" w:cs="宋体" w:hint="eastAsia"/>
          <w:sz w:val="24"/>
          <w:szCs w:val="24"/>
        </w:rPr>
        <w:t>的</w:t>
      </w:r>
      <w:r w:rsidR="006B13B5">
        <w:rPr>
          <w:rFonts w:ascii="宋体" w:eastAsia="宋体" w:hAnsi="宋体" w:cs="宋体" w:hint="eastAsia"/>
          <w:sz w:val="24"/>
          <w:szCs w:val="24"/>
        </w:rPr>
        <w:t>特征</w:t>
      </w:r>
      <w:r w:rsidR="005B3ADD">
        <w:rPr>
          <w:rFonts w:ascii="宋体" w:eastAsia="宋体" w:hAnsi="宋体" w:cs="宋体" w:hint="eastAsia"/>
          <w:sz w:val="24"/>
          <w:szCs w:val="24"/>
        </w:rPr>
        <w:t>，结合</w:t>
      </w:r>
      <w:r w:rsidR="006B13B5">
        <w:rPr>
          <w:rFonts w:ascii="宋体" w:eastAsia="宋体" w:hAnsi="宋体" w:cs="宋体" w:hint="eastAsia"/>
          <w:sz w:val="24"/>
          <w:szCs w:val="24"/>
        </w:rPr>
        <w:t>有趣的故事，给小牛喂了不同种类的水果</w:t>
      </w:r>
      <w:r w:rsidR="005B3ADD">
        <w:rPr>
          <w:rFonts w:ascii="宋体" w:eastAsia="宋体" w:hAnsi="宋体" w:cs="宋体" w:hint="eastAsia"/>
          <w:sz w:val="24"/>
          <w:szCs w:val="24"/>
        </w:rPr>
        <w:t>！</w:t>
      </w:r>
      <w:r w:rsidR="006B13B5">
        <w:rPr>
          <w:rFonts w:ascii="宋体" w:eastAsia="宋体" w:hAnsi="宋体" w:cs="宋体" w:hint="eastAsia"/>
          <w:sz w:val="24"/>
          <w:szCs w:val="24"/>
        </w:rPr>
        <w:t>其中</w:t>
      </w:r>
      <w:r w:rsidR="006B13B5" w:rsidRPr="006B13B5">
        <w:rPr>
          <w:rFonts w:ascii="宋体" w:eastAsia="宋体" w:hAnsi="宋体" w:cs="宋体" w:hint="eastAsia"/>
          <w:b/>
          <w:bCs/>
          <w:sz w:val="24"/>
          <w:szCs w:val="24"/>
          <w:u w:val="single"/>
        </w:rPr>
        <w:t>徐佑恒、南羽晞、韩泽霖、马筱萌、许晨依、王韵涵、赵天睿</w:t>
      </w:r>
      <w:r w:rsidR="006B13B5">
        <w:rPr>
          <w:rFonts w:ascii="宋体" w:eastAsia="宋体" w:hAnsi="宋体" w:cs="宋体" w:hint="eastAsia"/>
          <w:b/>
          <w:bCs/>
          <w:sz w:val="24"/>
          <w:szCs w:val="24"/>
          <w:u w:val="single"/>
        </w:rPr>
        <w:t>、李宇航、戴君瑞</w:t>
      </w:r>
      <w:r w:rsidR="006B13B5">
        <w:rPr>
          <w:rFonts w:ascii="宋体" w:eastAsia="宋体" w:hAnsi="宋体" w:cs="宋体" w:hint="eastAsia"/>
          <w:sz w:val="24"/>
          <w:szCs w:val="24"/>
        </w:rPr>
        <w:t>等小朋友思维活跃，积极举手回答问题；</w:t>
      </w:r>
      <w:r w:rsidR="006B13B5" w:rsidRPr="006B13B5">
        <w:rPr>
          <w:rFonts w:ascii="宋体" w:eastAsia="宋体" w:hAnsi="宋体" w:cs="宋体" w:hint="eastAsia"/>
          <w:b/>
          <w:bCs/>
          <w:sz w:val="24"/>
          <w:szCs w:val="24"/>
          <w:u w:val="single"/>
        </w:rPr>
        <w:t>冯逸凡、魏书宇、方张羽、杨子熠、</w:t>
      </w:r>
      <w:r w:rsidR="006B13B5">
        <w:rPr>
          <w:rFonts w:ascii="宋体" w:eastAsia="宋体" w:hAnsi="宋体" w:cs="宋体" w:hint="eastAsia"/>
          <w:b/>
          <w:bCs/>
          <w:sz w:val="24"/>
          <w:szCs w:val="24"/>
          <w:u w:val="single"/>
        </w:rPr>
        <w:t>鞠奕鸿</w:t>
      </w:r>
      <w:r w:rsidR="006B13B5" w:rsidRPr="006B13B5">
        <w:rPr>
          <w:rFonts w:ascii="宋体" w:eastAsia="宋体" w:hAnsi="宋体" w:cs="宋体" w:hint="eastAsia"/>
          <w:sz w:val="24"/>
          <w:szCs w:val="24"/>
        </w:rPr>
        <w:t>小朋友能认真倾听，配合要求。</w:t>
      </w:r>
      <w:r w:rsidR="006B13B5">
        <w:rPr>
          <w:rFonts w:ascii="宋体" w:eastAsia="宋体" w:hAnsi="宋体" w:cs="宋体" w:hint="eastAsia"/>
          <w:sz w:val="24"/>
          <w:szCs w:val="24"/>
        </w:rPr>
        <w:t>宝贝们今天都展现了很好的一面，为你们点赞！</w:t>
      </w:r>
    </w:p>
    <w:p w14:paraId="554230CE" w14:textId="21471831" w:rsidR="00C92FF1" w:rsidRDefault="00C92FF1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lastRenderedPageBreak/>
        <w:drawing>
          <wp:inline distT="0" distB="0" distL="0" distR="0" wp14:anchorId="357309C8" wp14:editId="3DC3AC97">
            <wp:extent cx="1921331" cy="1440000"/>
            <wp:effectExtent l="0" t="0" r="0" b="0"/>
            <wp:docPr id="198443926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4A2866E6" wp14:editId="49EA54CA">
            <wp:extent cx="1921331" cy="1440000"/>
            <wp:effectExtent l="0" t="0" r="0" b="0"/>
            <wp:docPr id="182183486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77541899" wp14:editId="0A03AC01">
            <wp:extent cx="1921331" cy="1440000"/>
            <wp:effectExtent l="0" t="0" r="0" b="0"/>
            <wp:docPr id="20108465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61138C0C" wp14:editId="533DEEEC">
            <wp:extent cx="1921331" cy="1440000"/>
            <wp:effectExtent l="0" t="0" r="0" b="0"/>
            <wp:docPr id="6375241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569821D9" wp14:editId="130C2040">
            <wp:extent cx="1921331" cy="1440000"/>
            <wp:effectExtent l="0" t="0" r="0" b="0"/>
            <wp:docPr id="10741563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42844422" wp14:editId="7A86738F">
            <wp:extent cx="1921331" cy="1440000"/>
            <wp:effectExtent l="0" t="0" r="0" b="0"/>
            <wp:docPr id="122847898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ABC6C" w14:textId="276127D7" w:rsidR="008C7DF6" w:rsidRDefault="00FE273A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5510400F" w14:textId="485767FF" w:rsidR="00D916AF" w:rsidRDefault="006B13B5" w:rsidP="00057611">
      <w:pPr>
        <w:pStyle w:val="a9"/>
        <w:numPr>
          <w:ilvl w:val="0"/>
          <w:numId w:val="5"/>
        </w:numPr>
        <w:spacing w:beforeAutospacing="0" w:afterAutospacing="0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今天孩子们会带回一张调查表《游戏大调查</w:t>
      </w:r>
      <w:r>
        <w:rPr>
          <w:rFonts w:ascii="宋体" w:eastAsia="宋体" w:hAnsi="宋体" w:cs="宋体"/>
          <w:szCs w:val="24"/>
        </w:rPr>
        <w:t>—</w:t>
      </w:r>
      <w:r>
        <w:rPr>
          <w:rFonts w:ascii="宋体" w:eastAsia="宋体" w:hAnsi="宋体" w:cs="宋体" w:hint="eastAsia"/>
          <w:szCs w:val="24"/>
        </w:rPr>
        <w:t>穿》，请家长们和孩子一起找一找关于“穿”的游戏，用图画或者照片的形式记录下来，并适当做文字解读哦！</w:t>
      </w:r>
    </w:p>
    <w:p w14:paraId="2DC70D56" w14:textId="115FF340" w:rsidR="00057611" w:rsidRPr="00D916AF" w:rsidRDefault="00057611" w:rsidP="00057611">
      <w:pPr>
        <w:pStyle w:val="a9"/>
        <w:numPr>
          <w:ilvl w:val="0"/>
          <w:numId w:val="5"/>
        </w:numPr>
        <w:spacing w:beforeAutospacing="0" w:afterAutospacing="0"/>
        <w:rPr>
          <w:rFonts w:ascii="宋体" w:eastAsia="宋体" w:hAnsi="宋体" w:cs="宋体" w:hint="eastAsia"/>
          <w:szCs w:val="24"/>
        </w:rPr>
      </w:pPr>
      <w:r>
        <w:rPr>
          <w:rFonts w:ascii="宋体" w:eastAsia="宋体" w:hAnsi="宋体" w:cs="宋体" w:hint="eastAsia"/>
          <w:szCs w:val="24"/>
        </w:rPr>
        <w:t>今天我们进行了消防演练，大部分孩子在听到警报声后能够镇定跟上老师，</w:t>
      </w:r>
      <w:r w:rsidR="00B8099E">
        <w:rPr>
          <w:rFonts w:ascii="宋体" w:eastAsia="宋体" w:hAnsi="宋体" w:cs="宋体" w:hint="eastAsia"/>
          <w:szCs w:val="24"/>
        </w:rPr>
        <w:t>拿毛巾捂住口鼻，有序跑至前操场。个别小朋友有些紧张，但也能跟上大部队，安然到达完成演练，为你们点赞！</w:t>
      </w:r>
    </w:p>
    <w:p w14:paraId="5F2B1C18" w14:textId="11C0B786" w:rsidR="00F06E49" w:rsidRPr="00D916AF" w:rsidRDefault="00F06E49" w:rsidP="005D21B6">
      <w:pPr>
        <w:rPr>
          <w:rFonts w:ascii="宋体" w:eastAsia="宋体" w:hAnsi="宋体" w:cs="宋体"/>
          <w:sz w:val="24"/>
          <w:szCs w:val="24"/>
        </w:rPr>
      </w:pPr>
    </w:p>
    <w:sectPr w:rsidR="00F06E49" w:rsidRPr="00D916AF" w:rsidSect="00A04101">
      <w:headerReference w:type="default" r:id="rId31"/>
      <w:footerReference w:type="default" r:id="rId32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901148" w14:textId="77777777" w:rsidR="00252B76" w:rsidRDefault="00252B76">
      <w:r>
        <w:separator/>
      </w:r>
    </w:p>
  </w:endnote>
  <w:endnote w:type="continuationSeparator" w:id="0">
    <w:p w14:paraId="302F0F92" w14:textId="77777777" w:rsidR="00252B76" w:rsidRDefault="00252B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DA0CF" w14:textId="77777777" w:rsidR="00252B76" w:rsidRDefault="00252B76">
      <w:r>
        <w:separator/>
      </w:r>
    </w:p>
  </w:footnote>
  <w:footnote w:type="continuationSeparator" w:id="0">
    <w:p w14:paraId="6D072C3A" w14:textId="77777777" w:rsidR="00252B76" w:rsidRDefault="00252B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536pt;height:16in;visibility:visible;mso-wrap-style:square" o:bullet="t">
        <v:imagedata r:id="rId1" o:title=""/>
      </v:shape>
    </w:pict>
  </w:numPicBullet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C5C20A3"/>
    <w:multiLevelType w:val="hybridMultilevel"/>
    <w:tmpl w:val="26E20DAA"/>
    <w:lvl w:ilvl="0" w:tplc="A1560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4D433B30"/>
    <w:multiLevelType w:val="hybridMultilevel"/>
    <w:tmpl w:val="4DFC167A"/>
    <w:lvl w:ilvl="0" w:tplc="CE4CF3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528B6248"/>
    <w:multiLevelType w:val="hybridMultilevel"/>
    <w:tmpl w:val="6F1AB37C"/>
    <w:lvl w:ilvl="0" w:tplc="3FE4A0DC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4E68B3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61185A4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DB3E5DD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62EA464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EB6CAE8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C39E34BE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152DB5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B346FAC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  <w:num w:numId="4" w16cid:durableId="1516848241">
    <w:abstractNumId w:val="4"/>
  </w:num>
  <w:num w:numId="5" w16cid:durableId="2129278147">
    <w:abstractNumId w:val="3"/>
  </w:num>
  <w:num w:numId="6" w16cid:durableId="14046445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bordersDoNotSurroundHeader/>
  <w:bordersDoNotSurroundFooter/>
  <w:proofState w:spelling="clean" w:grammar="clean"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039ED"/>
    <w:rsid w:val="00014C0F"/>
    <w:rsid w:val="00057611"/>
    <w:rsid w:val="00083C63"/>
    <w:rsid w:val="00093DC5"/>
    <w:rsid w:val="000F3EBC"/>
    <w:rsid w:val="000F554E"/>
    <w:rsid w:val="0018247A"/>
    <w:rsid w:val="00182A79"/>
    <w:rsid w:val="001979BA"/>
    <w:rsid w:val="00232862"/>
    <w:rsid w:val="00252B76"/>
    <w:rsid w:val="00273B3B"/>
    <w:rsid w:val="002A0E92"/>
    <w:rsid w:val="002A542E"/>
    <w:rsid w:val="002F43F3"/>
    <w:rsid w:val="003005C8"/>
    <w:rsid w:val="00316F36"/>
    <w:rsid w:val="00333288"/>
    <w:rsid w:val="003874C5"/>
    <w:rsid w:val="003A2824"/>
    <w:rsid w:val="00400266"/>
    <w:rsid w:val="00402E39"/>
    <w:rsid w:val="00447F93"/>
    <w:rsid w:val="004C76B6"/>
    <w:rsid w:val="004D2C0A"/>
    <w:rsid w:val="004E0C50"/>
    <w:rsid w:val="00510E03"/>
    <w:rsid w:val="00514F8A"/>
    <w:rsid w:val="005411DF"/>
    <w:rsid w:val="0054551A"/>
    <w:rsid w:val="00561345"/>
    <w:rsid w:val="005618C2"/>
    <w:rsid w:val="00570EC9"/>
    <w:rsid w:val="005B3ADD"/>
    <w:rsid w:val="005B6D9F"/>
    <w:rsid w:val="005C3C54"/>
    <w:rsid w:val="005D21B6"/>
    <w:rsid w:val="005E3388"/>
    <w:rsid w:val="006871A6"/>
    <w:rsid w:val="006B13B5"/>
    <w:rsid w:val="006D3DF3"/>
    <w:rsid w:val="00764CE7"/>
    <w:rsid w:val="00775C23"/>
    <w:rsid w:val="007B45DD"/>
    <w:rsid w:val="007E09F6"/>
    <w:rsid w:val="00820D50"/>
    <w:rsid w:val="0086673A"/>
    <w:rsid w:val="008A59B4"/>
    <w:rsid w:val="008C0EEF"/>
    <w:rsid w:val="008C7DF6"/>
    <w:rsid w:val="00911E3C"/>
    <w:rsid w:val="0093149E"/>
    <w:rsid w:val="00987DD7"/>
    <w:rsid w:val="009A47BB"/>
    <w:rsid w:val="009D5741"/>
    <w:rsid w:val="009D6B1F"/>
    <w:rsid w:val="00A04101"/>
    <w:rsid w:val="00A135F1"/>
    <w:rsid w:val="00A221C6"/>
    <w:rsid w:val="00AA1509"/>
    <w:rsid w:val="00AE5171"/>
    <w:rsid w:val="00B2320B"/>
    <w:rsid w:val="00B70209"/>
    <w:rsid w:val="00B802BF"/>
    <w:rsid w:val="00B8099E"/>
    <w:rsid w:val="00BA7A8E"/>
    <w:rsid w:val="00BC51FF"/>
    <w:rsid w:val="00BD332B"/>
    <w:rsid w:val="00BE2179"/>
    <w:rsid w:val="00BE2828"/>
    <w:rsid w:val="00BE3989"/>
    <w:rsid w:val="00C10CEC"/>
    <w:rsid w:val="00C155B1"/>
    <w:rsid w:val="00C92FF1"/>
    <w:rsid w:val="00CB6763"/>
    <w:rsid w:val="00CC1E56"/>
    <w:rsid w:val="00D445EB"/>
    <w:rsid w:val="00D916AF"/>
    <w:rsid w:val="00DE2611"/>
    <w:rsid w:val="00DF42FF"/>
    <w:rsid w:val="00E07C8E"/>
    <w:rsid w:val="00E23710"/>
    <w:rsid w:val="00E2736A"/>
    <w:rsid w:val="00E51678"/>
    <w:rsid w:val="00EB60AD"/>
    <w:rsid w:val="00ED7832"/>
    <w:rsid w:val="00EF51BC"/>
    <w:rsid w:val="00F06E49"/>
    <w:rsid w:val="00F144BD"/>
    <w:rsid w:val="00F20C09"/>
    <w:rsid w:val="00F75F56"/>
    <w:rsid w:val="00F765AC"/>
    <w:rsid w:val="00F840B1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CF50608A-1851-40CF-B020-FE4075517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5E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8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1149</TotalTime>
  <Pages>3</Pages>
  <Words>138</Words>
  <Characters>789</Characters>
  <Application>Microsoft Office Word</Application>
  <DocSecurity>0</DocSecurity>
  <Lines>6</Lines>
  <Paragraphs>1</Paragraphs>
  <ScaleCrop>false</ScaleCrop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8</cp:revision>
  <cp:lastPrinted>2023-10-11T00:05:00Z</cp:lastPrinted>
  <dcterms:created xsi:type="dcterms:W3CDTF">2021-04-22T03:17:00Z</dcterms:created>
  <dcterms:modified xsi:type="dcterms:W3CDTF">2023-11-09T04:40:00Z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