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D956D4" w14:textId="506B8A31" w:rsidR="008C7DF6" w:rsidRDefault="00FE273A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r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202</w:t>
      </w:r>
      <w:r>
        <w:rPr>
          <w:rStyle w:val="ad"/>
          <w:rFonts w:ascii="Sitka Display" w:eastAsia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3</w:t>
      </w:r>
      <w:r w:rsidR="007B45DD"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1</w:t>
      </w:r>
      <w:r w:rsidR="00820D50"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10</w:t>
      </w:r>
      <w:r w:rsidR="00232862"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7</w:t>
      </w:r>
      <w:r>
        <w:rPr>
          <w:rStyle w:val="ad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>| 小</w:t>
      </w:r>
      <w:r w:rsidR="009A47BB">
        <w:rPr>
          <w:rStyle w:val="ad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>六</w:t>
      </w:r>
      <w:r>
        <w:rPr>
          <w:rStyle w:val="ad"/>
          <w:rFonts w:ascii="Sitka Display" w:eastAsia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eastAsia="zh-Hans" w:bidi="ar"/>
        </w:rPr>
        <w:t>班</w:t>
      </w:r>
    </w:p>
    <w:p w14:paraId="00E4FA15" w14:textId="77777777" w:rsidR="008C7DF6" w:rsidRDefault="00FE273A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 wp14:anchorId="14844625" wp14:editId="3183BF33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B5A9CCB" w14:textId="77777777" w:rsidR="008C7DF6" w:rsidRDefault="00FE273A">
      <w:pPr>
        <w:pStyle w:val="a9"/>
        <w:widowControl/>
        <w:spacing w:beforeAutospacing="0" w:afterAutospacing="0"/>
        <w:jc w:val="center"/>
        <w:rPr>
          <w:rFonts w:ascii="Cochin-BoldItalic" w:eastAsia="宋体" w:hAnsi="Cochin-BoldItalic" w:cs="Cochin-BoldItalic"/>
          <w:color w:val="44546A" w:themeColor="text2"/>
          <w:spacing w:val="11"/>
          <w:sz w:val="30"/>
          <w:szCs w:val="30"/>
        </w:rPr>
      </w:pP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>D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aily</w:t>
      </w: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 xml:space="preserve"> 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lif</w:t>
      </w:r>
      <w:r>
        <w:rPr>
          <w:rFonts w:ascii="Cochin-BoldItalic" w:eastAsia="宋体" w:hAnsi="Cochin-BoldItalic" w:cs="Cochin-BoldItalic" w:hint="eastAsia"/>
          <w:color w:val="44546A" w:themeColor="text2"/>
          <w:spacing w:val="11"/>
          <w:sz w:val="30"/>
          <w:szCs w:val="30"/>
        </w:rPr>
        <w:t>e</w:t>
      </w:r>
    </w:p>
    <w:p w14:paraId="76AADE33" w14:textId="77777777" w:rsidR="00F144BD" w:rsidRDefault="00FE273A">
      <w:pPr>
        <w:pStyle w:val="a9"/>
        <w:widowControl/>
        <w:spacing w:beforeAutospacing="0" w:afterAutospacing="0"/>
        <w:jc w:val="center"/>
        <w:rPr>
          <w:rFonts w:ascii="宋体" w:eastAsia="宋体" w:hAnsi="宋体" w:cs="宋体"/>
          <w:color w:val="44546A" w:themeColor="text2"/>
          <w:spacing w:val="11"/>
          <w:szCs w:val="24"/>
        </w:rPr>
      </w:pPr>
      <w:r>
        <w:rPr>
          <w:rFonts w:ascii="宋体" w:eastAsia="宋体" w:hAnsi="宋体" w:cs="宋体"/>
          <w:noProof/>
          <w:szCs w:val="24"/>
        </w:rPr>
        <w:drawing>
          <wp:inline distT="0" distB="0" distL="114300" distR="114300" wp14:anchorId="264AE57D" wp14:editId="2252BDB6">
            <wp:extent cx="1722755" cy="969010"/>
            <wp:effectExtent l="0" t="0" r="4445" b="889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22755" cy="969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9E6199C" w14:textId="77777777" w:rsidR="00F144BD" w:rsidRDefault="00F144BD" w:rsidP="00F144BD">
      <w:pPr>
        <w:jc w:val="center"/>
        <w:rPr>
          <w:rFonts w:ascii="宋体" w:eastAsia="宋体" w:hAnsi="宋体" w:cs="宋体"/>
          <w:sz w:val="24"/>
          <w:szCs w:val="24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 w14:paraId="7BB38F63" w14:textId="1309489F" w:rsidR="00EB60AD" w:rsidRDefault="00775C23" w:rsidP="00FE273A">
      <w:pPr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今天是星期</w:t>
      </w:r>
      <w:r w:rsidR="00232862">
        <w:rPr>
          <w:rFonts w:ascii="宋体" w:eastAsia="宋体" w:hAnsi="宋体" w:cs="宋体" w:hint="eastAsia"/>
          <w:sz w:val="24"/>
          <w:szCs w:val="24"/>
        </w:rPr>
        <w:t>二</w:t>
      </w:r>
      <w:r>
        <w:rPr>
          <w:rFonts w:ascii="宋体" w:eastAsia="宋体" w:hAnsi="宋体" w:cs="宋体" w:hint="eastAsia"/>
          <w:sz w:val="24"/>
          <w:szCs w:val="24"/>
        </w:rPr>
        <w:t>，</w:t>
      </w:r>
      <w:r w:rsidR="00232862">
        <w:rPr>
          <w:rFonts w:ascii="宋体" w:eastAsia="宋体" w:hAnsi="宋体" w:cs="宋体" w:hint="eastAsia"/>
          <w:sz w:val="24"/>
          <w:szCs w:val="24"/>
        </w:rPr>
        <w:t>骤降的温度让宝宝们穿上了厚厚的衣服，却没有打消孩子们来园的热情。今天我们班共来园1</w:t>
      </w:r>
      <w:r w:rsidR="00232862">
        <w:rPr>
          <w:rFonts w:ascii="宋体" w:eastAsia="宋体" w:hAnsi="宋体" w:cs="宋体"/>
          <w:sz w:val="24"/>
          <w:szCs w:val="24"/>
        </w:rPr>
        <w:t>6</w:t>
      </w:r>
      <w:r w:rsidR="00232862">
        <w:rPr>
          <w:rFonts w:ascii="宋体" w:eastAsia="宋体" w:hAnsi="宋体" w:cs="宋体" w:hint="eastAsia"/>
          <w:sz w:val="24"/>
          <w:szCs w:val="24"/>
        </w:rPr>
        <w:t>人，5人生病请假。希望他们早日康复，尽快回到幼儿园哦！</w:t>
      </w:r>
    </w:p>
    <w:p w14:paraId="2F54A96D" w14:textId="7E6D28F1" w:rsidR="009D5741" w:rsidRDefault="009D5741" w:rsidP="009D5741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6FF20B1D" wp14:editId="5A8EFE0F">
            <wp:extent cx="1921331" cy="1440000"/>
            <wp:effectExtent l="0" t="0" r="0" b="0"/>
            <wp:docPr id="5932603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18BB15A0" wp14:editId="169E8633">
            <wp:extent cx="1921331" cy="1440000"/>
            <wp:effectExtent l="0" t="0" r="0" b="0"/>
            <wp:docPr id="193067388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7F883A5E" wp14:editId="6AAD54E3">
            <wp:extent cx="1921331" cy="1440000"/>
            <wp:effectExtent l="0" t="0" r="0" b="0"/>
            <wp:docPr id="30046384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C1AAF" w14:textId="3D64C1DE" w:rsidR="009D5741" w:rsidRDefault="009D5741" w:rsidP="009D5741">
      <w:pPr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2883953D" wp14:editId="0CB08364">
            <wp:extent cx="1921331" cy="1440000"/>
            <wp:effectExtent l="0" t="0" r="0" b="0"/>
            <wp:docPr id="4942738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75B9D39E" wp14:editId="3EB3A43D">
            <wp:extent cx="1921331" cy="1440000"/>
            <wp:effectExtent l="0" t="0" r="0" b="0"/>
            <wp:docPr id="4867150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54DC3188" wp14:editId="40E8D156">
            <wp:extent cx="1921331" cy="1440000"/>
            <wp:effectExtent l="0" t="0" r="0" b="0"/>
            <wp:docPr id="1233524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A83B3" w14:textId="6982D58F" w:rsidR="00775C23" w:rsidRDefault="00775C23" w:rsidP="00BC51FF">
      <w:pPr>
        <w:ind w:leftChars="200" w:left="2580" w:hangingChars="900" w:hanging="2160"/>
        <w:rPr>
          <w:rFonts w:ascii="宋体" w:eastAsia="宋体" w:hAnsi="宋体" w:cs="宋体"/>
          <w:sz w:val="24"/>
          <w:szCs w:val="24"/>
        </w:rPr>
      </w:pPr>
    </w:p>
    <w:p w14:paraId="0BB34A52" w14:textId="3EB57EE5" w:rsidR="008C7DF6" w:rsidRDefault="00FE273A">
      <w:pPr>
        <w:jc w:val="center"/>
        <w:rPr>
          <w:rFonts w:ascii="宋体" w:eastAsia="宋体" w:hAnsi="宋体" w:cs="宋体"/>
          <w:b/>
          <w:bCs/>
          <w:sz w:val="24"/>
          <w:szCs w:val="24"/>
        </w:rPr>
      </w:pP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ad"/>
          <w:rFonts w:ascii="Sitka Display" w:eastAsia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780"/>
        <w:gridCol w:w="1098"/>
        <w:gridCol w:w="1327"/>
        <w:gridCol w:w="1326"/>
        <w:gridCol w:w="819"/>
        <w:gridCol w:w="546"/>
        <w:gridCol w:w="1843"/>
        <w:gridCol w:w="709"/>
        <w:gridCol w:w="929"/>
      </w:tblGrid>
      <w:tr w:rsidR="008C7DF6" w14:paraId="7497E61D" w14:textId="77777777" w:rsidTr="00333288">
        <w:tc>
          <w:tcPr>
            <w:tcW w:w="780" w:type="dxa"/>
            <w:vMerge w:val="restart"/>
          </w:tcPr>
          <w:p w14:paraId="7836D54C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  <w:vMerge w:val="restart"/>
          </w:tcPr>
          <w:p w14:paraId="6AA1B693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27" w:type="dxa"/>
            <w:vMerge w:val="restart"/>
          </w:tcPr>
          <w:p w14:paraId="58E609E1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326" w:type="dxa"/>
            <w:vMerge w:val="restart"/>
          </w:tcPr>
          <w:p w14:paraId="0C15ECD6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3208" w:type="dxa"/>
            <w:gridSpan w:val="3"/>
          </w:tcPr>
          <w:p w14:paraId="402B7707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709" w:type="dxa"/>
            <w:vMerge w:val="restart"/>
          </w:tcPr>
          <w:p w14:paraId="5E82249A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929" w:type="dxa"/>
            <w:vMerge w:val="restart"/>
          </w:tcPr>
          <w:p w14:paraId="41C318B6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午点</w:t>
            </w:r>
          </w:p>
        </w:tc>
      </w:tr>
      <w:tr w:rsidR="009A47BB" w14:paraId="3ECEE298" w14:textId="77777777" w:rsidTr="00232862">
        <w:tc>
          <w:tcPr>
            <w:tcW w:w="780" w:type="dxa"/>
            <w:vMerge/>
          </w:tcPr>
          <w:p w14:paraId="0263EB3D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98" w:type="dxa"/>
            <w:vMerge/>
          </w:tcPr>
          <w:p w14:paraId="4E442AA6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7" w:type="dxa"/>
            <w:vMerge/>
          </w:tcPr>
          <w:p w14:paraId="2824F195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6" w:type="dxa"/>
            <w:vMerge/>
          </w:tcPr>
          <w:p w14:paraId="2C54B25A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819" w:type="dxa"/>
          </w:tcPr>
          <w:p w14:paraId="484AFCA3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546" w:type="dxa"/>
          </w:tcPr>
          <w:p w14:paraId="7FCAE02A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1843" w:type="dxa"/>
          </w:tcPr>
          <w:p w14:paraId="25069B21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709" w:type="dxa"/>
            <w:vMerge/>
          </w:tcPr>
          <w:p w14:paraId="0979FBD0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929" w:type="dxa"/>
            <w:vMerge/>
          </w:tcPr>
          <w:p w14:paraId="27BDFE3B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</w:tr>
      <w:tr w:rsidR="00FE273A" w14:paraId="2C7232DB" w14:textId="77777777" w:rsidTr="00232862">
        <w:tc>
          <w:tcPr>
            <w:tcW w:w="780" w:type="dxa"/>
            <w:vAlign w:val="center"/>
          </w:tcPr>
          <w:p w14:paraId="21D7ADCC" w14:textId="77777777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 w14:paraId="6A333702" w14:textId="2E8BBCFE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327" w:type="dxa"/>
          </w:tcPr>
          <w:p w14:paraId="49D24801" w14:textId="5B9D619D" w:rsidR="00FE273A" w:rsidRDefault="008A59B4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3212701" w14:textId="482DD8E5" w:rsidR="00FE273A" w:rsidRDefault="008A59B4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49E226A2" w14:textId="4041FAEB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03F0E375" w14:textId="6AC78C0E" w:rsidR="00FE273A" w:rsidRDefault="00232862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4B52A15F" w14:textId="4833A226" w:rsidR="00FE273A" w:rsidRDefault="00232862" w:rsidP="00FE273A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3C05973F" w14:textId="55812630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3D882EA5" w14:textId="56A2F5F9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FE273A" w14:paraId="5B7BB5A4" w14:textId="77777777" w:rsidTr="00232862">
        <w:tc>
          <w:tcPr>
            <w:tcW w:w="780" w:type="dxa"/>
            <w:vAlign w:val="center"/>
          </w:tcPr>
          <w:p w14:paraId="3415B6E7" w14:textId="77777777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 w14:paraId="4016905D" w14:textId="019FDCE0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327" w:type="dxa"/>
          </w:tcPr>
          <w:p w14:paraId="3CAD0E76" w14:textId="085CCBED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56109411" w14:textId="6B08045C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50D29CA" w14:textId="07AF04A0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75090D83" w14:textId="24D0539E" w:rsidR="00FE273A" w:rsidRDefault="00FE273A" w:rsidP="00FE273A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77584057" w14:textId="02858B22" w:rsidR="00FE273A" w:rsidRDefault="00FE273A" w:rsidP="00FE273A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FA93D39" w14:textId="3A116163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A9E71AC" w14:textId="47D1E649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FE273A" w14:paraId="163B4861" w14:textId="77777777" w:rsidTr="00232862">
        <w:tc>
          <w:tcPr>
            <w:tcW w:w="780" w:type="dxa"/>
            <w:vAlign w:val="center"/>
          </w:tcPr>
          <w:p w14:paraId="33F42C78" w14:textId="77777777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 w14:paraId="395AD3E8" w14:textId="48B0909E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327" w:type="dxa"/>
          </w:tcPr>
          <w:p w14:paraId="6C803CBA" w14:textId="5417283E" w:rsidR="00FE273A" w:rsidRDefault="005411DF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EA6966C" w14:textId="15EA649B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27E5619C" w14:textId="77777777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25DE763D" w14:textId="203EA4E9" w:rsidR="00FE273A" w:rsidRDefault="00232862" w:rsidP="00FE273A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626AD075" w14:textId="0AD7601C" w:rsidR="00FE273A" w:rsidRDefault="00FE273A" w:rsidP="00FE273A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36CC1197" w14:textId="77777777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DCB95B6" w14:textId="458AF180" w:rsidR="00FE273A" w:rsidRDefault="008A59B4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FE273A" w14:paraId="1201AA17" w14:textId="77777777" w:rsidTr="00232862">
        <w:tc>
          <w:tcPr>
            <w:tcW w:w="780" w:type="dxa"/>
            <w:vAlign w:val="center"/>
          </w:tcPr>
          <w:p w14:paraId="7B545BDF" w14:textId="77777777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 w14:paraId="6E556169" w14:textId="42ABF5EF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327" w:type="dxa"/>
          </w:tcPr>
          <w:p w14:paraId="5C86EC75" w14:textId="79273FA1" w:rsidR="00FE273A" w:rsidRDefault="005411DF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3F2A3353" w14:textId="400F863A" w:rsidR="00FE273A" w:rsidRDefault="005411DF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0FFC36E" w14:textId="3BAFD416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7EF9295A" w14:textId="6D35B9FE" w:rsidR="00FE273A" w:rsidRDefault="00BC51FF" w:rsidP="00FE273A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37B44C18" w14:textId="6B3BF710" w:rsidR="00FE273A" w:rsidRDefault="00FE273A" w:rsidP="00FE273A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AD80BDD" w14:textId="42B99B3F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D4BDA46" w14:textId="4EBDACA6" w:rsidR="00FE273A" w:rsidRDefault="008A59B4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EB60AD" w14:paraId="3E3F2C4E" w14:textId="77777777" w:rsidTr="00232862">
        <w:tc>
          <w:tcPr>
            <w:tcW w:w="780" w:type="dxa"/>
            <w:vAlign w:val="center"/>
          </w:tcPr>
          <w:p w14:paraId="64E6F52B" w14:textId="77777777" w:rsidR="00EB60AD" w:rsidRDefault="00EB60AD" w:rsidP="00EB60A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 w14:paraId="0B585109" w14:textId="4AE941F7" w:rsidR="00EB60AD" w:rsidRDefault="00EB60AD" w:rsidP="00EB60AD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327" w:type="dxa"/>
          </w:tcPr>
          <w:p w14:paraId="562974A6" w14:textId="62386AB7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0F6CEEDB" w14:textId="2962DD73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 w14:paraId="61140646" w14:textId="50D65EFE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546" w:type="dxa"/>
          </w:tcPr>
          <w:p w14:paraId="5841868B" w14:textId="4B07046C" w:rsidR="00EB60AD" w:rsidRDefault="00EB60AD" w:rsidP="00EB60AD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4D3578A" w14:textId="67418E61" w:rsidR="00EB60AD" w:rsidRDefault="00EB60AD" w:rsidP="00EB60AD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14:paraId="1AD22932" w14:textId="590015B3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0B831166" w14:textId="734D5488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EB60AD" w14:paraId="279E4BE8" w14:textId="77777777" w:rsidTr="00232862">
        <w:tc>
          <w:tcPr>
            <w:tcW w:w="780" w:type="dxa"/>
            <w:vAlign w:val="center"/>
          </w:tcPr>
          <w:p w14:paraId="1893734C" w14:textId="77777777" w:rsidR="00EB60AD" w:rsidRDefault="00EB60AD" w:rsidP="00EB60A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 w14:paraId="6BBADE9B" w14:textId="6B486104" w:rsidR="00EB60AD" w:rsidRDefault="00EB60AD" w:rsidP="00EB60AD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327" w:type="dxa"/>
          </w:tcPr>
          <w:p w14:paraId="7AFAE2C1" w14:textId="77777777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5DA0F76" w14:textId="77777777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198FD366" w14:textId="77777777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3DADA601" w14:textId="3C40F35A" w:rsidR="00EB60AD" w:rsidRDefault="00232862" w:rsidP="00EB60AD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843" w:type="dxa"/>
          </w:tcPr>
          <w:p w14:paraId="49C645CF" w14:textId="2CF817FF" w:rsidR="00EB60AD" w:rsidRDefault="00EB60AD" w:rsidP="00EB60AD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5671010C" w14:textId="77777777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84203F3" w14:textId="77777777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232862" w14:paraId="7460A9E4" w14:textId="77777777" w:rsidTr="00232862">
        <w:tc>
          <w:tcPr>
            <w:tcW w:w="780" w:type="dxa"/>
            <w:vAlign w:val="center"/>
          </w:tcPr>
          <w:p w14:paraId="7ED2D9D2" w14:textId="77777777" w:rsidR="00232862" w:rsidRDefault="00232862" w:rsidP="0023286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lastRenderedPageBreak/>
              <w:t>7</w:t>
            </w:r>
          </w:p>
        </w:tc>
        <w:tc>
          <w:tcPr>
            <w:tcW w:w="1098" w:type="dxa"/>
            <w:vAlign w:val="center"/>
          </w:tcPr>
          <w:p w14:paraId="79FB459F" w14:textId="7A77E83A" w:rsidR="00232862" w:rsidRDefault="00232862" w:rsidP="00232862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2"/>
              </w:rPr>
              <w:t>郭慕芸</w:t>
            </w:r>
          </w:p>
        </w:tc>
        <w:tc>
          <w:tcPr>
            <w:tcW w:w="1327" w:type="dxa"/>
          </w:tcPr>
          <w:p w14:paraId="37AADA2D" w14:textId="5FB3EB17" w:rsidR="00232862" w:rsidRDefault="00232862" w:rsidP="00232862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3080BC1A" w14:textId="4FD3FF0D" w:rsidR="00232862" w:rsidRDefault="00232862" w:rsidP="00232862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5BCFD6C" w14:textId="12EC6573" w:rsidR="00232862" w:rsidRDefault="00232862" w:rsidP="00232862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4E52F91E" w14:textId="11FCAA72" w:rsidR="00232862" w:rsidRDefault="00232862" w:rsidP="00232862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602BC86A" w14:textId="25239DB3" w:rsidR="00232862" w:rsidRDefault="00232862" w:rsidP="00232862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AB48685" w14:textId="62659E0A" w:rsidR="00232862" w:rsidRDefault="00232862" w:rsidP="00232862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A994108" w14:textId="6F6CC071" w:rsidR="00232862" w:rsidRDefault="00232862" w:rsidP="00232862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232862" w14:paraId="56C4BCF9" w14:textId="77777777" w:rsidTr="00232862">
        <w:tc>
          <w:tcPr>
            <w:tcW w:w="780" w:type="dxa"/>
            <w:vAlign w:val="center"/>
          </w:tcPr>
          <w:p w14:paraId="3B6295CD" w14:textId="77777777" w:rsidR="00232862" w:rsidRDefault="00232862" w:rsidP="0023286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 w14:paraId="5019AA9F" w14:textId="722FD2CA" w:rsidR="00232862" w:rsidRDefault="00232862" w:rsidP="0023286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327" w:type="dxa"/>
          </w:tcPr>
          <w:p w14:paraId="03B364BD" w14:textId="4C589204" w:rsidR="00232862" w:rsidRDefault="00232862" w:rsidP="00232862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142C6B5F" w14:textId="7CE67413" w:rsidR="00232862" w:rsidRDefault="00232862" w:rsidP="00232862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071FE4A5" w14:textId="2FFFE7D4" w:rsidR="00232862" w:rsidRDefault="00232862" w:rsidP="00232862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6D934C34" w14:textId="72380FDA" w:rsidR="00232862" w:rsidRDefault="00232862" w:rsidP="00232862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843" w:type="dxa"/>
          </w:tcPr>
          <w:p w14:paraId="46DF64EC" w14:textId="0BB99D00" w:rsidR="00232862" w:rsidRDefault="00232862" w:rsidP="00232862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32F794C" w14:textId="6AC8B56E" w:rsidR="00232862" w:rsidRDefault="00232862" w:rsidP="00232862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F4CF7A1" w14:textId="30E53226" w:rsidR="00232862" w:rsidRDefault="00232862" w:rsidP="00232862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232862" w14:paraId="6EA27CC1" w14:textId="77777777" w:rsidTr="00232862">
        <w:tc>
          <w:tcPr>
            <w:tcW w:w="780" w:type="dxa"/>
            <w:vAlign w:val="center"/>
          </w:tcPr>
          <w:p w14:paraId="54927300" w14:textId="77777777" w:rsidR="00232862" w:rsidRDefault="00232862" w:rsidP="0023286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 w14:paraId="115298FA" w14:textId="08D1E947" w:rsidR="00232862" w:rsidRDefault="00232862" w:rsidP="0023286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327" w:type="dxa"/>
          </w:tcPr>
          <w:p w14:paraId="28C3575C" w14:textId="58C8C8F7" w:rsidR="00232862" w:rsidRDefault="00232862" w:rsidP="00232862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68FB2229" w14:textId="29D2996D" w:rsidR="00232862" w:rsidRDefault="00232862" w:rsidP="00232862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055A7283" w14:textId="0F54C171" w:rsidR="00232862" w:rsidRDefault="00232862" w:rsidP="00232862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79E7C97A" w14:textId="4E2A40BF" w:rsidR="00232862" w:rsidRDefault="00232862" w:rsidP="00232862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843" w:type="dxa"/>
          </w:tcPr>
          <w:p w14:paraId="4C294EDF" w14:textId="78F8ED2F" w:rsidR="00232862" w:rsidRDefault="00232862" w:rsidP="00232862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67C39D19" w14:textId="00B009AE" w:rsidR="00232862" w:rsidRDefault="00232862" w:rsidP="00232862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66EAAFD" w14:textId="7C70175F" w:rsidR="00232862" w:rsidRDefault="00232862" w:rsidP="00232862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232862" w14:paraId="7CE97971" w14:textId="77777777" w:rsidTr="00232862">
        <w:tc>
          <w:tcPr>
            <w:tcW w:w="780" w:type="dxa"/>
            <w:vAlign w:val="center"/>
          </w:tcPr>
          <w:p w14:paraId="6A98F7F0" w14:textId="77777777" w:rsidR="00232862" w:rsidRDefault="00232862" w:rsidP="0023286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 w14:paraId="096CADE6" w14:textId="2425EDB3" w:rsidR="00232862" w:rsidRDefault="00232862" w:rsidP="0023286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327" w:type="dxa"/>
          </w:tcPr>
          <w:p w14:paraId="2957FFC3" w14:textId="72DD21F4" w:rsidR="00232862" w:rsidRDefault="00232862" w:rsidP="00232862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FFB9FF3" w14:textId="09CA1C22" w:rsidR="00232862" w:rsidRDefault="00232862" w:rsidP="00232862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63340B63" w14:textId="670BEEE7" w:rsidR="00232862" w:rsidRDefault="00232862" w:rsidP="00232862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5EA5B432" w14:textId="6A41ACA5" w:rsidR="00232862" w:rsidRDefault="00232862" w:rsidP="00232862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15FEDD33" w14:textId="2E3FEECC" w:rsidR="00232862" w:rsidRDefault="00232862" w:rsidP="00232862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 w:rsidRPr="00FD01BF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6D78AABE" w14:textId="4A10A634" w:rsidR="00232862" w:rsidRDefault="00232862" w:rsidP="00232862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929" w:type="dxa"/>
          </w:tcPr>
          <w:p w14:paraId="493B2439" w14:textId="57E33D75" w:rsidR="00232862" w:rsidRDefault="00232862" w:rsidP="00232862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232862" w14:paraId="641777DF" w14:textId="77777777" w:rsidTr="00232862">
        <w:tc>
          <w:tcPr>
            <w:tcW w:w="780" w:type="dxa"/>
            <w:vAlign w:val="center"/>
          </w:tcPr>
          <w:p w14:paraId="23E4E2FB" w14:textId="77777777" w:rsidR="00232862" w:rsidRDefault="00232862" w:rsidP="0023286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 w14:paraId="1EE485A3" w14:textId="0F4779B0" w:rsidR="00232862" w:rsidRDefault="00232862" w:rsidP="0023286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327" w:type="dxa"/>
          </w:tcPr>
          <w:p w14:paraId="3FE77882" w14:textId="255BCD45" w:rsidR="00232862" w:rsidRDefault="00232862" w:rsidP="00232862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2E06F935" w14:textId="4DDE8B7C" w:rsidR="00232862" w:rsidRDefault="00232862" w:rsidP="00232862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819" w:type="dxa"/>
          </w:tcPr>
          <w:p w14:paraId="5C9321E5" w14:textId="6D99EF75" w:rsidR="00232862" w:rsidRDefault="00232862" w:rsidP="00232862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546" w:type="dxa"/>
          </w:tcPr>
          <w:p w14:paraId="13883E83" w14:textId="45844C6C" w:rsidR="00232862" w:rsidRDefault="00232862" w:rsidP="00232862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CD2E5C7" w14:textId="3E229A77" w:rsidR="00232862" w:rsidRDefault="00232862" w:rsidP="00232862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709" w:type="dxa"/>
          </w:tcPr>
          <w:p w14:paraId="71C5FA5A" w14:textId="3766AD2A" w:rsidR="00232862" w:rsidRDefault="00232862" w:rsidP="00232862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532240A9" w14:textId="790DEECF" w:rsidR="00232862" w:rsidRDefault="00232862" w:rsidP="00232862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232862" w14:paraId="701A183D" w14:textId="77777777" w:rsidTr="00232862">
        <w:tc>
          <w:tcPr>
            <w:tcW w:w="780" w:type="dxa"/>
            <w:vAlign w:val="center"/>
          </w:tcPr>
          <w:p w14:paraId="735E961A" w14:textId="77777777" w:rsidR="00232862" w:rsidRDefault="00232862" w:rsidP="0023286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 w14:paraId="0EB15976" w14:textId="50F80C24" w:rsidR="00232862" w:rsidRDefault="00232862" w:rsidP="0023286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327" w:type="dxa"/>
          </w:tcPr>
          <w:p w14:paraId="44C1BAA4" w14:textId="7C157840" w:rsidR="00232862" w:rsidRDefault="00232862" w:rsidP="00232862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5721F6F3" w14:textId="5EB32EDA" w:rsidR="00232862" w:rsidRDefault="00232862" w:rsidP="00232862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 w14:paraId="4D0BAC28" w14:textId="1B1947ED" w:rsidR="00232862" w:rsidRDefault="00232862" w:rsidP="00232862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546" w:type="dxa"/>
          </w:tcPr>
          <w:p w14:paraId="53D8593D" w14:textId="33E903B3" w:rsidR="00232862" w:rsidRDefault="00232862" w:rsidP="00232862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843" w:type="dxa"/>
          </w:tcPr>
          <w:p w14:paraId="2DE469C7" w14:textId="0D3FB123" w:rsidR="00232862" w:rsidRDefault="00232862" w:rsidP="00232862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709" w:type="dxa"/>
          </w:tcPr>
          <w:p w14:paraId="2EBAD15C" w14:textId="5F7B4DA6" w:rsidR="00232862" w:rsidRDefault="00232862" w:rsidP="00232862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4FFE76A3" w14:textId="185ED384" w:rsidR="00232862" w:rsidRDefault="00232862" w:rsidP="00232862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232862" w14:paraId="5C553BF9" w14:textId="77777777" w:rsidTr="00232862">
        <w:tc>
          <w:tcPr>
            <w:tcW w:w="780" w:type="dxa"/>
            <w:vAlign w:val="center"/>
          </w:tcPr>
          <w:p w14:paraId="3420D1E0" w14:textId="77777777" w:rsidR="00232862" w:rsidRDefault="00232862" w:rsidP="0023286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 w14:paraId="6A203FA3" w14:textId="51790ED0" w:rsidR="00232862" w:rsidRDefault="00232862" w:rsidP="0023286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327" w:type="dxa"/>
          </w:tcPr>
          <w:p w14:paraId="72363212" w14:textId="2F6623A2" w:rsidR="00232862" w:rsidRDefault="00232862" w:rsidP="00232862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42BBEEC" w14:textId="7C71C9AD" w:rsidR="00232862" w:rsidRDefault="00232862" w:rsidP="00232862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3D482A3E" w14:textId="3452EB28" w:rsidR="00232862" w:rsidRDefault="00232862" w:rsidP="00232862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14896371" w14:textId="6C143A5D" w:rsidR="00232862" w:rsidRDefault="00232862" w:rsidP="00232862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75B8B47F" w14:textId="5F100402" w:rsidR="00232862" w:rsidRDefault="00232862" w:rsidP="00232862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49F17328" w14:textId="0476B53E" w:rsidR="00232862" w:rsidRDefault="00232862" w:rsidP="00232862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EDBABA8" w14:textId="5913D04E" w:rsidR="00232862" w:rsidRDefault="00232862" w:rsidP="00232862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232862" w14:paraId="26B6E87C" w14:textId="77777777" w:rsidTr="00232862">
        <w:tc>
          <w:tcPr>
            <w:tcW w:w="780" w:type="dxa"/>
            <w:vAlign w:val="center"/>
          </w:tcPr>
          <w:p w14:paraId="4CEAA788" w14:textId="77777777" w:rsidR="00232862" w:rsidRDefault="00232862" w:rsidP="0023286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 w14:paraId="6129F1B5" w14:textId="4DA9FF89" w:rsidR="00232862" w:rsidRDefault="00232862" w:rsidP="0023286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327" w:type="dxa"/>
          </w:tcPr>
          <w:p w14:paraId="212A9CC6" w14:textId="3FC88796" w:rsidR="00232862" w:rsidRDefault="00232862" w:rsidP="00232862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ACD209B" w14:textId="71C561F6" w:rsidR="00232862" w:rsidRDefault="00232862" w:rsidP="00232862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2A68E1DB" w14:textId="3C4C006C" w:rsidR="00232862" w:rsidRDefault="00232862" w:rsidP="00232862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14AD58AA" w14:textId="4AB8F1FF" w:rsidR="00232862" w:rsidRDefault="00232862" w:rsidP="00232862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843" w:type="dxa"/>
          </w:tcPr>
          <w:p w14:paraId="592F3DE2" w14:textId="75B02591" w:rsidR="00232862" w:rsidRDefault="00232862" w:rsidP="00232862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465F5ED" w14:textId="14454D78" w:rsidR="00232862" w:rsidRDefault="00232862" w:rsidP="00232862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6982B03" w14:textId="41B9C285" w:rsidR="00232862" w:rsidRDefault="00232862" w:rsidP="00232862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232862" w14:paraId="0BB2FB2D" w14:textId="77777777" w:rsidTr="00232862">
        <w:tc>
          <w:tcPr>
            <w:tcW w:w="780" w:type="dxa"/>
            <w:vAlign w:val="center"/>
          </w:tcPr>
          <w:p w14:paraId="5201A115" w14:textId="77777777" w:rsidR="00232862" w:rsidRDefault="00232862" w:rsidP="0023286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 w14:paraId="238D79C6" w14:textId="28C55691" w:rsidR="00232862" w:rsidRDefault="00232862" w:rsidP="0023286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327" w:type="dxa"/>
          </w:tcPr>
          <w:p w14:paraId="05855DED" w14:textId="5464C57C" w:rsidR="00232862" w:rsidRDefault="00232862" w:rsidP="00232862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6870FB07" w14:textId="38F912FE" w:rsidR="00232862" w:rsidRDefault="00232862" w:rsidP="00232862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15B22A5" w14:textId="465A7829" w:rsidR="00232862" w:rsidRDefault="00232862" w:rsidP="00232862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304CEB62" w14:textId="2A8AB98F" w:rsidR="00232862" w:rsidRDefault="00232862" w:rsidP="00232862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11EEE778" w14:textId="74A7A671" w:rsidR="00232862" w:rsidRDefault="00232862" w:rsidP="00232862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1532AA68" w14:textId="22A8131E" w:rsidR="00232862" w:rsidRDefault="00232862" w:rsidP="00232862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3C01A04" w14:textId="24F2334D" w:rsidR="00232862" w:rsidRDefault="00232862" w:rsidP="00232862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232862" w14:paraId="3A33CAAC" w14:textId="77777777" w:rsidTr="00232862">
        <w:tc>
          <w:tcPr>
            <w:tcW w:w="780" w:type="dxa"/>
            <w:vAlign w:val="center"/>
          </w:tcPr>
          <w:p w14:paraId="6C5A9A27" w14:textId="77777777" w:rsidR="00232862" w:rsidRDefault="00232862" w:rsidP="0023286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 w14:paraId="6AD8BBD5" w14:textId="756A6B62" w:rsidR="00232862" w:rsidRDefault="00232862" w:rsidP="0023286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327" w:type="dxa"/>
          </w:tcPr>
          <w:p w14:paraId="17AAC95A" w14:textId="34AA12ED" w:rsidR="00232862" w:rsidRDefault="00232862" w:rsidP="00232862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DFB35A0" w14:textId="7BA4E1A4" w:rsidR="00232862" w:rsidRDefault="00232862" w:rsidP="00232862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7944E9E1" w14:textId="7F713EB8" w:rsidR="00232862" w:rsidRDefault="00232862" w:rsidP="00232862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63CD43C3" w14:textId="368019A5" w:rsidR="00232862" w:rsidRDefault="00232862" w:rsidP="00232862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54AD86C0" w14:textId="6B64B212" w:rsidR="00232862" w:rsidRDefault="00232862" w:rsidP="00232862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201757B5" w14:textId="1110424B" w:rsidR="00232862" w:rsidRDefault="00232862" w:rsidP="00232862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3A8C7A12" w14:textId="37CC047F" w:rsidR="00232862" w:rsidRDefault="00232862" w:rsidP="00232862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232862" w14:paraId="39C302BE" w14:textId="77777777" w:rsidTr="00232862">
        <w:tc>
          <w:tcPr>
            <w:tcW w:w="780" w:type="dxa"/>
            <w:vAlign w:val="center"/>
          </w:tcPr>
          <w:p w14:paraId="6FF302EC" w14:textId="77777777" w:rsidR="00232862" w:rsidRDefault="00232862" w:rsidP="0023286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 w14:paraId="58C3FACA" w14:textId="237FAC17" w:rsidR="00232862" w:rsidRDefault="00232862" w:rsidP="0023286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庄溢</w:t>
            </w:r>
          </w:p>
        </w:tc>
        <w:tc>
          <w:tcPr>
            <w:tcW w:w="1327" w:type="dxa"/>
          </w:tcPr>
          <w:p w14:paraId="7178F650" w14:textId="1781A6B9" w:rsidR="00232862" w:rsidRDefault="00232862" w:rsidP="00232862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488E6096" w14:textId="63E5BB35" w:rsidR="00232862" w:rsidRDefault="00232862" w:rsidP="00232862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 w14:paraId="191C2858" w14:textId="7F4BBC56" w:rsidR="00232862" w:rsidRDefault="00232862" w:rsidP="00232862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546" w:type="dxa"/>
          </w:tcPr>
          <w:p w14:paraId="6844873E" w14:textId="17853883" w:rsidR="00232862" w:rsidRDefault="00232862" w:rsidP="00232862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843" w:type="dxa"/>
          </w:tcPr>
          <w:p w14:paraId="2805361C" w14:textId="6CD5CA6F" w:rsidR="00232862" w:rsidRDefault="00232862" w:rsidP="00232862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709" w:type="dxa"/>
          </w:tcPr>
          <w:p w14:paraId="6AF988D1" w14:textId="60C40426" w:rsidR="00232862" w:rsidRDefault="00232862" w:rsidP="00232862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0202A00F" w14:textId="5AE02183" w:rsidR="00232862" w:rsidRDefault="00232862" w:rsidP="00232862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232862" w14:paraId="2A42D53D" w14:textId="77777777" w:rsidTr="00232862">
        <w:tc>
          <w:tcPr>
            <w:tcW w:w="780" w:type="dxa"/>
            <w:vAlign w:val="center"/>
          </w:tcPr>
          <w:p w14:paraId="094CFBB6" w14:textId="77777777" w:rsidR="00232862" w:rsidRDefault="00232862" w:rsidP="0023286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 w14:paraId="69612093" w14:textId="4C9C84B6" w:rsidR="00232862" w:rsidRDefault="00232862" w:rsidP="0023286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327" w:type="dxa"/>
          </w:tcPr>
          <w:p w14:paraId="4E2B8EBA" w14:textId="040FC71B" w:rsidR="00232862" w:rsidRDefault="00232862" w:rsidP="00232862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80F61EA" w14:textId="6C56014A" w:rsidR="00232862" w:rsidRDefault="00232862" w:rsidP="00232862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012C40E1" w14:textId="3A7C73B6" w:rsidR="00232862" w:rsidRDefault="00232862" w:rsidP="00232862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19C19663" w14:textId="23A07833" w:rsidR="00232862" w:rsidRDefault="00232862" w:rsidP="00232862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32B3129B" w14:textId="3DFE0982" w:rsidR="00232862" w:rsidRDefault="00232862" w:rsidP="00232862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ADDA3F5" w14:textId="377DF2CC" w:rsidR="00232862" w:rsidRDefault="00232862" w:rsidP="00232862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3E7AF74" w14:textId="75D85A37" w:rsidR="00232862" w:rsidRDefault="00232862" w:rsidP="00232862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232862" w14:paraId="09B7DF0A" w14:textId="77777777" w:rsidTr="00232862">
        <w:tc>
          <w:tcPr>
            <w:tcW w:w="780" w:type="dxa"/>
            <w:vAlign w:val="center"/>
          </w:tcPr>
          <w:p w14:paraId="60FB4A18" w14:textId="77777777" w:rsidR="00232862" w:rsidRDefault="00232862" w:rsidP="0023286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 w14:paraId="235658C1" w14:textId="1F3D5E17" w:rsidR="00232862" w:rsidRDefault="00232862" w:rsidP="0023286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327" w:type="dxa"/>
          </w:tcPr>
          <w:p w14:paraId="4297BC61" w14:textId="1C528445" w:rsidR="00232862" w:rsidRDefault="00232862" w:rsidP="00232862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5222AE07" w14:textId="24A9080F" w:rsidR="00232862" w:rsidRDefault="00232862" w:rsidP="00232862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 w14:paraId="177B25C0" w14:textId="03A6FBBF" w:rsidR="00232862" w:rsidRDefault="00232862" w:rsidP="00232862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546" w:type="dxa"/>
          </w:tcPr>
          <w:p w14:paraId="6A63FD1B" w14:textId="38148F20" w:rsidR="00232862" w:rsidRDefault="00232862" w:rsidP="00232862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8F1E428" w14:textId="07C39612" w:rsidR="00232862" w:rsidRDefault="00232862" w:rsidP="00232862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709" w:type="dxa"/>
          </w:tcPr>
          <w:p w14:paraId="12CA82DD" w14:textId="7560E30A" w:rsidR="00232862" w:rsidRDefault="00232862" w:rsidP="00232862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7E0B11D4" w14:textId="636DB619" w:rsidR="00232862" w:rsidRDefault="00232862" w:rsidP="00232862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232862" w14:paraId="53E8B04C" w14:textId="77777777" w:rsidTr="00232862">
        <w:tc>
          <w:tcPr>
            <w:tcW w:w="780" w:type="dxa"/>
            <w:vAlign w:val="center"/>
          </w:tcPr>
          <w:p w14:paraId="6DF44132" w14:textId="77777777" w:rsidR="00232862" w:rsidRDefault="00232862" w:rsidP="0023286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 w14:paraId="4E760EB4" w14:textId="4F4AA2F6" w:rsidR="00232862" w:rsidRDefault="00232862" w:rsidP="0023286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327" w:type="dxa"/>
          </w:tcPr>
          <w:p w14:paraId="221EECD4" w14:textId="61C639FD" w:rsidR="00232862" w:rsidRDefault="00232862" w:rsidP="00232862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177047E7" w14:textId="0CAB942D" w:rsidR="00232862" w:rsidRDefault="00232862" w:rsidP="00232862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498315F3" w14:textId="2D604017" w:rsidR="00232862" w:rsidRDefault="00232862" w:rsidP="00232862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44EDEB7C" w14:textId="60877F9B" w:rsidR="00232862" w:rsidRDefault="00232862" w:rsidP="00232862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766FD693" w14:textId="49374190" w:rsidR="00232862" w:rsidRDefault="00232862" w:rsidP="00232862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3B87C023" w14:textId="67DB0C80" w:rsidR="00232862" w:rsidRDefault="00232862" w:rsidP="00232862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1E2C692" w14:textId="597B6683" w:rsidR="00232862" w:rsidRDefault="00232862" w:rsidP="00232862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232862" w14:paraId="6B726519" w14:textId="77777777" w:rsidTr="00232862">
        <w:tc>
          <w:tcPr>
            <w:tcW w:w="780" w:type="dxa"/>
            <w:vAlign w:val="center"/>
          </w:tcPr>
          <w:p w14:paraId="20C0249C" w14:textId="77777777" w:rsidR="00232862" w:rsidRDefault="00232862" w:rsidP="0023286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098" w:type="dxa"/>
            <w:vAlign w:val="center"/>
          </w:tcPr>
          <w:p w14:paraId="064935B7" w14:textId="175BE61A" w:rsidR="00232862" w:rsidRDefault="00232862" w:rsidP="0023286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戴君瑞</w:t>
            </w:r>
          </w:p>
        </w:tc>
        <w:tc>
          <w:tcPr>
            <w:tcW w:w="1327" w:type="dxa"/>
          </w:tcPr>
          <w:p w14:paraId="419E5412" w14:textId="0F727973" w:rsidR="00232862" w:rsidRDefault="00232862" w:rsidP="00232862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20BFEEB" w14:textId="35A9E321" w:rsidR="00232862" w:rsidRDefault="00232862" w:rsidP="00232862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13F690B" w14:textId="517B4539" w:rsidR="00232862" w:rsidRDefault="00232862" w:rsidP="00232862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08ADA597" w14:textId="3A863480" w:rsidR="00232862" w:rsidRDefault="00BD332B" w:rsidP="00232862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843" w:type="dxa"/>
          </w:tcPr>
          <w:p w14:paraId="08B63620" w14:textId="18EBC5D5" w:rsidR="00232862" w:rsidRDefault="00232862" w:rsidP="00232862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514719CE" w14:textId="2811303B" w:rsidR="00232862" w:rsidRDefault="00232862" w:rsidP="00232862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2FB5C5CF" w14:textId="36742116" w:rsidR="00232862" w:rsidRDefault="00232862" w:rsidP="00232862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</w:tbl>
    <w:p w14:paraId="47895ABB" w14:textId="5354517F" w:rsidR="00510E03" w:rsidRDefault="00510E03" w:rsidP="00F06E49">
      <w:pPr>
        <w:jc w:val="center"/>
        <w:rPr>
          <w:rStyle w:val="ad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Sitka Display" w:hAnsi="Sitka Display" w:cs="Sitka Display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2E384964" wp14:editId="350C1A92">
            <wp:extent cx="0" cy="0"/>
            <wp:effectExtent l="0" t="0" r="0" b="0"/>
            <wp:docPr id="20006077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Sitka Display" w:hAnsi="Sitka Display" w:cs="Sitka Display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682C3757" wp14:editId="15F5D522">
            <wp:extent cx="0" cy="0"/>
            <wp:effectExtent l="0" t="0" r="0" b="0"/>
            <wp:docPr id="14755353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Sitka Display" w:hAnsi="Sitka Display" w:cs="Sitka Display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2DC358FF" wp14:editId="3FA5492D">
            <wp:extent cx="0" cy="0"/>
            <wp:effectExtent l="0" t="0" r="0" b="0"/>
            <wp:docPr id="10550122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5741">
        <w:rPr>
          <w:rStyle w:val="ad"/>
          <w:rFonts w:ascii="Sitka Display" w:hAnsi="Sitka Display" w:cs="Sitka Display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08590B63" wp14:editId="15DFAC7C">
            <wp:extent cx="1921331" cy="1440000"/>
            <wp:effectExtent l="0" t="0" r="0" b="0"/>
            <wp:docPr id="42888099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5741">
        <w:rPr>
          <w:rStyle w:val="ad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 xml:space="preserve"> </w:t>
      </w:r>
      <w:r w:rsidR="009D5741">
        <w:rPr>
          <w:rStyle w:val="ad"/>
          <w:rFonts w:ascii="Sitka Display" w:hAnsi="Sitka Display" w:cs="Sitka Display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10ABB857" wp14:editId="4F9EB056">
            <wp:extent cx="1921331" cy="1440000"/>
            <wp:effectExtent l="0" t="0" r="0" b="0"/>
            <wp:docPr id="117750354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5741">
        <w:rPr>
          <w:rStyle w:val="ad"/>
          <w:rFonts w:ascii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 xml:space="preserve"> </w:t>
      </w:r>
      <w:r w:rsidR="009D5741">
        <w:rPr>
          <w:rStyle w:val="ad"/>
          <w:rFonts w:ascii="Sitka Display" w:hAnsi="Sitka Display" w:cs="Sitka Display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5BC1488F" wp14:editId="47E8F8D4">
            <wp:extent cx="1921331" cy="1440000"/>
            <wp:effectExtent l="0" t="0" r="0" b="0"/>
            <wp:docPr id="12664548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F0AED" w14:textId="039BBFF8" w:rsidR="008C7DF6" w:rsidRDefault="00FE273A" w:rsidP="00F06E49">
      <w:pPr>
        <w:jc w:val="center"/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 w:rsidR="00DE2611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户外</w:t>
      </w:r>
      <w:r>
        <w:rPr>
          <w:rStyle w:val="ad"/>
          <w:rFonts w:ascii="Sitka Display" w:eastAsia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活动</w:t>
      </w: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7166A2B5" w14:textId="1F80F0AF" w:rsidR="00F06E49" w:rsidRDefault="00DE2611" w:rsidP="00F06E49">
      <w:pPr>
        <w:spacing w:line="360" w:lineRule="exact"/>
        <w:ind w:firstLineChars="200" w:firstLine="48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</w:t>
      </w:r>
      <w:r w:rsidR="005B3ADD">
        <w:rPr>
          <w:rFonts w:ascii="宋体" w:eastAsia="宋体" w:hAnsi="宋体" w:cs="宋体" w:hint="eastAsia"/>
          <w:sz w:val="24"/>
          <w:szCs w:val="24"/>
        </w:rPr>
        <w:t>孩子们的户外活动是中操场的</w:t>
      </w:r>
      <w:proofErr w:type="gramStart"/>
      <w:r w:rsidR="005B3ADD">
        <w:rPr>
          <w:rFonts w:ascii="宋体" w:eastAsia="宋体" w:hAnsi="宋体" w:cs="宋体" w:hint="eastAsia"/>
          <w:sz w:val="24"/>
          <w:szCs w:val="24"/>
        </w:rPr>
        <w:t>户外混班游戏</w:t>
      </w:r>
      <w:proofErr w:type="gramEnd"/>
      <w:r w:rsidR="005B3ADD">
        <w:rPr>
          <w:rFonts w:ascii="宋体" w:eastAsia="宋体" w:hAnsi="宋体" w:cs="宋体" w:hint="eastAsia"/>
          <w:sz w:val="24"/>
          <w:szCs w:val="24"/>
        </w:rPr>
        <w:t>。9:</w:t>
      </w:r>
      <w:r w:rsidR="005B3ADD">
        <w:rPr>
          <w:rFonts w:ascii="宋体" w:eastAsia="宋体" w:hAnsi="宋体" w:cs="宋体"/>
          <w:sz w:val="24"/>
          <w:szCs w:val="24"/>
        </w:rPr>
        <w:t>15</w:t>
      </w:r>
      <w:r w:rsidR="005B3ADD">
        <w:rPr>
          <w:rFonts w:ascii="宋体" w:eastAsia="宋体" w:hAnsi="宋体" w:cs="宋体" w:hint="eastAsia"/>
          <w:sz w:val="24"/>
          <w:szCs w:val="24"/>
        </w:rPr>
        <w:t>我们都准时来到了中操场，在放好水杯、讲解完游戏安全后，孩子们走向了各个自己喜欢的游戏区域。每个区域的人都很多，孩子们看来都很喜欢呢！</w:t>
      </w:r>
    </w:p>
    <w:p w14:paraId="67B8C1F1" w14:textId="73E7D29A" w:rsidR="009D5741" w:rsidRDefault="009D5741" w:rsidP="00B70209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2AA872E9" wp14:editId="3E61C5AB">
            <wp:extent cx="1921331" cy="1440000"/>
            <wp:effectExtent l="0" t="0" r="0" b="0"/>
            <wp:docPr id="212041610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sz w:val="24"/>
          <w:szCs w:val="24"/>
        </w:rPr>
        <w:t xml:space="preserve">  </w:t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7EAC997C" wp14:editId="5C6589BB">
            <wp:extent cx="1080000" cy="1440000"/>
            <wp:effectExtent l="0" t="0" r="0" b="0"/>
            <wp:docPr id="56340861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06396FC1" wp14:editId="62E3E8C4">
            <wp:extent cx="1921331" cy="1440000"/>
            <wp:effectExtent l="0" t="0" r="0" b="0"/>
            <wp:docPr id="81253832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5387B" w14:textId="114D90CD" w:rsidR="00510E03" w:rsidRDefault="009D5741" w:rsidP="009D5741">
      <w:pPr>
        <w:ind w:firstLineChars="400" w:firstLine="96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0A0A861B" wp14:editId="45DDA3DB">
            <wp:extent cx="1921331" cy="1440000"/>
            <wp:effectExtent l="0" t="0" r="0" b="0"/>
            <wp:docPr id="48620950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sz w:val="24"/>
          <w:szCs w:val="24"/>
        </w:rPr>
        <w:t xml:space="preserve"> </w:t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56308A12" wp14:editId="37835EEE">
            <wp:extent cx="1921331" cy="1440000"/>
            <wp:effectExtent l="0" t="0" r="0" b="0"/>
            <wp:docPr id="162968757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sz w:val="24"/>
          <w:szCs w:val="24"/>
        </w:rPr>
        <w:t xml:space="preserve"> </w:t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62784F72" wp14:editId="254DDF7C">
            <wp:extent cx="1080000" cy="1440000"/>
            <wp:effectExtent l="0" t="0" r="0" b="0"/>
            <wp:docPr id="22799931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</w:p>
    <w:p w14:paraId="137E4443" w14:textId="5C9223E1" w:rsidR="00D445EB" w:rsidRDefault="00D445EB" w:rsidP="00D445EB">
      <w:pPr>
        <w:jc w:val="center"/>
        <w:rPr>
          <w:rStyle w:val="ad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lastRenderedPageBreak/>
        <w:t>「</w:t>
      </w: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集体活动</w:t>
      </w: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1234407C" w14:textId="1F87517D" w:rsidR="00D445EB" w:rsidRPr="009D5741" w:rsidRDefault="00D445EB" w:rsidP="009D5741">
      <w:pPr>
        <w:ind w:firstLineChars="200" w:firstLine="480"/>
        <w:jc w:val="left"/>
        <w:rPr>
          <w:rStyle w:val="ad"/>
          <w:rFonts w:ascii="宋体" w:eastAsia="宋体" w:hAnsi="宋体" w:cs="宋体" w:hint="eastAsia"/>
          <w:b w:val="0"/>
          <w:sz w:val="24"/>
          <w:szCs w:val="24"/>
        </w:rPr>
      </w:pPr>
      <w:r w:rsidRPr="00D445EB">
        <w:rPr>
          <w:rFonts w:ascii="宋体" w:eastAsia="宋体" w:hAnsi="宋体" w:cs="宋体"/>
          <w:sz w:val="24"/>
          <w:szCs w:val="24"/>
        </w:rPr>
        <w:t>今天我们一起学习了</w:t>
      </w:r>
      <w:r w:rsidR="005B3ADD">
        <w:rPr>
          <w:rFonts w:ascii="宋体" w:eastAsia="宋体" w:hAnsi="宋体" w:cs="宋体" w:hint="eastAsia"/>
          <w:sz w:val="24"/>
          <w:szCs w:val="24"/>
        </w:rPr>
        <w:t>语言</w:t>
      </w:r>
      <w:r w:rsidRPr="00D445EB">
        <w:rPr>
          <w:rFonts w:ascii="宋体" w:eastAsia="宋体" w:hAnsi="宋体" w:cs="宋体"/>
          <w:sz w:val="24"/>
          <w:szCs w:val="24"/>
        </w:rPr>
        <w:t>《</w:t>
      </w:r>
      <w:r w:rsidR="005B3ADD">
        <w:rPr>
          <w:rFonts w:ascii="宋体" w:eastAsia="宋体" w:hAnsi="宋体" w:cs="宋体" w:hint="eastAsia"/>
          <w:sz w:val="24"/>
          <w:szCs w:val="24"/>
        </w:rPr>
        <w:t>圆圆圆</w:t>
      </w:r>
      <w:r w:rsidRPr="00D445EB">
        <w:rPr>
          <w:rFonts w:ascii="宋体" w:eastAsia="宋体" w:hAnsi="宋体" w:cs="宋体"/>
          <w:sz w:val="24"/>
          <w:szCs w:val="24"/>
        </w:rPr>
        <w:t>》</w:t>
      </w:r>
      <w:r w:rsidRPr="00D445EB">
        <w:rPr>
          <w:rFonts w:ascii="宋体" w:eastAsia="宋体" w:hAnsi="宋体" w:cs="宋体" w:hint="eastAsia"/>
          <w:sz w:val="24"/>
          <w:szCs w:val="24"/>
        </w:rPr>
        <w:t>，孩子们</w:t>
      </w:r>
      <w:r w:rsidR="005B3ADD">
        <w:rPr>
          <w:rFonts w:ascii="宋体" w:eastAsia="宋体" w:hAnsi="宋体" w:cs="宋体" w:hint="eastAsia"/>
          <w:sz w:val="24"/>
          <w:szCs w:val="24"/>
        </w:rPr>
        <w:t>仔细观察物品的形状，结合图形了解了儿歌的内容，还寻找了教室中的圆形物品呢！</w:t>
      </w:r>
    </w:p>
    <w:p w14:paraId="4FEABC6C" w14:textId="4DA37109" w:rsidR="008C7DF6" w:rsidRDefault="00FE273A">
      <w:pPr>
        <w:jc w:val="center"/>
        <w:rPr>
          <w:rStyle w:val="ad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ad"/>
          <w:rFonts w:ascii="Sitka Display" w:eastAsia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温馨提示</w:t>
      </w: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4EA1016E" w14:textId="780D0DF7" w:rsidR="00D916AF" w:rsidRDefault="005B3ADD" w:rsidP="00D916AF">
      <w:pPr>
        <w:pStyle w:val="a9"/>
        <w:numPr>
          <w:ilvl w:val="0"/>
          <w:numId w:val="4"/>
        </w:numPr>
        <w:spacing w:beforeAutospacing="0" w:afterAutospacing="0"/>
        <w:rPr>
          <w:rFonts w:ascii="宋体" w:eastAsia="宋体" w:hAnsi="宋体" w:cs="宋体"/>
          <w:szCs w:val="24"/>
        </w:rPr>
      </w:pPr>
      <w:r>
        <w:rPr>
          <w:rFonts w:ascii="宋体" w:eastAsia="宋体" w:hAnsi="宋体" w:cs="宋体" w:hint="eastAsia"/>
          <w:szCs w:val="24"/>
        </w:rPr>
        <w:t>安全平台上的小作业请及时完成哦</w:t>
      </w:r>
      <w:r w:rsidR="00BC51FF">
        <w:rPr>
          <w:rFonts w:ascii="宋体" w:eastAsia="宋体" w:hAnsi="宋体" w:cs="宋体" w:hint="eastAsia"/>
          <w:szCs w:val="24"/>
        </w:rPr>
        <w:t>！</w:t>
      </w:r>
    </w:p>
    <w:p w14:paraId="7F753C47" w14:textId="1CA33EC1" w:rsidR="005B3ADD" w:rsidRDefault="005B3ADD" w:rsidP="00D916AF">
      <w:pPr>
        <w:pStyle w:val="a9"/>
        <w:numPr>
          <w:ilvl w:val="0"/>
          <w:numId w:val="4"/>
        </w:numPr>
        <w:spacing w:beforeAutospacing="0" w:afterAutospacing="0"/>
        <w:rPr>
          <w:rFonts w:ascii="宋体" w:eastAsia="宋体" w:hAnsi="宋体" w:cs="宋体"/>
          <w:szCs w:val="24"/>
        </w:rPr>
      </w:pPr>
      <w:r>
        <w:rPr>
          <w:rFonts w:ascii="宋体" w:eastAsia="宋体" w:hAnsi="宋体" w:cs="宋体" w:hint="eastAsia"/>
          <w:szCs w:val="24"/>
        </w:rPr>
        <w:t>天气温度骤降，家长们注意孩子衣物的增减，帮助孩子保暖哦！</w:t>
      </w:r>
    </w:p>
    <w:p w14:paraId="5510400F" w14:textId="3D894B83" w:rsidR="00D916AF" w:rsidRPr="00D916AF" w:rsidRDefault="00D916AF" w:rsidP="00D916AF">
      <w:pPr>
        <w:pStyle w:val="a9"/>
        <w:spacing w:beforeAutospacing="0" w:afterAutospacing="0"/>
        <w:rPr>
          <w:rFonts w:ascii="宋体" w:eastAsia="宋体" w:hAnsi="宋体" w:cs="宋体"/>
          <w:szCs w:val="24"/>
        </w:rPr>
      </w:pPr>
    </w:p>
    <w:p w14:paraId="5F2B1C18" w14:textId="11C0B786" w:rsidR="00F06E49" w:rsidRPr="00D916AF" w:rsidRDefault="00F06E49" w:rsidP="005D21B6">
      <w:pPr>
        <w:rPr>
          <w:rFonts w:ascii="宋体" w:eastAsia="宋体" w:hAnsi="宋体" w:cs="宋体"/>
          <w:sz w:val="24"/>
          <w:szCs w:val="24"/>
        </w:rPr>
      </w:pPr>
    </w:p>
    <w:sectPr w:rsidR="00F06E49" w:rsidRPr="00D916AF" w:rsidSect="00A04101">
      <w:headerReference w:type="default" r:id="rId28"/>
      <w:footerReference w:type="default" r:id="rId29"/>
      <w:pgSz w:w="11906" w:h="16838"/>
      <w:pgMar w:top="1304" w:right="1134" w:bottom="130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0F64E5" w14:textId="77777777" w:rsidR="004C76B6" w:rsidRDefault="004C76B6">
      <w:r>
        <w:separator/>
      </w:r>
    </w:p>
  </w:endnote>
  <w:endnote w:type="continuationSeparator" w:id="0">
    <w:p w14:paraId="669F5410" w14:textId="77777777" w:rsidR="004C76B6" w:rsidRDefault="004C76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tka Display">
    <w:panose1 w:val="00000000000000000000"/>
    <w:charset w:val="00"/>
    <w:family w:val="auto"/>
    <w:pitch w:val="variable"/>
    <w:sig w:usb0="A00002EF" w:usb1="4000204B" w:usb2="00000000" w:usb3="00000000" w:csb0="0000019F" w:csb1="00000000"/>
  </w:font>
  <w:font w:name="Cochin-BoldItalic">
    <w:altName w:val="Segoe Print"/>
    <w:charset w:val="00"/>
    <w:family w:val="auto"/>
    <w:pitch w:val="default"/>
    <w:sig w:usb0="00000000" w:usb1="00000000" w:usb2="00000000" w:usb3="00000000" w:csb0="0000000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EA430" w14:textId="77777777" w:rsidR="008C7DF6" w:rsidRDefault="008C7DF6">
    <w:pPr>
      <w:pStyle w:val="a3"/>
    </w:pPr>
  </w:p>
  <w:p w14:paraId="77EDA4E5" w14:textId="77777777" w:rsidR="008C7DF6" w:rsidRDefault="008C7DF6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D26B9E" w14:textId="77777777" w:rsidR="004C76B6" w:rsidRDefault="004C76B6">
      <w:r>
        <w:separator/>
      </w:r>
    </w:p>
  </w:footnote>
  <w:footnote w:type="continuationSeparator" w:id="0">
    <w:p w14:paraId="20302B26" w14:textId="77777777" w:rsidR="004C76B6" w:rsidRDefault="004C76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F3DD0A" w14:textId="77777777" w:rsidR="008C7DF6" w:rsidRDefault="00FE273A">
    <w:pPr>
      <w:pStyle w:val="a5"/>
      <w:pBdr>
        <w:bottom w:val="none" w:sz="0" w:space="1" w:color="auto"/>
      </w:pBdr>
    </w:pPr>
    <w:r>
      <w:rPr>
        <w:noProof/>
      </w:rPr>
      <w:drawing>
        <wp:anchor distT="0" distB="0" distL="114300" distR="114300" simplePos="0" relativeHeight="251660288" behindDoc="1" locked="0" layoutInCell="1" allowOverlap="1" wp14:anchorId="65242F23" wp14:editId="38314B2D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A4B8F"/>
    <w:multiLevelType w:val="hybridMultilevel"/>
    <w:tmpl w:val="8C46FEA4"/>
    <w:lvl w:ilvl="0" w:tplc="1428BC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152B4CCD"/>
    <w:multiLevelType w:val="hybridMultilevel"/>
    <w:tmpl w:val="CC82153A"/>
    <w:lvl w:ilvl="0" w:tplc="39665B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19F74ACB"/>
    <w:multiLevelType w:val="hybridMultilevel"/>
    <w:tmpl w:val="FD261D1E"/>
    <w:lvl w:ilvl="0" w:tplc="76AE87D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4D433B30"/>
    <w:multiLevelType w:val="hybridMultilevel"/>
    <w:tmpl w:val="4DFC167A"/>
    <w:lvl w:ilvl="0" w:tplc="CE4CF3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799498310">
    <w:abstractNumId w:val="1"/>
  </w:num>
  <w:num w:numId="2" w16cid:durableId="309216491">
    <w:abstractNumId w:val="2"/>
  </w:num>
  <w:num w:numId="3" w16cid:durableId="1242831606">
    <w:abstractNumId w:val="0"/>
  </w:num>
  <w:num w:numId="4" w16cid:durableId="151684824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jb3VudCI6ODcsImhkaWQiOiJmNWE0YmIxZWZlODhmMWFhZmFhYWIzMGQ4OTBhZGRmZSIsInVzZXJDb3VudCI6ODd9"/>
  </w:docVars>
  <w:rsids>
    <w:rsidRoot w:val="FDDFC22F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  <w:rsid w:val="000039ED"/>
    <w:rsid w:val="00014C0F"/>
    <w:rsid w:val="00083C63"/>
    <w:rsid w:val="00093DC5"/>
    <w:rsid w:val="000F3EBC"/>
    <w:rsid w:val="000F554E"/>
    <w:rsid w:val="0018247A"/>
    <w:rsid w:val="00182A79"/>
    <w:rsid w:val="001979BA"/>
    <w:rsid w:val="00232862"/>
    <w:rsid w:val="00273B3B"/>
    <w:rsid w:val="002A0E92"/>
    <w:rsid w:val="002A542E"/>
    <w:rsid w:val="002F43F3"/>
    <w:rsid w:val="003005C8"/>
    <w:rsid w:val="00316F36"/>
    <w:rsid w:val="00333288"/>
    <w:rsid w:val="003874C5"/>
    <w:rsid w:val="003A2824"/>
    <w:rsid w:val="00400266"/>
    <w:rsid w:val="00402E39"/>
    <w:rsid w:val="00447F93"/>
    <w:rsid w:val="004C76B6"/>
    <w:rsid w:val="004D2C0A"/>
    <w:rsid w:val="004E0C50"/>
    <w:rsid w:val="00510E03"/>
    <w:rsid w:val="00514F8A"/>
    <w:rsid w:val="005411DF"/>
    <w:rsid w:val="0054551A"/>
    <w:rsid w:val="00561345"/>
    <w:rsid w:val="005618C2"/>
    <w:rsid w:val="00570EC9"/>
    <w:rsid w:val="005B3ADD"/>
    <w:rsid w:val="005B6D9F"/>
    <w:rsid w:val="005C3C54"/>
    <w:rsid w:val="005D21B6"/>
    <w:rsid w:val="005E3388"/>
    <w:rsid w:val="006871A6"/>
    <w:rsid w:val="006D3DF3"/>
    <w:rsid w:val="00764CE7"/>
    <w:rsid w:val="00775C23"/>
    <w:rsid w:val="007B45DD"/>
    <w:rsid w:val="007E09F6"/>
    <w:rsid w:val="00820D50"/>
    <w:rsid w:val="0086673A"/>
    <w:rsid w:val="008A59B4"/>
    <w:rsid w:val="008C0EEF"/>
    <w:rsid w:val="008C7DF6"/>
    <w:rsid w:val="00911E3C"/>
    <w:rsid w:val="0093149E"/>
    <w:rsid w:val="00987DD7"/>
    <w:rsid w:val="009A47BB"/>
    <w:rsid w:val="009D5741"/>
    <w:rsid w:val="009D6B1F"/>
    <w:rsid w:val="00A04101"/>
    <w:rsid w:val="00A135F1"/>
    <w:rsid w:val="00A221C6"/>
    <w:rsid w:val="00AA1509"/>
    <w:rsid w:val="00AE5171"/>
    <w:rsid w:val="00B2320B"/>
    <w:rsid w:val="00B70209"/>
    <w:rsid w:val="00B802BF"/>
    <w:rsid w:val="00BA7A8E"/>
    <w:rsid w:val="00BC51FF"/>
    <w:rsid w:val="00BD332B"/>
    <w:rsid w:val="00BE2179"/>
    <w:rsid w:val="00BE2828"/>
    <w:rsid w:val="00BE3989"/>
    <w:rsid w:val="00C10CEC"/>
    <w:rsid w:val="00C155B1"/>
    <w:rsid w:val="00CB6763"/>
    <w:rsid w:val="00CC1E56"/>
    <w:rsid w:val="00D445EB"/>
    <w:rsid w:val="00D916AF"/>
    <w:rsid w:val="00DE2611"/>
    <w:rsid w:val="00DF42FF"/>
    <w:rsid w:val="00E07C8E"/>
    <w:rsid w:val="00E23710"/>
    <w:rsid w:val="00E2736A"/>
    <w:rsid w:val="00E51678"/>
    <w:rsid w:val="00EB60AD"/>
    <w:rsid w:val="00ED7832"/>
    <w:rsid w:val="00EF51BC"/>
    <w:rsid w:val="00F06E49"/>
    <w:rsid w:val="00F144BD"/>
    <w:rsid w:val="00F20C09"/>
    <w:rsid w:val="00F75F56"/>
    <w:rsid w:val="00F765AC"/>
    <w:rsid w:val="00F840B1"/>
    <w:rsid w:val="00FE273A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BE22F5"/>
    <w:rsid w:val="18E849B9"/>
    <w:rsid w:val="1AE8027C"/>
    <w:rsid w:val="1C11478D"/>
    <w:rsid w:val="1C2213A3"/>
    <w:rsid w:val="1D1B4DD6"/>
    <w:rsid w:val="1EF22D41"/>
    <w:rsid w:val="206936D5"/>
    <w:rsid w:val="214E09D6"/>
    <w:rsid w:val="2164721B"/>
    <w:rsid w:val="21CB6D00"/>
    <w:rsid w:val="220C49FD"/>
    <w:rsid w:val="23776B7D"/>
    <w:rsid w:val="23EB4030"/>
    <w:rsid w:val="259F0749"/>
    <w:rsid w:val="278D7F07"/>
    <w:rsid w:val="27EFD32C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F9BC48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CF3187E"/>
    <w:rsid w:val="3D1241F0"/>
    <w:rsid w:val="3DE06638"/>
    <w:rsid w:val="3E187D3B"/>
    <w:rsid w:val="3ECB07D8"/>
    <w:rsid w:val="3F4AA5B5"/>
    <w:rsid w:val="3FDF7D12"/>
    <w:rsid w:val="3FE79CDB"/>
    <w:rsid w:val="40274EE2"/>
    <w:rsid w:val="40C127B1"/>
    <w:rsid w:val="41377422"/>
    <w:rsid w:val="42D64C2A"/>
    <w:rsid w:val="43FF65AC"/>
    <w:rsid w:val="4436287C"/>
    <w:rsid w:val="44535E86"/>
    <w:rsid w:val="471F22FF"/>
    <w:rsid w:val="47573A97"/>
    <w:rsid w:val="47B7762C"/>
    <w:rsid w:val="4A0C53A5"/>
    <w:rsid w:val="4AE449D4"/>
    <w:rsid w:val="4BFFE1E8"/>
    <w:rsid w:val="4D3C03EF"/>
    <w:rsid w:val="4D3C14C9"/>
    <w:rsid w:val="4ECA645D"/>
    <w:rsid w:val="4F5921E9"/>
    <w:rsid w:val="4F6F5E55"/>
    <w:rsid w:val="4F8F602D"/>
    <w:rsid w:val="4FB72BD2"/>
    <w:rsid w:val="5032428D"/>
    <w:rsid w:val="548D2FEE"/>
    <w:rsid w:val="56BF6C25"/>
    <w:rsid w:val="57577905"/>
    <w:rsid w:val="59FE24CC"/>
    <w:rsid w:val="5A9039BA"/>
    <w:rsid w:val="5AA853CF"/>
    <w:rsid w:val="5ACC7A5C"/>
    <w:rsid w:val="5CF90EE1"/>
    <w:rsid w:val="5E8408E7"/>
    <w:rsid w:val="5EE46AC9"/>
    <w:rsid w:val="5F9D1381"/>
    <w:rsid w:val="5FA70AF5"/>
    <w:rsid w:val="5FAF0EDF"/>
    <w:rsid w:val="5FDE7C4E"/>
    <w:rsid w:val="5FFE9047"/>
    <w:rsid w:val="5FFFBB84"/>
    <w:rsid w:val="61AA1DB8"/>
    <w:rsid w:val="624D0546"/>
    <w:rsid w:val="64A5275E"/>
    <w:rsid w:val="65954C03"/>
    <w:rsid w:val="65D74060"/>
    <w:rsid w:val="67033D94"/>
    <w:rsid w:val="67A0736B"/>
    <w:rsid w:val="6BFEC284"/>
    <w:rsid w:val="6C4158B3"/>
    <w:rsid w:val="6CE56E7D"/>
    <w:rsid w:val="6CEE35C6"/>
    <w:rsid w:val="6D73E166"/>
    <w:rsid w:val="6DAA7382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2272E4F"/>
    <w:rsid w:val="723A1779"/>
    <w:rsid w:val="72FE16E6"/>
    <w:rsid w:val="73AC5FA4"/>
    <w:rsid w:val="74106F96"/>
    <w:rsid w:val="7419430F"/>
    <w:rsid w:val="74FA2C97"/>
    <w:rsid w:val="74FD2114"/>
    <w:rsid w:val="75B34EBC"/>
    <w:rsid w:val="76291FEB"/>
    <w:rsid w:val="767D34EE"/>
    <w:rsid w:val="76EF92B7"/>
    <w:rsid w:val="77151462"/>
    <w:rsid w:val="77BD8E83"/>
    <w:rsid w:val="77FB462D"/>
    <w:rsid w:val="783F6335"/>
    <w:rsid w:val="790B4675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F2F5813"/>
    <w:rsid w:val="7F83718A"/>
    <w:rsid w:val="7FA77F54"/>
    <w:rsid w:val="7FBF3D20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9C233A"/>
  <w15:docId w15:val="{CF50608A-1851-40CF-B020-FE40755178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72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45EB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Subtitle"/>
    <w:basedOn w:val="a"/>
    <w:next w:val="a"/>
    <w:link w:val="a8"/>
    <w:uiPriority w:val="11"/>
    <w:qFormat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a9">
    <w:name w:val="Normal (Web)"/>
    <w:basedOn w:val="a"/>
    <w:uiPriority w:val="99"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a">
    <w:name w:val="Title"/>
    <w:basedOn w:val="a"/>
    <w:next w:val="a"/>
    <w:link w:val="ab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table" w:styleId="ac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Pr>
      <w:b/>
    </w:rPr>
  </w:style>
  <w:style w:type="character" w:styleId="ae">
    <w:name w:val="Emphasis"/>
    <w:basedOn w:val="a0"/>
    <w:uiPriority w:val="20"/>
    <w:qFormat/>
    <w:rPr>
      <w:i/>
    </w:rPr>
  </w:style>
  <w:style w:type="character" w:styleId="af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ab">
    <w:name w:val="标题 字符"/>
    <w:basedOn w:val="a0"/>
    <w:link w:val="aa"/>
    <w:uiPriority w:val="10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8">
    <w:name w:val="副标题 字符"/>
    <w:basedOn w:val="a0"/>
    <w:link w:val="a7"/>
    <w:uiPriority w:val="11"/>
    <w:qFormat/>
    <w:rPr>
      <w:b/>
      <w:bCs/>
      <w:kern w:val="28"/>
      <w:sz w:val="32"/>
      <w:szCs w:val="32"/>
    </w:rPr>
  </w:style>
  <w:style w:type="table" w:customStyle="1" w:styleId="11">
    <w:name w:val="普通表格 11"/>
    <w:basedOn w:val="a1"/>
    <w:uiPriority w:val="99"/>
    <w:qFormat/>
    <w:tblPr>
      <w:tblBorders>
        <w:top w:val="single" w:sz="4" w:space="0" w:color="BEBEBE"/>
        <w:left w:val="single" w:sz="4" w:space="0" w:color="BEBEBE"/>
        <w:bottom w:val="single" w:sz="4" w:space="0" w:color="BEBEBE"/>
        <w:right w:val="single" w:sz="4" w:space="0" w:color="BEBEBE"/>
        <w:insideH w:val="single" w:sz="4" w:space="0" w:color="BEBEBE"/>
        <w:insideV w:val="single" w:sz="4" w:space="0" w:color="BEBEBE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EBEB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1F1"/>
      </w:tcPr>
    </w:tblStylePr>
    <w:tblStylePr w:type="band1Horz">
      <w:tblPr/>
      <w:tcPr>
        <w:shd w:val="clear" w:color="auto" w:fill="F1F1F1"/>
      </w:tcPr>
    </w:tblStylePr>
  </w:style>
  <w:style w:type="paragraph" w:styleId="af0">
    <w:name w:val="List Paragraph"/>
    <w:basedOn w:val="a"/>
    <w:uiPriority w:val="72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682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86500C-4390-4B4E-BEDE-8A03BDD48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TotalTime>1130</TotalTime>
  <Pages>3</Pages>
  <Words>125</Words>
  <Characters>718</Characters>
  <Application>Microsoft Office Word</Application>
  <DocSecurity>0</DocSecurity>
  <Lines>5</Lines>
  <Paragraphs>1</Paragraphs>
  <ScaleCrop>false</ScaleCrop>
  <Company/>
  <LinksUpToDate>false</LinksUpToDate>
  <CharactersWithSpaces>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yixuange</dc:creator>
  <cp:keywords/>
  <dc:description/>
  <cp:lastModifiedBy>yanyu dai</cp:lastModifiedBy>
  <cp:revision>5</cp:revision>
  <cp:lastPrinted>2023-10-11T00:05:00Z</cp:lastPrinted>
  <dcterms:created xsi:type="dcterms:W3CDTF">2021-04-22T03:17:00Z</dcterms:created>
  <dcterms:modified xsi:type="dcterms:W3CDTF">2023-11-07T04:32:00Z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</Properties>
</file>