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11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7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二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晴☀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numPr>
          <w:ilvl w:val="0"/>
          <w:numId w:val="1"/>
        </w:num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小五班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14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，8人请假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>
      <w:pPr>
        <w:numPr>
          <w:ilvl w:val="0"/>
          <w:numId w:val="1"/>
        </w:numPr>
        <w:spacing w:line="400" w:lineRule="exact"/>
        <w:ind w:left="0" w:leftChars="0" w:firstLine="42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4239895</wp:posOffset>
            </wp:positionH>
            <wp:positionV relativeFrom="paragraph">
              <wp:posOffset>1007745</wp:posOffset>
            </wp:positionV>
            <wp:extent cx="1995805" cy="1496695"/>
            <wp:effectExtent l="101600" t="88900" r="99695" b="103505"/>
            <wp:wrapSquare wrapText="bothSides"/>
            <wp:docPr id="14" name="图片 14" descr="C:\Users\34161\Desktop\C63EC05E6E020A044B84B9DAB0AAC380.pngC63EC05E6E020A044B84B9DAB0AAC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34161\Desktop\C63EC05E6E020A044B84B9DAB0AAC380.pngC63EC05E6E020A044B84B9DAB0AAC38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今天星期二啦！崭新的心情迎接崭新的一天！宝贝们背着小水杯开开心心地走进幼儿园里，来园后能够自主将水杯放在水杯架上，然后去签到，老师量完体温，宝贝们就选择喜欢的区域进行区域游戏，很棒哟！</w:t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1842770</wp:posOffset>
            </wp:positionH>
            <wp:positionV relativeFrom="paragraph">
              <wp:posOffset>200025</wp:posOffset>
            </wp:positionV>
            <wp:extent cx="1996440" cy="1497330"/>
            <wp:effectExtent l="101600" t="88900" r="99060" b="102870"/>
            <wp:wrapSquare wrapText="bothSides"/>
            <wp:docPr id="9" name="图片 9" descr="C:\Users\34161\Desktop\4C4F5737CE7093D520F9CF7B5F40DB5A.png4C4F5737CE7093D520F9CF7B5F40DB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34161\Desktop\4C4F5737CE7093D520F9CF7B5F40DB5A.png4C4F5737CE7093D520F9CF7B5F40DB5A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213995</wp:posOffset>
            </wp:positionV>
            <wp:extent cx="1995805" cy="1497330"/>
            <wp:effectExtent l="101600" t="88900" r="99695" b="102870"/>
            <wp:wrapTopAndBottom/>
            <wp:docPr id="7" name="图片 7" descr="C:\Users\34161\Desktop\AEAA3A78AF8AA88A024D1B01EE496043.pngAEAA3A78AF8AA88A024D1B01EE496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34161\Desktop\AEAA3A78AF8AA88A024D1B01EE496043.pngAEAA3A78AF8AA88A024D1B01EE49604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ab/>
      </w: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4272280</wp:posOffset>
            </wp:positionH>
            <wp:positionV relativeFrom="paragraph">
              <wp:posOffset>151130</wp:posOffset>
            </wp:positionV>
            <wp:extent cx="1996440" cy="1497330"/>
            <wp:effectExtent l="101600" t="88900" r="99060" b="102870"/>
            <wp:wrapSquare wrapText="bothSides"/>
            <wp:docPr id="19" name="图片 19" descr="C:\Users\34161\Desktop\5167ADE0A88B986098B6D1766482909E.png5167ADE0A88B986098B6D176648290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34161\Desktop\5167ADE0A88B986098B6D1766482909E.png5167ADE0A88B986098B6D1766482909E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202565</wp:posOffset>
            </wp:positionV>
            <wp:extent cx="1996440" cy="1497330"/>
            <wp:effectExtent l="101600" t="88900" r="99060" b="102870"/>
            <wp:wrapSquare wrapText="bothSides"/>
            <wp:docPr id="16" name="图片 16" descr="C:\Users\34161\Desktop\613DD78F0202E03F4C5FBF61AE00BBFC.png613DD78F0202E03F4C5FBF61AE00BB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34161\Desktop\613DD78F0202E03F4C5FBF61AE00BBFC.png613DD78F0202E03F4C5FBF61AE00BBFC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-592455</wp:posOffset>
            </wp:positionH>
            <wp:positionV relativeFrom="paragraph">
              <wp:posOffset>197485</wp:posOffset>
            </wp:positionV>
            <wp:extent cx="1996440" cy="1497330"/>
            <wp:effectExtent l="101600" t="88900" r="99060" b="102870"/>
            <wp:wrapSquare wrapText="bothSides"/>
            <wp:docPr id="15" name="图片 15" descr="C:\Users\34161\Desktop\643DDD71CE82481F86ACAF19E7D30040.png643DDD71CE82481F86ACAF19E7D3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34161\Desktop\643DDD71CE82481F86ACAF19E7D30040.png643DDD71CE82481F86ACAF19E7D3004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香喷喷的熊字饼干/太平苏打/香葱黄饼干，还有坚脆营养的核桃仁！真是太丰富啦！宝贝们吃得津津有味，牛奶也都按个人所需喝完了。希望明天我们的宝贝们可以继续保持哦！</w: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center"/>
        <w:rPr>
          <w:rFonts w:hint="default" w:ascii="宋体" w:hAnsi="宋体" w:cs="宋体"/>
          <w:b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 w:val="0"/>
          <w:color w:val="000000"/>
          <w:sz w:val="28"/>
          <w:szCs w:val="28"/>
          <w:lang w:val="en-US" w:eastAsia="zh-CN"/>
        </w:rPr>
        <w:t>户外活动</w:t>
      </w:r>
    </w:p>
    <w:p>
      <w:pPr>
        <w:widowControl/>
        <w:autoSpaceDE w:val="0"/>
        <w:autoSpaceDN w:val="0"/>
        <w:adjustRightInd w:val="0"/>
        <w:spacing w:line="400" w:lineRule="exact"/>
        <w:ind w:firstLine="420" w:firstLineChars="200"/>
        <w:rPr>
          <w:rFonts w:hint="default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  <w:t>今天的阳光也是不错的呢！我们带着宝贝们来到了中操场，这一周进行户外混班游戏，有平衡区、沙包对垒区、综合区、足球区等等丰富多彩的游戏区域。宝贝们可以随意选择自己想玩的区域进行游戏，真好呀。瞧！宝贝们笑得多开心啊！希望你们可以一直这么开心下去哦。</w:t>
      </w:r>
    </w:p>
    <w:p>
      <w:pPr>
        <w:widowControl/>
        <w:autoSpaceDE w:val="0"/>
        <w:autoSpaceDN w:val="0"/>
        <w:adjustRightInd w:val="0"/>
        <w:spacing w:line="400" w:lineRule="exact"/>
        <w:ind w:firstLine="420" w:firstLineChars="200"/>
        <w:rPr>
          <w:rFonts w:hint="default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5648" behindDoc="0" locked="0" layoutInCell="1" allowOverlap="1">
            <wp:simplePos x="0" y="0"/>
            <wp:positionH relativeFrom="column">
              <wp:posOffset>4159250</wp:posOffset>
            </wp:positionH>
            <wp:positionV relativeFrom="paragraph">
              <wp:posOffset>243840</wp:posOffset>
            </wp:positionV>
            <wp:extent cx="1996440" cy="1497330"/>
            <wp:effectExtent l="101600" t="88900" r="99060" b="102870"/>
            <wp:wrapTopAndBottom/>
            <wp:docPr id="22" name="图片 22" descr="C:\Users\34161\Desktop\A17504854EFF6D5FFD62C6A38C33C93D.pngA17504854EFF6D5FFD62C6A38C33C9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34161\Desktop\A17504854EFF6D5FFD62C6A38C33C93D.pngA17504854EFF6D5FFD62C6A38C33C93D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2576" behindDoc="0" locked="0" layoutInCell="1" allowOverlap="1">
            <wp:simplePos x="0" y="0"/>
            <wp:positionH relativeFrom="column">
              <wp:posOffset>1846580</wp:posOffset>
            </wp:positionH>
            <wp:positionV relativeFrom="paragraph">
              <wp:posOffset>281305</wp:posOffset>
            </wp:positionV>
            <wp:extent cx="1996440" cy="1497330"/>
            <wp:effectExtent l="101600" t="88900" r="99060" b="102870"/>
            <wp:wrapTopAndBottom/>
            <wp:docPr id="18" name="图片 18" descr="C:\Users\34161\Desktop\42006666A8E113E142E8D60B30262133.png42006666A8E113E142E8D60B30262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34161\Desktop\42006666A8E113E142E8D60B30262133.png42006666A8E113E142E8D60B30262133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2335530</wp:posOffset>
            </wp:positionV>
            <wp:extent cx="1997075" cy="1496060"/>
            <wp:effectExtent l="101600" t="88900" r="98425" b="104140"/>
            <wp:wrapTopAndBottom/>
            <wp:docPr id="17" name="图片 17" descr="C:\Users\34161\Desktop\DC513BC6EBA7E4562E378EC1CEAE369A.pngDC513BC6EBA7E4562E378EC1CEAE36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34161\Desktop\DC513BC6EBA7E4562E378EC1CEAE369A.pngDC513BC6EBA7E4562E378EC1CEAE369A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49606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0528" behindDoc="0" locked="0" layoutInCell="1" allowOverlap="1">
            <wp:simplePos x="0" y="0"/>
            <wp:positionH relativeFrom="column">
              <wp:posOffset>-610235</wp:posOffset>
            </wp:positionH>
            <wp:positionV relativeFrom="paragraph">
              <wp:posOffset>254000</wp:posOffset>
            </wp:positionV>
            <wp:extent cx="1996440" cy="1495425"/>
            <wp:effectExtent l="101600" t="88900" r="99060" b="104775"/>
            <wp:wrapTopAndBottom/>
            <wp:docPr id="6" name="图片 6" descr="C:\Users\34161\Desktop\604C028A0966267EDFC0FD65674F52CF.png604C028A0966267EDFC0FD65674F52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34161\Desktop\604C028A0966267EDFC0FD65674F52CF.png604C028A0966267EDFC0FD65674F52CF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9542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4624" behindDoc="0" locked="0" layoutInCell="1" allowOverlap="1">
            <wp:simplePos x="0" y="0"/>
            <wp:positionH relativeFrom="column">
              <wp:posOffset>4203065</wp:posOffset>
            </wp:positionH>
            <wp:positionV relativeFrom="paragraph">
              <wp:posOffset>221615</wp:posOffset>
            </wp:positionV>
            <wp:extent cx="1997075" cy="1496060"/>
            <wp:effectExtent l="101600" t="88900" r="98425" b="104140"/>
            <wp:wrapTopAndBottom/>
            <wp:docPr id="21" name="图片 21" descr="C:\Users\34161\Desktop\FE0603F02B417EF9B55116A2564E2341.pngFE0603F02B417EF9B55116A2564E2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34161\Desktop\FE0603F02B417EF9B55116A2564E2341.pngFE0603F02B417EF9B55116A2564E234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49606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3600" behindDoc="0" locked="0" layoutInCell="1" allowOverlap="1">
            <wp:simplePos x="0" y="0"/>
            <wp:positionH relativeFrom="column">
              <wp:posOffset>1813560</wp:posOffset>
            </wp:positionH>
            <wp:positionV relativeFrom="paragraph">
              <wp:posOffset>221615</wp:posOffset>
            </wp:positionV>
            <wp:extent cx="1997075" cy="1496060"/>
            <wp:effectExtent l="101600" t="88900" r="98425" b="104140"/>
            <wp:wrapTopAndBottom/>
            <wp:docPr id="20" name="图片 20" descr="C:\Users\34161\Desktop\DC9946C628E92D288871CB95CDE696A8.pngDC9946C628E92D288871CB95CDE69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34161\Desktop\DC9946C628E92D288871CB95CDE696A8.pngDC9946C628E92D288871CB95CDE696A8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49606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400" w:lineRule="exact"/>
              <w:jc w:val="center"/>
              <w:rPr>
                <w:rFonts w:hint="default" w:ascii="宋体" w:hAnsi="宋体" w:cs="宋体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kern w:val="0"/>
                <w:sz w:val="28"/>
                <w:szCs w:val="28"/>
                <w:lang w:val="en-US" w:eastAsia="zh-CN"/>
              </w:rPr>
              <w:t>集体活动</w:t>
            </w:r>
          </w:p>
          <w:p>
            <w:pPr>
              <w:spacing w:line="400" w:lineRule="exact"/>
              <w:jc w:val="both"/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400" w:lineRule="exact"/>
              <w:ind w:firstLine="240" w:firstLineChars="100"/>
              <w:jc w:val="both"/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《圆圆圆》是一首短小精练、琅琅上口的儿歌，儿歌内容以幼儿常见的圆形物体为载体，描述各种圆圆的物体，贴近幼儿的生活。本次活动借助图片和符号，让幼儿更加熟练掌握儿歌内容，感知圆形物体在生活中的广泛应用。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ascii="宋体" w:hAnsi="宋体" w:eastAsia="宋体" w:cs="宋体"/>
                <w:sz w:val="24"/>
                <w:szCs w:val="24"/>
              </w:rPr>
              <w:t>幼儿发展分析：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 </w:t>
            </w:r>
            <w:bookmarkStart w:id="0" w:name="_GoBack"/>
            <w:bookmarkEnd w:id="0"/>
            <w:r>
              <w:rPr>
                <w:rFonts w:ascii="宋体" w:hAnsi="宋体" w:eastAsia="宋体" w:cs="宋体"/>
                <w:sz w:val="24"/>
                <w:szCs w:val="24"/>
              </w:rPr>
              <w:t>小班幼儿对于朗朗上口的儿歌比较感兴趣，他们喜欢边看图片边说儿歌。大部分孩子喜欢短小的儿歌，但部分幼儿不愿意开口，需要老师的鼓励和引导。小班孩子自我控制能力较弱，部分孩子在活动中的倾听意识缺乏，不能认真专注地倾听。对于小班孩子来说，他们的生活经验缺乏，想象力不够丰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400" w:lineRule="exact"/>
              <w:jc w:val="both"/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76672" behindDoc="0" locked="0" layoutInCell="1" allowOverlap="1">
                  <wp:simplePos x="0" y="0"/>
                  <wp:positionH relativeFrom="column">
                    <wp:posOffset>694055</wp:posOffset>
                  </wp:positionH>
                  <wp:positionV relativeFrom="paragraph">
                    <wp:posOffset>105410</wp:posOffset>
                  </wp:positionV>
                  <wp:extent cx="2723515" cy="2042160"/>
                  <wp:effectExtent l="114300" t="88900" r="108585" b="104140"/>
                  <wp:wrapSquare wrapText="bothSides"/>
                  <wp:docPr id="11" name="图片 11" descr="C:\Users\34161\Desktop\IMG_5871.JPGIMG_5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\Users\34161\Desktop\IMG_5871.JPGIMG_587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515" cy="204216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tabs>
                <w:tab w:val="left" w:pos="5953"/>
              </w:tabs>
              <w:spacing w:line="400" w:lineRule="exact"/>
              <w:jc w:val="both"/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77696" behindDoc="0" locked="0" layoutInCell="1" allowOverlap="1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170180</wp:posOffset>
                  </wp:positionV>
                  <wp:extent cx="2654935" cy="1990725"/>
                  <wp:effectExtent l="114300" t="88900" r="113665" b="104775"/>
                  <wp:wrapSquare wrapText="bothSides"/>
                  <wp:docPr id="12" name="图片 12" descr="C:\Users\34161\Desktop\IMG_5872.JPGIMG_5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\Users\34161\Desktop\IMG_5872.JPGIMG_587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072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  <w:tab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tabs>
                <w:tab w:val="left" w:pos="5953"/>
              </w:tabs>
              <w:spacing w:line="400" w:lineRule="exact"/>
              <w:jc w:val="both"/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78720" behindDoc="0" locked="0" layoutInCell="1" allowOverlap="1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212725</wp:posOffset>
                  </wp:positionV>
                  <wp:extent cx="2654300" cy="1990725"/>
                  <wp:effectExtent l="114300" t="88900" r="101600" b="104775"/>
                  <wp:wrapSquare wrapText="bothSides"/>
                  <wp:docPr id="2" name="图片 2" descr="C:\Users\34161\Desktop\IMG_5873.JPGIMG_5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34161\Desktop\IMG_5873.JPGIMG_587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0" cy="199072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美味的午餐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hint="default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u w:val="none"/>
          <w:lang w:val="en-US" w:eastAsia="zh-CN"/>
        </w:rPr>
        <w:t>今天的午餐吃的是</w:t>
      </w:r>
      <w:r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红薯饭、鹌鹑蛋红烧肉、平菇白萝卜烧豆腐、小青菜鱼丸汤。</w:t>
      </w: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left"/>
        <w:rPr>
          <w:rFonts w:hint="default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460"/>
        <w:gridCol w:w="63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6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1920" w:firstLineChars="800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午餐情况</w:t>
            </w:r>
          </w:p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240" w:firstLineChars="100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（1吃完  2没有全部吃完  3不吃）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回家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2（饭菜剩余）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2（饭菜剩余）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2（吐了）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2（饭菜汤剩余）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2（不吃肉）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6351" w:type="dxa"/>
          </w:tcPr>
          <w:p>
            <w:pPr>
              <w:widowControl/>
              <w:tabs>
                <w:tab w:val="center" w:pos="3067"/>
              </w:tabs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2(菜汤剩余）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2（饭菜剩余）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</w:tbl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7456" behindDoc="0" locked="0" layoutInCell="1" allowOverlap="1">
            <wp:simplePos x="0" y="0"/>
            <wp:positionH relativeFrom="column">
              <wp:posOffset>3040380</wp:posOffset>
            </wp:positionH>
            <wp:positionV relativeFrom="paragraph">
              <wp:posOffset>238760</wp:posOffset>
            </wp:positionV>
            <wp:extent cx="2640330" cy="1979930"/>
            <wp:effectExtent l="114300" t="88900" r="102870" b="102870"/>
            <wp:wrapSquare wrapText="bothSides"/>
            <wp:docPr id="8" name="图片 8" descr="C:\Users\34161\Desktop\771E44C8AA5C0774A333FBCC69311A03.png771E44C8AA5C0774A333FBCC69311A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34161\Desktop\771E44C8AA5C0774A333FBCC69311A03.png771E44C8AA5C0774A333FBCC69311A03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19799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6432" behindDoc="1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262890</wp:posOffset>
            </wp:positionV>
            <wp:extent cx="2571750" cy="1928495"/>
            <wp:effectExtent l="114300" t="88900" r="107950" b="103505"/>
            <wp:wrapThrough wrapText="bothSides">
              <wp:wrapPolygon>
                <wp:start x="-640" y="-996"/>
                <wp:lineTo x="-853" y="-569"/>
                <wp:lineTo x="-960" y="21764"/>
                <wp:lineTo x="-640" y="22617"/>
                <wp:lineTo x="22080" y="22617"/>
                <wp:lineTo x="22400" y="21764"/>
                <wp:lineTo x="22293" y="-569"/>
                <wp:lineTo x="22080" y="-996"/>
                <wp:lineTo x="-640" y="-996"/>
              </wp:wrapPolygon>
            </wp:wrapThrough>
            <wp:docPr id="5" name="图片 5" descr="C:\Users\34161\Desktop\9CB87A4E6952982147F5CABB8FF81A3D.png9CB87A4E6952982147F5CABB8FF81A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34161\Desktop\9CB87A4E6952982147F5CABB8FF81A3D.png9CB87A4E6952982147F5CABB8FF81A3D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84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8480" behindDoc="0" locked="0" layoutInCell="1" allowOverlap="1">
            <wp:simplePos x="0" y="0"/>
            <wp:positionH relativeFrom="column">
              <wp:posOffset>-2740025</wp:posOffset>
            </wp:positionH>
            <wp:positionV relativeFrom="paragraph">
              <wp:posOffset>668655</wp:posOffset>
            </wp:positionV>
            <wp:extent cx="2571750" cy="1928495"/>
            <wp:effectExtent l="114300" t="88900" r="107950" b="103505"/>
            <wp:wrapSquare wrapText="bothSides"/>
            <wp:docPr id="10" name="图片 10" descr="C:\Users\34161\Desktop\60391C2479EF9F913B8BE73737C4F1AE.png60391C2479EF9F913B8BE73737C4F1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34161\Desktop\60391C2479EF9F913B8BE73737C4F1AE.png60391C2479EF9F913B8BE73737C4F1AE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84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9504" behindDoc="0" locked="0" layoutInCell="1" allowOverlap="1">
            <wp:simplePos x="0" y="0"/>
            <wp:positionH relativeFrom="column">
              <wp:posOffset>497205</wp:posOffset>
            </wp:positionH>
            <wp:positionV relativeFrom="paragraph">
              <wp:posOffset>175895</wp:posOffset>
            </wp:positionV>
            <wp:extent cx="2571750" cy="1928495"/>
            <wp:effectExtent l="114300" t="88900" r="107950" b="103505"/>
            <wp:wrapSquare wrapText="bothSides"/>
            <wp:docPr id="13" name="图片 13" descr="C:\Users\34161\Desktop\86138F1A2D312E5056B14F3DAAD701BA.png86138F1A2D312E5056B14F3DAAD701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34161\Desktop\86138F1A2D312E5056B14F3DAAD701BA.png86138F1A2D312E5056B14F3DAAD701BA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84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9744" behindDoc="0" locked="0" layoutInCell="1" allowOverlap="1">
            <wp:simplePos x="0" y="0"/>
            <wp:positionH relativeFrom="column">
              <wp:posOffset>1128395</wp:posOffset>
            </wp:positionH>
            <wp:positionV relativeFrom="paragraph">
              <wp:posOffset>-771525</wp:posOffset>
            </wp:positionV>
            <wp:extent cx="2570480" cy="1928495"/>
            <wp:effectExtent l="114300" t="88900" r="109220" b="103505"/>
            <wp:wrapSquare wrapText="bothSides"/>
            <wp:docPr id="26" name="图片 26" descr="C:\Users\34161\Desktop\A25D86D11AC0424CE50B7BEA196CCD24.pngA25D86D11AC0424CE50B7BEA196CCD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34161\Desktop\A25D86D11AC0424CE50B7BEA196CCD24.pngA25D86D11AC0424CE50B7BEA196CCD24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19284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睡午觉啦！</w: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在今天的午睡活动中，小朋友们都能够很快地躺下来，很棒哟！基本上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所有的宝宝在13:00前都睡着了，个别宝宝还未能入睡，希望明天都能美美地睡一个午觉哦！</w:t>
      </w:r>
    </w:p>
    <w:p>
      <w:pPr>
        <w:tabs>
          <w:tab w:val="left" w:pos="1308"/>
        </w:tabs>
        <w:spacing w:line="400" w:lineRule="exact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spacing w:line="400" w:lineRule="exact"/>
        <w:ind w:firstLine="420" w:firstLineChars="200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★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气温开始变冷，温差较大，请家长们为孩子及时增减衣物，以免受凉感冒哦！</w:t>
      </w:r>
    </w:p>
    <w:p>
      <w:pPr>
        <w:spacing w:line="400" w:lineRule="exact"/>
        <w:ind w:firstLine="420" w:firstLineChars="200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★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家长朋友们可以定期查看宝贝们的指甲长短情况，及时进行修剪哦！</w:t>
      </w:r>
    </w:p>
    <w:p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0D1DB5"/>
    <w:multiLevelType w:val="singleLevel"/>
    <w:tmpl w:val="590D1DB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MxLCJoZGlkIjoiNzhkZjczMTI0NmI2YjUxNThhOTQ4OWU3M2RiYmNkOTYiLCJ1c2VyQ291bnQiOjU2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D8626C"/>
    <w:rsid w:val="022626D2"/>
    <w:rsid w:val="031770EB"/>
    <w:rsid w:val="035A5275"/>
    <w:rsid w:val="038021CC"/>
    <w:rsid w:val="04143C87"/>
    <w:rsid w:val="041B280B"/>
    <w:rsid w:val="04422C27"/>
    <w:rsid w:val="045F79C0"/>
    <w:rsid w:val="05896D11"/>
    <w:rsid w:val="05B37EFF"/>
    <w:rsid w:val="05C80BF6"/>
    <w:rsid w:val="06302B36"/>
    <w:rsid w:val="07FD1BB0"/>
    <w:rsid w:val="0AEC04E6"/>
    <w:rsid w:val="0B3F483C"/>
    <w:rsid w:val="0BB00FE0"/>
    <w:rsid w:val="0CAD218B"/>
    <w:rsid w:val="0E581FD3"/>
    <w:rsid w:val="0E96765D"/>
    <w:rsid w:val="0EAD632E"/>
    <w:rsid w:val="0F275432"/>
    <w:rsid w:val="102E16C6"/>
    <w:rsid w:val="115A7397"/>
    <w:rsid w:val="1383227D"/>
    <w:rsid w:val="13DC26C2"/>
    <w:rsid w:val="144C4A15"/>
    <w:rsid w:val="14781F4B"/>
    <w:rsid w:val="147A54DE"/>
    <w:rsid w:val="14AC35C6"/>
    <w:rsid w:val="14AD6077"/>
    <w:rsid w:val="14C1519A"/>
    <w:rsid w:val="190A3ABF"/>
    <w:rsid w:val="19B3334A"/>
    <w:rsid w:val="1AD53445"/>
    <w:rsid w:val="1D606E08"/>
    <w:rsid w:val="1E7E315F"/>
    <w:rsid w:val="1E9F49C1"/>
    <w:rsid w:val="1EA54CA3"/>
    <w:rsid w:val="1EBE14FA"/>
    <w:rsid w:val="203670E3"/>
    <w:rsid w:val="21CF4FD6"/>
    <w:rsid w:val="22C90142"/>
    <w:rsid w:val="23294C75"/>
    <w:rsid w:val="247A47B6"/>
    <w:rsid w:val="24C53C66"/>
    <w:rsid w:val="24EA2059"/>
    <w:rsid w:val="255178F2"/>
    <w:rsid w:val="258B635E"/>
    <w:rsid w:val="26D92957"/>
    <w:rsid w:val="274A2035"/>
    <w:rsid w:val="282C25F5"/>
    <w:rsid w:val="2953701F"/>
    <w:rsid w:val="2A57335C"/>
    <w:rsid w:val="2A9C0B11"/>
    <w:rsid w:val="2BD769B8"/>
    <w:rsid w:val="2C5135FC"/>
    <w:rsid w:val="2C945AE9"/>
    <w:rsid w:val="2CD074F4"/>
    <w:rsid w:val="2CE326F6"/>
    <w:rsid w:val="2E48767F"/>
    <w:rsid w:val="2F927A87"/>
    <w:rsid w:val="2FB524EF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CB036F"/>
    <w:rsid w:val="36B27181"/>
    <w:rsid w:val="38F25E0C"/>
    <w:rsid w:val="39464738"/>
    <w:rsid w:val="395F70E5"/>
    <w:rsid w:val="396C5269"/>
    <w:rsid w:val="3A325BDF"/>
    <w:rsid w:val="3B5F384E"/>
    <w:rsid w:val="3D545A50"/>
    <w:rsid w:val="3EEF5FBA"/>
    <w:rsid w:val="3FA70E1B"/>
    <w:rsid w:val="40396024"/>
    <w:rsid w:val="40C116A6"/>
    <w:rsid w:val="416F1AF6"/>
    <w:rsid w:val="419D104A"/>
    <w:rsid w:val="41E71B1A"/>
    <w:rsid w:val="44711E0B"/>
    <w:rsid w:val="449C1ABE"/>
    <w:rsid w:val="44B84072"/>
    <w:rsid w:val="45794BB8"/>
    <w:rsid w:val="457D71CB"/>
    <w:rsid w:val="45886EAC"/>
    <w:rsid w:val="475542AB"/>
    <w:rsid w:val="47566698"/>
    <w:rsid w:val="48186905"/>
    <w:rsid w:val="48B15B78"/>
    <w:rsid w:val="48FF40E2"/>
    <w:rsid w:val="49175ED5"/>
    <w:rsid w:val="49946279"/>
    <w:rsid w:val="499B74DC"/>
    <w:rsid w:val="4B3B398A"/>
    <w:rsid w:val="4B7728BF"/>
    <w:rsid w:val="4B9A6227"/>
    <w:rsid w:val="4C023E3E"/>
    <w:rsid w:val="4D296E48"/>
    <w:rsid w:val="4D3065D7"/>
    <w:rsid w:val="4E473C58"/>
    <w:rsid w:val="4E50462D"/>
    <w:rsid w:val="4EDB288F"/>
    <w:rsid w:val="50DE1D47"/>
    <w:rsid w:val="50FC6711"/>
    <w:rsid w:val="51122F9B"/>
    <w:rsid w:val="516A7A61"/>
    <w:rsid w:val="5240678A"/>
    <w:rsid w:val="52855CF8"/>
    <w:rsid w:val="52AE0698"/>
    <w:rsid w:val="53747AA5"/>
    <w:rsid w:val="53C17EF8"/>
    <w:rsid w:val="53C56A98"/>
    <w:rsid w:val="54731328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F820850"/>
    <w:rsid w:val="60947DA9"/>
    <w:rsid w:val="60A36966"/>
    <w:rsid w:val="610512BC"/>
    <w:rsid w:val="6211328D"/>
    <w:rsid w:val="62581CFC"/>
    <w:rsid w:val="638F3C9B"/>
    <w:rsid w:val="64554FD3"/>
    <w:rsid w:val="64FD2657"/>
    <w:rsid w:val="660D51FB"/>
    <w:rsid w:val="666920D7"/>
    <w:rsid w:val="678D2FAE"/>
    <w:rsid w:val="683756E7"/>
    <w:rsid w:val="684B7993"/>
    <w:rsid w:val="689C3573"/>
    <w:rsid w:val="69414B82"/>
    <w:rsid w:val="694A521D"/>
    <w:rsid w:val="69EE1271"/>
    <w:rsid w:val="6B6528FC"/>
    <w:rsid w:val="6B8D0587"/>
    <w:rsid w:val="6C0D43A6"/>
    <w:rsid w:val="6C855C80"/>
    <w:rsid w:val="6D2C380D"/>
    <w:rsid w:val="6EC05B63"/>
    <w:rsid w:val="6FE322F1"/>
    <w:rsid w:val="704C0135"/>
    <w:rsid w:val="70510372"/>
    <w:rsid w:val="705512A5"/>
    <w:rsid w:val="73342939"/>
    <w:rsid w:val="736A0221"/>
    <w:rsid w:val="746A1D04"/>
    <w:rsid w:val="747D63DD"/>
    <w:rsid w:val="74F03F2A"/>
    <w:rsid w:val="75570096"/>
    <w:rsid w:val="76082450"/>
    <w:rsid w:val="76247EF3"/>
    <w:rsid w:val="76CD4F8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B20923"/>
    <w:rsid w:val="7DC0514C"/>
    <w:rsid w:val="7DCF36CD"/>
    <w:rsid w:val="7E6009B5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6</Pages>
  <Words>1015</Words>
  <Characters>1037</Characters>
  <Lines>10</Lines>
  <Paragraphs>2</Paragraphs>
  <TotalTime>41</TotalTime>
  <ScaleCrop>false</ScaleCrop>
  <LinksUpToDate>false</LinksUpToDate>
  <CharactersWithSpaces>1049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34161</cp:lastModifiedBy>
  <cp:lastPrinted>2023-09-05T05:36:00Z</cp:lastPrinted>
  <dcterms:modified xsi:type="dcterms:W3CDTF">2023-11-07T08:42:06Z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D14779A91D6344F8A925A8FD4ACD5955</vt:lpwstr>
  </property>
  <property fmtid="{D5CDD505-2E9C-101B-9397-08002B2CF9AE}" pid="5" name="commondata">
    <vt:lpwstr>eyJjb3VudCI6NywiaGRpZCI6IjgwMTFkOGIxOGI4YTJiZmJhMDYwMGRlZGE2MzM2NjlhIiwidXNlckNvdW50Ijo3fQ==</vt:lpwstr>
  </property>
</Properties>
</file>