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36830</wp:posOffset>
            </wp:positionH>
            <wp:positionV relativeFrom="paragraph">
              <wp:posOffset>145415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牛奶、、开心果、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香葱皇饼干/旺旺仙贝/鲜奶早餐原味饼干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玉米饭、红烧罗氏虾、胡萝卜山药炒木耳、丝瓜鸡蛋肉丝汤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下午点心：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皮蛋菜心瘦肉粥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蜜柚、大荔冬枣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yellow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11.2/IMG_5611.JPGIMG_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11.2/IMG_5611.JPGIMG_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1.2/IMG_5617.JPGIMG_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1.2/IMG_5617.JPGIMG_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/Users/lulu/OneDrive/桌面/11.2/IMG_5613.JPGIMG_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/Users/lulu/OneDrive/桌面/11.2/IMG_5613.JPGIMG_5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1.2/IMG_5618.JPGIMG_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1.2/IMG_5618.JPGIMG_5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1.2/IMG_5615.JPGIMG_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1.2/IMG_5615.JPGIMG_5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1.2/IMG_5619.JPGIMG_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1.2/IMG_5619.JPGIMG_5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数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水果在哪里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空间方位是根据位置数据描述地物所在位置。这种位置既可以根据大地参照系定义，也可以定义为地之间的想对位置。即上下里外。幼儿平时只会了解前后，左右，但是对空间的感知还不是很明确。因此设计本次活动，让幼儿在找找、说说中认识了上、下、里、外空间方位，并能正确用上、下、里、外方位词讲出水果藏的位置。</w:t>
      </w:r>
    </w:p>
    <w:p>
      <w:pPr>
        <w:ind w:firstLine="420"/>
        <w:jc w:val="both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在平时的活动中孩子对于两个物体之间的上、下位置很容易分清楚，也会用语言进行讲述，但是</w:t>
      </w:r>
      <w:r>
        <w:rPr>
          <w:rFonts w:hint="eastAsia" w:ascii="宋体" w:hAnsi="宋体" w:eastAsia="宋体" w:cs="宋体"/>
        </w:rPr>
        <w:t>上、下、里、外的</w:t>
      </w:r>
      <w:r>
        <w:rPr>
          <w:rFonts w:hint="eastAsia" w:ascii="宋体" w:hAnsi="宋体" w:eastAsia="宋体" w:cs="宋体"/>
          <w:szCs w:val="21"/>
        </w:rPr>
        <w:t>位置是相对，借助情景与实物孩子比较容易掌握。 </w:t>
      </w: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今天我们一起玩了滚轮胎游戏，瞧，孩子们在游戏中玩的多开心啊！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1.2/IMG_5621.JPGIMG_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1.2/IMG_5621.JPGIMG_5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1.2/IMG_5627.JPGIMG_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1.2/IMG_5627.JPGIMG_5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1.2/IMG_5624.JPGIMG_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1.2/IMG_5624.JPGIMG_5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1.2/IMG_5628.JPGIMG_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1.2/IMG_5628.JPGIMG_5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1.2/IMG_5625.JPGIMG_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1.2/IMG_5625.JPGIMG_5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1.2/IMG_5632.JPGIMG_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1.2/IMG_5632.JPGIMG_5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1.2/IMG_5599.JPGIMG_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1.2/IMG_5599.JPGIMG_5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1.2/IMG_5602.JPGIMG_5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1.2/IMG_5602.JPGIMG_5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1.2/IMG_5600.JPGIMG_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1.2/IMG_5600.JPGIMG_5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1.2/IMG_5603.JPGIMG_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1.2/IMG_5603.JPGIMG_5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1.2/IMG_5601.JPGIMG_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1.2/IMG_5601.JPGIMG_5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/Users/lulu/OneDrive/桌面/11.2/IMG_5604.JPGIMG_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/Users/lulu/OneDrive/桌面/11.2/IMG_5604.JPGIMG_5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各位家长下午好，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请安全作业没有完成的家长这两天抽空完成啊！谢谢合作！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kzLCJoZGlkIjoiN2YzNjBkOTgyNWQ1YTMxYzM3MzMwNWFiODNmOWIzYWMiLCJ1c2VyQ291bnQiOjEwNn0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AA646F1"/>
    <w:rsid w:val="0BC80F11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FD9232"/>
    <w:rsid w:val="12E21C96"/>
    <w:rsid w:val="13EE7251"/>
    <w:rsid w:val="143A3E26"/>
    <w:rsid w:val="14942891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147845"/>
    <w:rsid w:val="18AF1506"/>
    <w:rsid w:val="18D92CD7"/>
    <w:rsid w:val="18E849B9"/>
    <w:rsid w:val="19622F5C"/>
    <w:rsid w:val="1AE8027C"/>
    <w:rsid w:val="1C11478D"/>
    <w:rsid w:val="1C2213A3"/>
    <w:rsid w:val="1C2C33AF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743E6B"/>
    <w:rsid w:val="26931C1D"/>
    <w:rsid w:val="278D7F07"/>
    <w:rsid w:val="27D12545"/>
    <w:rsid w:val="27EFD32C"/>
    <w:rsid w:val="290C07F0"/>
    <w:rsid w:val="29BF1D06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A15D4"/>
    <w:rsid w:val="2F5F1D65"/>
    <w:rsid w:val="2F7B6348"/>
    <w:rsid w:val="305D382D"/>
    <w:rsid w:val="309F019C"/>
    <w:rsid w:val="30A763DE"/>
    <w:rsid w:val="30D463D0"/>
    <w:rsid w:val="33296E30"/>
    <w:rsid w:val="343A1118"/>
    <w:rsid w:val="3444542D"/>
    <w:rsid w:val="346C3E22"/>
    <w:rsid w:val="347E6550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CB07D8"/>
    <w:rsid w:val="3F4AA5B5"/>
    <w:rsid w:val="3FDF7D12"/>
    <w:rsid w:val="3FE79CDB"/>
    <w:rsid w:val="40274EE2"/>
    <w:rsid w:val="40892A7B"/>
    <w:rsid w:val="40C127B1"/>
    <w:rsid w:val="41377422"/>
    <w:rsid w:val="41964058"/>
    <w:rsid w:val="428D254A"/>
    <w:rsid w:val="42D64C2A"/>
    <w:rsid w:val="435F0420"/>
    <w:rsid w:val="43F9776B"/>
    <w:rsid w:val="43FF65AC"/>
    <w:rsid w:val="4436287C"/>
    <w:rsid w:val="445262E5"/>
    <w:rsid w:val="44535E86"/>
    <w:rsid w:val="45390767"/>
    <w:rsid w:val="45E74615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915228"/>
    <w:rsid w:val="4AE449D4"/>
    <w:rsid w:val="4B692195"/>
    <w:rsid w:val="4BFFE1E8"/>
    <w:rsid w:val="4CE511D4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48D2FEE"/>
    <w:rsid w:val="54AD6A7C"/>
    <w:rsid w:val="557E3324"/>
    <w:rsid w:val="55AC5ED7"/>
    <w:rsid w:val="56BF6C25"/>
    <w:rsid w:val="57577905"/>
    <w:rsid w:val="57E80CDB"/>
    <w:rsid w:val="57EF4CB5"/>
    <w:rsid w:val="58160494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B2D2FD9"/>
    <w:rsid w:val="5BBB7A1A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92963AF"/>
    <w:rsid w:val="69F10D61"/>
    <w:rsid w:val="6AD06BC8"/>
    <w:rsid w:val="6B783747"/>
    <w:rsid w:val="6BFEC284"/>
    <w:rsid w:val="6C4158B3"/>
    <w:rsid w:val="6CD921A6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816FD5"/>
    <w:rsid w:val="6EB10255"/>
    <w:rsid w:val="6EE0729D"/>
    <w:rsid w:val="6F224087"/>
    <w:rsid w:val="6F4162E7"/>
    <w:rsid w:val="6F50487C"/>
    <w:rsid w:val="6FA8292C"/>
    <w:rsid w:val="6FB865A9"/>
    <w:rsid w:val="6FBE3942"/>
    <w:rsid w:val="6FCA65BB"/>
    <w:rsid w:val="6FDCE4EF"/>
    <w:rsid w:val="6FFBDDB4"/>
    <w:rsid w:val="710F044A"/>
    <w:rsid w:val="71A70E42"/>
    <w:rsid w:val="71BB2380"/>
    <w:rsid w:val="71FA65EF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FB462D"/>
    <w:rsid w:val="783F6335"/>
    <w:rsid w:val="78641A4E"/>
    <w:rsid w:val="78FC7FAD"/>
    <w:rsid w:val="790B4675"/>
    <w:rsid w:val="79A1084D"/>
    <w:rsid w:val="7A4C304B"/>
    <w:rsid w:val="7A980B61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2023-11-05T16:04:05Z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