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，9人请假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1007110</wp:posOffset>
            </wp:positionV>
            <wp:extent cx="1996440" cy="1497330"/>
            <wp:effectExtent l="101600" t="88900" r="99060" b="102870"/>
            <wp:wrapSquare wrapText="bothSides"/>
            <wp:docPr id="14" name="图片 14" descr="C:\Users\34161\Desktop\726240E91862E20A9771F96AE14080AD.png726240E91862E20A9771F96AE1408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34161\Desktop\726240E91862E20A9771F96AE14080AD.png726240E91862E20A9771F96AE14080AD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今天星期一啦！崭新的一周又开始喽！宝贝们背着小水杯开开心心地走进幼儿园里，来园后能够自主将水杯放在水杯架上，然后去签到，老师量完体温，宝贝们就选择喜欢的区域进行区域游戏，很棒哟！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199390</wp:posOffset>
            </wp:positionV>
            <wp:extent cx="1996440" cy="1497965"/>
            <wp:effectExtent l="101600" t="88900" r="99060" b="102235"/>
            <wp:wrapSquare wrapText="bothSides"/>
            <wp:docPr id="9" name="图片 9" descr="C:\Users\34161\Desktop\12ADAB625825BE048FF6BE666480A4D3.png12ADAB625825BE048FF6BE666480A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34161\Desktop\12ADAB625825BE048FF6BE666480A4D3.png12ADAB625825BE048FF6BE666480A4D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213360</wp:posOffset>
            </wp:positionV>
            <wp:extent cx="1996440" cy="1497965"/>
            <wp:effectExtent l="101600" t="88900" r="99060" b="102235"/>
            <wp:wrapTopAndBottom/>
            <wp:docPr id="7" name="图片 7" descr="C:\Users\34161\Desktop\2FC6F417BF2AAA87117E319290B9C188.png2FC6F417BF2AAA87117E319290B9C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34161\Desktop\2FC6F417BF2AAA87117E319290B9C188.png2FC6F417BF2AAA87117E319290B9C18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150495</wp:posOffset>
            </wp:positionV>
            <wp:extent cx="1996440" cy="1497965"/>
            <wp:effectExtent l="101600" t="88900" r="99060" b="102235"/>
            <wp:wrapSquare wrapText="bothSides"/>
            <wp:docPr id="19" name="图片 19" descr="C:\Users\34161\Desktop\CEE5827B7D1BBF05568F66F204BCC118.pngCEE5827B7D1BBF05568F66F204BC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34161\Desktop\CEE5827B7D1BBF05568F66F204BCC118.pngCEE5827B7D1BBF05568F66F204BCC11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201930</wp:posOffset>
            </wp:positionV>
            <wp:extent cx="1996440" cy="1497965"/>
            <wp:effectExtent l="101600" t="88900" r="99060" b="102235"/>
            <wp:wrapSquare wrapText="bothSides"/>
            <wp:docPr id="16" name="图片 16" descr="C:\Users\34161\Desktop\CA8F82518EC996974A90DA8D5E66A5FC.pngCA8F82518EC996974A90DA8D5E66A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34161\Desktop\CA8F82518EC996974A90DA8D5E66A5FC.pngCA8F82518EC996974A90DA8D5E66A5FC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196850</wp:posOffset>
            </wp:positionV>
            <wp:extent cx="1996440" cy="1497965"/>
            <wp:effectExtent l="101600" t="88900" r="99060" b="102235"/>
            <wp:wrapSquare wrapText="bothSides"/>
            <wp:docPr id="15" name="图片 15" descr="C:\Users\34161\Desktop\AA5BEFC5E731456CD244214647635700.pngAA5BEFC5E731456CD24421464763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34161\Desktop\AA5BEFC5E731456CD244214647635700.pngAA5BEFC5E731456CD2442146476357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今天的早点我们喝的是热乎乎的牛奶，有香喷喷的比萨薄饼/旺旺仙贝，还有软糯咸蛋麻薯球！真是太丰富啦！宝贝们吃得津津有味，牛奶也都按个人所需喝完了。希望明天我们的宝贝们可以继续保持哦！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阳光也是不错的呢！我们带着宝贝们来到了中操场，这一周进行户外混班游戏，有平衡区、沙包对垒区、综合区、足球区等等丰富多彩的游戏区域。宝贝们可以随意选择自己想玩的区域进行游戏，真好呀。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243205</wp:posOffset>
            </wp:positionV>
            <wp:extent cx="1996440" cy="1497965"/>
            <wp:effectExtent l="101600" t="88900" r="99060" b="102235"/>
            <wp:wrapTopAndBottom/>
            <wp:docPr id="22" name="图片 22" descr="C:\Users\34161\Desktop\AEB65D1F10194B0D0C5A33E0FAC89EF9.pngAEB65D1F10194B0D0C5A33E0FAC89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34161\Desktop\AEB65D1F10194B0D0C5A33E0FAC89EF9.pngAEB65D1F10194B0D0C5A33E0FAC89EF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280670</wp:posOffset>
            </wp:positionV>
            <wp:extent cx="1996440" cy="1497965"/>
            <wp:effectExtent l="101600" t="88900" r="99060" b="102235"/>
            <wp:wrapTopAndBottom/>
            <wp:docPr id="18" name="图片 18" descr="C:\Users\34161\Desktop\9034D2527E8AFD199FE8C85A17690A37.png9034D2527E8AFD199FE8C85A17690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34161\Desktop\9034D2527E8AFD199FE8C85A17690A37.png9034D2527E8AFD199FE8C85A17690A3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2334895</wp:posOffset>
            </wp:positionV>
            <wp:extent cx="1997075" cy="1497330"/>
            <wp:effectExtent l="101600" t="88900" r="98425" b="102870"/>
            <wp:wrapTopAndBottom/>
            <wp:docPr id="17" name="图片 17" descr="C:\Users\34161\Desktop\IMG_5815.JPGIMG_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34161\Desktop\IMG_5815.JPGIMG_581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252730</wp:posOffset>
            </wp:positionV>
            <wp:extent cx="1996440" cy="1497965"/>
            <wp:effectExtent l="101600" t="88900" r="99060" b="102235"/>
            <wp:wrapTopAndBottom/>
            <wp:docPr id="6" name="图片 6" descr="C:\Users\34161\Desktop\6363C798FF1E3A2BF58E8C9DE850D0BD.png6363C798FF1E3A2BF58E8C9DE850D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6363C798FF1E3A2BF58E8C9DE850D0BD.png6363C798FF1E3A2BF58E8C9DE850D0BD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220980</wp:posOffset>
            </wp:positionV>
            <wp:extent cx="1997075" cy="1497330"/>
            <wp:effectExtent l="101600" t="88900" r="98425" b="102870"/>
            <wp:wrapTopAndBottom/>
            <wp:docPr id="21" name="图片 21" descr="C:\Users\34161\Desktop\IMG_5814.JPGIMG_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34161\Desktop\IMG_5814.JPGIMG_581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220980</wp:posOffset>
            </wp:positionV>
            <wp:extent cx="1997075" cy="1497330"/>
            <wp:effectExtent l="101600" t="88900" r="98425" b="102870"/>
            <wp:wrapTopAndBottom/>
            <wp:docPr id="20" name="图片 20" descr="C:\Users\34161\Desktop\IMG_5816.JPGIMG_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34161\Desktop\IMG_5816.JPGIMG_581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这是一节有关感知数量的数学活动。对数量的感知属于数概念的范畴，是数学中最基础的知识，可以帮助幼儿积累一定的数学感性经验。感知数量1、2是幼儿认识数量的开始，为后面感知更多的数量打下基础。本次活动以到果园摘苹果这个情景，激发幼儿参与活动的兴趣，让幼儿在有趣、直观、形象的情景中，通过学具的操作，正确感知数量1、2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幼儿发展分析：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3、4岁幼儿属直觉行动思维阶段，他们对数概念的获得需要运用大量的操作活动和游戏来完成。我班大部分幼儿能进行10以内的唱数，但他们对于数量的实际意义并不了解；部分幼儿有手口一致数数的意识，但能完整地进行手口一致点数的幼儿并不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6672" behindDoc="0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104775</wp:posOffset>
                  </wp:positionV>
                  <wp:extent cx="2724150" cy="2042795"/>
                  <wp:effectExtent l="114300" t="88900" r="107950" b="103505"/>
                  <wp:wrapSquare wrapText="bothSides"/>
                  <wp:docPr id="11" name="图片 11" descr="C:\Users\34161\Desktop\IMG_5817.JPGIMG_5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34161\Desktop\IMG_5817.JPGIMG_58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27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7696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169545</wp:posOffset>
                  </wp:positionV>
                  <wp:extent cx="2654935" cy="1991360"/>
                  <wp:effectExtent l="114300" t="88900" r="113665" b="104140"/>
                  <wp:wrapSquare wrapText="bothSides"/>
                  <wp:docPr id="12" name="图片 12" descr="C:\Users\34161\Desktop\IMG_5819.JPGIMG_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34161\Desktop\IMG_5819.JPGIMG_58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8720" behindDoc="0" locked="0" layoutInCell="1" allowOverlap="1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291465</wp:posOffset>
                  </wp:positionV>
                  <wp:extent cx="2654935" cy="1990725"/>
                  <wp:effectExtent l="114300" t="88900" r="113665" b="104775"/>
                  <wp:wrapSquare wrapText="bothSides"/>
                  <wp:docPr id="2" name="图片 2" descr="C:\Users\34161\Desktop\IMG_5822.JPGIMG_5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34161\Desktop\IMG_5822.JPGIMG_58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9744" behindDoc="0" locked="0" layoutInCell="1" allowOverlap="1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346710</wp:posOffset>
                  </wp:positionV>
                  <wp:extent cx="2654935" cy="1990725"/>
                  <wp:effectExtent l="114300" t="88900" r="113665" b="104775"/>
                  <wp:wrapSquare wrapText="bothSides"/>
                  <wp:docPr id="3" name="图片 3" descr="C:\Users\34161\Desktop\IMG_5825.JPGIMG_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34161\Desktop\IMG_5825.JPGIMG_58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80768" behindDoc="0" locked="0" layoutInCell="1" allowOverlap="1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156845</wp:posOffset>
                  </wp:positionV>
                  <wp:extent cx="2654935" cy="1990725"/>
                  <wp:effectExtent l="114300" t="88900" r="113665" b="104775"/>
                  <wp:wrapSquare wrapText="bothSides"/>
                  <wp:docPr id="4" name="图片 4" descr="C:\Users\34161\Desktop\IMG_5826.JPGIMG_5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34161\Desktop\IMG_5826.JPGIMG_58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燕麦饭、土豆煨牛肉、有机花菜炒胡萝卜、生菜蘑菇肉沫汤。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238125</wp:posOffset>
            </wp:positionV>
            <wp:extent cx="2640330" cy="1980565"/>
            <wp:effectExtent l="114300" t="88900" r="102870" b="102235"/>
            <wp:wrapSquare wrapText="bothSides"/>
            <wp:docPr id="8" name="图片 8" descr="C:\Users\34161\Desktop\54F91D1941257F2851A0BAC82FD56B90.png54F91D1941257F2851A0BAC82FD56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34161\Desktop\54F91D1941257F2851A0BAC82FD56B90.png54F91D1941257F2851A0BAC82FD56B9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805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262255</wp:posOffset>
            </wp:positionV>
            <wp:extent cx="2571750" cy="1929130"/>
            <wp:effectExtent l="114300" t="88900" r="107950" b="102870"/>
            <wp:wrapThrough wrapText="bothSides">
              <wp:wrapPolygon>
                <wp:start x="-640" y="-995"/>
                <wp:lineTo x="-853" y="-569"/>
                <wp:lineTo x="-960" y="21756"/>
                <wp:lineTo x="-640" y="22610"/>
                <wp:lineTo x="22080" y="22610"/>
                <wp:lineTo x="22400" y="21756"/>
                <wp:lineTo x="22293" y="-569"/>
                <wp:lineTo x="22080" y="-995"/>
                <wp:lineTo x="-640" y="-995"/>
              </wp:wrapPolygon>
            </wp:wrapThrough>
            <wp:docPr id="5" name="图片 5" descr="C:\Users\34161\Desktop\01C2561E81A7BA0C9471A46EF1F341DE.png01C2561E81A7BA0C9471A46EF1F34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01C2561E81A7BA0C9471A46EF1F341DE.png01C2561E81A7BA0C9471A46EF1F341DE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-2740025</wp:posOffset>
            </wp:positionH>
            <wp:positionV relativeFrom="paragraph">
              <wp:posOffset>668020</wp:posOffset>
            </wp:positionV>
            <wp:extent cx="2571750" cy="1929130"/>
            <wp:effectExtent l="114300" t="88900" r="107950" b="102870"/>
            <wp:wrapSquare wrapText="bothSides"/>
            <wp:docPr id="10" name="图片 10" descr="C:\Users\34161\Desktop\A333E549AF2236344DBBAB2011D841A0.pngA333E549AF2236344DBBAB2011D84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A333E549AF2236344DBBAB2011D841A0.pngA333E549AF2236344DBBAB2011D841A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175260</wp:posOffset>
            </wp:positionV>
            <wp:extent cx="2571750" cy="1929130"/>
            <wp:effectExtent l="114300" t="88900" r="107950" b="102870"/>
            <wp:wrapSquare wrapText="bothSides"/>
            <wp:docPr id="13" name="图片 13" descr="C:\Users\34161\Desktop\FA6D61F48FD2E9E6783896D09CCB89D0.pngFA6D61F48FD2E9E6783896D09CCB8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FA6D61F48FD2E9E6783896D09CCB89D0.pngFA6D61F48FD2E9E6783896D09CCB89D0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8179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-771525</wp:posOffset>
            </wp:positionV>
            <wp:extent cx="2571750" cy="1928495"/>
            <wp:effectExtent l="114300" t="88900" r="107950" b="103505"/>
            <wp:wrapSquare wrapText="bothSides"/>
            <wp:docPr id="26" name="图片 26" descr="C:\Users\34161\Desktop\FDF24E874EA83372B9DF11E4440ACA2B.pngFDF24E874EA83372B9DF11E4440AC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34161\Desktop\FDF24E874EA83372B9DF11E4440ACA2B.pngFDF24E874EA83372B9DF11E4440ACA2B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气温开始变冷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，温差较大，请家长们为孩子及时增减衣物，以免受凉感冒哦！</w:t>
      </w: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4LCJoZGlkIjoiNzhkZjczMTI0NmI2YjUxNThhOTQ4OWU3M2RiYmNkOTYiLCJ1c2VyQ291bnQiOjUz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F275432"/>
    <w:rsid w:val="102E16C6"/>
    <w:rsid w:val="115A7397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6B27181"/>
    <w:rsid w:val="38F25E0C"/>
    <w:rsid w:val="39464738"/>
    <w:rsid w:val="395F70E5"/>
    <w:rsid w:val="396C5269"/>
    <w:rsid w:val="3A325BDF"/>
    <w:rsid w:val="3B5F384E"/>
    <w:rsid w:val="3D545A50"/>
    <w:rsid w:val="3EEF5FBA"/>
    <w:rsid w:val="3FA70E1B"/>
    <w:rsid w:val="40396024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706</Words>
  <Characters>726</Characters>
  <Lines>10</Lines>
  <Paragraphs>2</Paragraphs>
  <TotalTime>6</TotalTime>
  <ScaleCrop>false</ScaleCrop>
  <LinksUpToDate>false</LinksUpToDate>
  <CharactersWithSpaces>737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2023-11-06T08:53:24Z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D14779A91D6344F8A925A8FD4ACD5955</vt:lpwstr>
  </property>
  <property fmtid="{D5CDD505-2E9C-101B-9397-08002B2CF9AE}" pid="5" name="commondata">
    <vt:lpwstr>eyJjb3VudCI6NywiaGRpZCI6IjgwMTFkOGIxOGI4YTJiZmJhMDYwMGRlZGE2MzM2NjlhIiwidXNlckNvdW50Ijo3fQ==</vt:lpwstr>
  </property>
</Properties>
</file>