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2023.11.3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今天6位小朋友请假。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集体活动《科学：一篮蔬菜》</w:t>
      </w:r>
    </w:p>
    <w:p>
      <w:pPr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龙是吉祥的化身，每逢过年过节，人们就会舞龙欢庆节日；而孩子们看到舞龙也特别开心会追着龙队去看热闹。本次活动是借助龙来激发孩子参与活动的兴趣。我们借助走长龙的游戏情景，听口令进行基本队列练习，尝试螺旋走练习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张奕涵、王诺婉、冯欣、徐佳伊、章昕媛、王若鑫、王秋瑶、徐筱晞、李慕妍、郑书韵、杨易、李璟睿、王知霖、徐梓赫、谌睿、许诺言、周艺天、张悦威、徐诺、黄梓宸、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小朋友学会听信号进行队列练习，尝试螺旋行走，保持队列的整齐！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王楷博、谭沁、宗韫玉、吴文欣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小朋友也乐于参与游戏，体验集体游戏的乐趣，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9D5F7458D3E03EA8C91945380883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D5F7458D3E03EA8C919453808830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D9C072131A3A60A931D208BBAAC8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9C072131A3A60A931D208BBAAC8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146DB85C595DDDE638F55C0BF5836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46DB85C595DDDE638F55C0BF5836E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A71DC640F71E98E6CDF085633B3D8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71DC640F71E98E6CDF085633B3D8F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今天我们在攀爬架进行了户外活动，孩子们在挺好要求的情况下能够有秩序的游戏，并在老师的提醒下及时补充水分！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7" name="图片 17" descr="BDD24E7E25D76464F58C3CA45C29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DD24E7E25D76464F58C3CA45C2987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9" name="图片 19" descr="CEA863318D92860108FC6A562A207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EA863318D92860108FC6A562A207D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1" name="图片 21" descr="D51DFC973B5F43662CAB951296919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51DFC973B5F43662CAB9512969198A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2" name="图片 22" descr="C5541D2B2C68226FA21CBD65F095D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5541D2B2C68226FA21CBD65F095DD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区域游戏时孩子们最喜欢的环节，大家做好区域计划之后就开始安静游戏，其中也提醒王知霖小朋友遵守游戏规则哦~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75257881E82869FA85CB7D5AB03E2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5257881E82869FA85CB7D5AB03E262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5" name="图片 25" descr="F158287F466722130CE02A711A287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158287F466722130CE02A711A287F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：中午吃的是西兰花炒鸡腿菇，红烧排骨，菠菜汤，红豆饭！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今天王诺婉、王知霖、王楷博、冯欣、许诺言、章昕媛小朋友也要加快速度哦，吃完饭也要需要消消食哦~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午睡情况：今天徐佳伊、王若鑫、章昕媛、徐诺小朋友也要尽快进入梦乡哦~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1.今天星期五不上延时班，请各位家长3:40准时来园接幼儿。</w:t>
      </w:r>
      <w:bookmarkStart w:id="0" w:name="_GoBack"/>
      <w:bookmarkEnd w:id="0"/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csImhkaWQiOiIyMjE4OGM2MzU2OWExZWNlM2UzNzQzMTZhOGY4MjVhZiIsInVzZXJDb3VudCI6MX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325EE5"/>
    <w:rsid w:val="12F47048"/>
    <w:rsid w:val="159F60BD"/>
    <w:rsid w:val="1CD53A47"/>
    <w:rsid w:val="231E2FCC"/>
    <w:rsid w:val="27CC1ABA"/>
    <w:rsid w:val="27FA4F9E"/>
    <w:rsid w:val="2B971617"/>
    <w:rsid w:val="30424739"/>
    <w:rsid w:val="36574A01"/>
    <w:rsid w:val="3838457E"/>
    <w:rsid w:val="388166D5"/>
    <w:rsid w:val="3AE2207F"/>
    <w:rsid w:val="3CE63AA8"/>
    <w:rsid w:val="41393EEC"/>
    <w:rsid w:val="476C3779"/>
    <w:rsid w:val="48185562"/>
    <w:rsid w:val="4F153E7A"/>
    <w:rsid w:val="55674105"/>
    <w:rsid w:val="635A1B96"/>
    <w:rsid w:val="6573077D"/>
    <w:rsid w:val="68CF2022"/>
    <w:rsid w:val="6A3550F2"/>
    <w:rsid w:val="6D4B755E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533</Words>
  <Characters>543</Characters>
  <Lines>1</Lines>
  <Paragraphs>1</Paragraphs>
  <TotalTime>8</TotalTime>
  <ScaleCrop>false</ScaleCrop>
  <LinksUpToDate>false</LinksUpToDate>
  <CharactersWithSpaces>548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dcterms:modified xsi:type="dcterms:W3CDTF">2023-11-03T05:22:55Z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03C359039A5541E7B15B8AE315916F4C_13</vt:lpwstr>
  </property>
</Properties>
</file>