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3739E7B5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3</w:t>
      </w:r>
      <w:r w:rsidR="007B45DD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820D50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102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77777777" w:rsidR="00F144BD" w:rsidRDefault="00FE273A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szCs w:val="24"/>
        </w:rPr>
        <w:drawing>
          <wp:inline distT="0" distB="0" distL="114300" distR="114300" wp14:anchorId="264AE57D" wp14:editId="2252BDB6">
            <wp:extent cx="1722755" cy="969010"/>
            <wp:effectExtent l="0" t="0" r="4445" b="8890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969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53D76DC" w14:textId="777D8747" w:rsidR="00510E03" w:rsidRDefault="00775C23" w:rsidP="00FE273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820D50">
        <w:rPr>
          <w:rFonts w:ascii="宋体" w:eastAsia="宋体" w:hAnsi="宋体" w:cs="宋体" w:hint="eastAsia"/>
          <w:sz w:val="24"/>
          <w:szCs w:val="24"/>
        </w:rPr>
        <w:t>四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820D50">
        <w:rPr>
          <w:rFonts w:ascii="宋体" w:eastAsia="宋体" w:hAnsi="宋体" w:cs="宋体" w:hint="eastAsia"/>
          <w:sz w:val="24"/>
          <w:szCs w:val="24"/>
        </w:rPr>
        <w:t>阳光明媚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820D50">
        <w:rPr>
          <w:rFonts w:ascii="宋体" w:eastAsia="宋体" w:hAnsi="宋体" w:cs="宋体" w:hint="eastAsia"/>
          <w:sz w:val="24"/>
          <w:szCs w:val="24"/>
        </w:rPr>
        <w:t>今天所有宝宝都开心的</w:t>
      </w:r>
      <w:r w:rsidR="00EB60AD">
        <w:rPr>
          <w:rFonts w:ascii="宋体" w:eastAsia="宋体" w:hAnsi="宋体" w:cs="宋体" w:hint="eastAsia"/>
          <w:sz w:val="24"/>
          <w:szCs w:val="24"/>
        </w:rPr>
        <w:t>来到了幼儿园。</w:t>
      </w:r>
      <w:r w:rsidR="00820D50">
        <w:rPr>
          <w:rFonts w:ascii="宋体" w:eastAsia="宋体" w:hAnsi="宋体" w:cs="宋体" w:hint="eastAsia"/>
          <w:sz w:val="24"/>
          <w:szCs w:val="24"/>
        </w:rPr>
        <w:t>情绪稳定，态度积极！</w:t>
      </w:r>
    </w:p>
    <w:p w14:paraId="7BB38F63" w14:textId="061557CC" w:rsidR="00EB60AD" w:rsidRDefault="00775C23" w:rsidP="00FE273A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我们班</w:t>
      </w:r>
      <w:r w:rsidR="00EB60AD">
        <w:rPr>
          <w:rFonts w:ascii="宋体" w:eastAsia="宋体" w:hAnsi="宋体" w:cs="宋体" w:hint="eastAsia"/>
          <w:sz w:val="24"/>
          <w:szCs w:val="24"/>
        </w:rPr>
        <w:t>今天共来园1</w:t>
      </w:r>
      <w:r w:rsidR="00BC51FF">
        <w:rPr>
          <w:rFonts w:ascii="宋体" w:eastAsia="宋体" w:hAnsi="宋体" w:cs="宋体"/>
          <w:sz w:val="24"/>
          <w:szCs w:val="24"/>
        </w:rPr>
        <w:t>2</w:t>
      </w:r>
      <w:r w:rsidR="00EB60AD">
        <w:rPr>
          <w:rFonts w:ascii="宋体" w:eastAsia="宋体" w:hAnsi="宋体" w:cs="宋体" w:hint="eastAsia"/>
          <w:sz w:val="24"/>
          <w:szCs w:val="24"/>
        </w:rPr>
        <w:t>人，</w:t>
      </w:r>
      <w:r w:rsidR="00BC51FF">
        <w:rPr>
          <w:rFonts w:ascii="宋体" w:eastAsia="宋体" w:hAnsi="宋体" w:cs="宋体"/>
          <w:sz w:val="24"/>
          <w:szCs w:val="24"/>
        </w:rPr>
        <w:t>9</w:t>
      </w:r>
      <w:r w:rsidR="00EB60AD">
        <w:rPr>
          <w:rFonts w:ascii="宋体" w:eastAsia="宋体" w:hAnsi="宋体" w:cs="宋体" w:hint="eastAsia"/>
          <w:sz w:val="24"/>
          <w:szCs w:val="24"/>
        </w:rPr>
        <w:t>位宝宝请假。期待</w:t>
      </w:r>
      <w:r>
        <w:rPr>
          <w:rFonts w:ascii="宋体" w:eastAsia="宋体" w:hAnsi="宋体" w:cs="宋体" w:hint="eastAsia"/>
          <w:sz w:val="24"/>
          <w:szCs w:val="24"/>
        </w:rPr>
        <w:t>他</w:t>
      </w:r>
      <w:r w:rsidR="00EB60AD">
        <w:rPr>
          <w:rFonts w:ascii="宋体" w:eastAsia="宋体" w:hAnsi="宋体" w:cs="宋体" w:hint="eastAsia"/>
          <w:sz w:val="24"/>
          <w:szCs w:val="24"/>
        </w:rPr>
        <w:t>们早日康复，尽快回到幼儿园哦！</w:t>
      </w:r>
    </w:p>
    <w:p w14:paraId="27AA83B3" w14:textId="78A2C3BE" w:rsidR="00775C23" w:rsidRDefault="00BC51FF" w:rsidP="00BC51FF">
      <w:pPr>
        <w:ind w:leftChars="200" w:left="2580" w:hangingChars="900" w:hanging="216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1BC1D850" wp14:editId="32F8A408">
            <wp:extent cx="1920599" cy="1440000"/>
            <wp:effectExtent l="0" t="0" r="0" b="0"/>
            <wp:docPr id="16542829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64DB21A9" wp14:editId="6A17ED54">
            <wp:extent cx="1920599" cy="1440000"/>
            <wp:effectExtent l="0" t="0" r="0" b="0"/>
            <wp:docPr id="177054490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0B87397" wp14:editId="76244FD7">
            <wp:extent cx="1920599" cy="1440000"/>
            <wp:effectExtent l="0" t="0" r="0" b="0"/>
            <wp:docPr id="171464435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D357AFC" wp14:editId="267BCAEB">
            <wp:extent cx="1920599" cy="1440000"/>
            <wp:effectExtent l="0" t="0" r="0" b="0"/>
            <wp:docPr id="11722425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58EEC84D" wp14:editId="73127768">
            <wp:extent cx="1920599" cy="1440000"/>
            <wp:effectExtent l="0" t="0" r="0" b="0"/>
            <wp:docPr id="12025368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43DC0" w14:textId="57C8A0C9" w:rsidR="00BC51FF" w:rsidRDefault="00BC51FF" w:rsidP="00BC51FF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Pr="00BC51FF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毛毛、凡凡</w:t>
      </w:r>
      <w:r>
        <w:rPr>
          <w:rFonts w:ascii="宋体" w:eastAsia="宋体" w:hAnsi="宋体" w:cs="宋体" w:hint="eastAsia"/>
          <w:sz w:val="24"/>
          <w:szCs w:val="24"/>
        </w:rPr>
        <w:t>合作游戏，共同挑战衣服配对；</w:t>
      </w:r>
      <w:r w:rsidRPr="00BC51FF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枭枭、雯雯、哈哈</w:t>
      </w:r>
      <w:r>
        <w:rPr>
          <w:rFonts w:ascii="宋体" w:eastAsia="宋体" w:hAnsi="宋体" w:cs="宋体" w:hint="eastAsia"/>
          <w:sz w:val="24"/>
          <w:szCs w:val="24"/>
        </w:rPr>
        <w:t>在一起玩磁力片，开心创作；</w:t>
      </w:r>
      <w:r w:rsidRPr="00BC51FF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萌萌、晞晞和花花</w:t>
      </w:r>
      <w:r>
        <w:rPr>
          <w:rFonts w:ascii="宋体" w:eastAsia="宋体" w:hAnsi="宋体" w:cs="宋体" w:hint="eastAsia"/>
          <w:sz w:val="24"/>
          <w:szCs w:val="24"/>
        </w:rPr>
        <w:t>在娃娃家当起了医生、病人和妈妈；</w:t>
      </w:r>
      <w:r w:rsidRPr="00BC51FF">
        <w:rPr>
          <w:rFonts w:ascii="宋体" w:eastAsia="宋体" w:hAnsi="宋体" w:cs="宋体" w:hint="eastAsia"/>
          <w:b/>
          <w:bCs/>
          <w:sz w:val="24"/>
          <w:szCs w:val="24"/>
          <w:u w:val="single"/>
        </w:rPr>
        <w:t>小宝和果果</w:t>
      </w:r>
      <w:r>
        <w:rPr>
          <w:rFonts w:ascii="宋体" w:eastAsia="宋体" w:hAnsi="宋体" w:cs="宋体" w:hint="eastAsia"/>
          <w:sz w:val="24"/>
          <w:szCs w:val="24"/>
        </w:rPr>
        <w:t>在美工区制作一串红。每个人都有自己的游戏，棒棒哒！</w:t>
      </w:r>
    </w:p>
    <w:p w14:paraId="0BB34A52" w14:textId="3EB57EE5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546"/>
        <w:gridCol w:w="1843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333288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46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843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FE273A" w14:paraId="2C7232DB" w14:textId="77777777" w:rsidTr="00333288">
        <w:tc>
          <w:tcPr>
            <w:tcW w:w="780" w:type="dxa"/>
            <w:vAlign w:val="center"/>
          </w:tcPr>
          <w:p w14:paraId="21D7ADCC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5B9D619D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82DD8E5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4041FAE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03F0E375" w14:textId="7941814A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4B52A15F" w14:textId="0C9A2722" w:rsidR="00FE273A" w:rsidRDefault="008A59B4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  <w:r w:rsidR="00510E03"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5581263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56A2F5F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5B7BB5A4" w14:textId="77777777" w:rsidTr="00333288">
        <w:tc>
          <w:tcPr>
            <w:tcW w:w="780" w:type="dxa"/>
            <w:vAlign w:val="center"/>
          </w:tcPr>
          <w:p w14:paraId="3415B6E7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5090D83" w14:textId="24D0539E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7584057" w14:textId="02858B22" w:rsidR="00FE273A" w:rsidRDefault="00FE273A" w:rsidP="00FE273A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63B4861" w14:textId="77777777" w:rsidTr="00333288">
        <w:tc>
          <w:tcPr>
            <w:tcW w:w="780" w:type="dxa"/>
            <w:vAlign w:val="center"/>
          </w:tcPr>
          <w:p w14:paraId="33F42C78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5417283E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15EA649B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25DE763D" w14:textId="5E0C5E6B" w:rsidR="00FE273A" w:rsidRDefault="00BC51FF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626AD075" w14:textId="0AD7601C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7777777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58AF180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FE273A" w14:paraId="1201AA17" w14:textId="77777777" w:rsidTr="00333288">
        <w:tc>
          <w:tcPr>
            <w:tcW w:w="780" w:type="dxa"/>
            <w:vAlign w:val="center"/>
          </w:tcPr>
          <w:p w14:paraId="7B545BDF" w14:textId="77777777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FE273A" w:rsidRDefault="00FE273A" w:rsidP="00FE273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79273FA1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400F863A" w:rsidR="00FE273A" w:rsidRDefault="005411DF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3BAFD416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7EF9295A" w14:textId="6D35B9FE" w:rsidR="00FE273A" w:rsidRDefault="00BC51FF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7B44C18" w14:textId="6B3BF710" w:rsidR="00FE273A" w:rsidRDefault="00FE273A" w:rsidP="00FE273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42B99B3F" w:rsidR="00FE273A" w:rsidRDefault="00FE273A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4EBDACA6" w:rsidR="00FE273A" w:rsidRDefault="008A59B4" w:rsidP="00FE273A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3E3F2C4E" w14:textId="77777777" w:rsidTr="00333288">
        <w:tc>
          <w:tcPr>
            <w:tcW w:w="780" w:type="dxa"/>
            <w:vAlign w:val="center"/>
          </w:tcPr>
          <w:p w14:paraId="64E6F52B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62386AB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F6CEEDB" w14:textId="2962DD7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61140646" w14:textId="50D65EFE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841868B" w14:textId="4B07046C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4D3578A" w14:textId="67418E61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14:paraId="1AD22932" w14:textId="590015B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B831166" w14:textId="734D5488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B60AD" w14:paraId="279E4BE8" w14:textId="77777777" w:rsidTr="00333288">
        <w:tc>
          <w:tcPr>
            <w:tcW w:w="780" w:type="dxa"/>
            <w:vAlign w:val="center"/>
          </w:tcPr>
          <w:p w14:paraId="1893734C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DADA601" w14:textId="4A46BEEB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9C645CF" w14:textId="2CF817FF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77777777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EB60AD" w14:paraId="7460A9E4" w14:textId="77777777" w:rsidTr="00333288">
        <w:tc>
          <w:tcPr>
            <w:tcW w:w="780" w:type="dxa"/>
            <w:vAlign w:val="center"/>
          </w:tcPr>
          <w:p w14:paraId="7ED2D9D2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2223323D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3080BC1A" w14:textId="3B4B1AF6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5BCFD6C" w14:textId="4B56302D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4E52F91E" w14:textId="4482FBE6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02BC86A" w14:textId="70068051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0AB48685" w14:textId="4475947E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A994108" w14:textId="6DCE835B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EB60AD" w14:paraId="56C4BCF9" w14:textId="77777777" w:rsidTr="00333288">
        <w:tc>
          <w:tcPr>
            <w:tcW w:w="780" w:type="dxa"/>
            <w:vAlign w:val="center"/>
          </w:tcPr>
          <w:p w14:paraId="3B6295CD" w14:textId="77777777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EB60AD" w:rsidRDefault="00EB60AD" w:rsidP="00EB60A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4C589204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7CE67413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2FFFE7D4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D934C34" w14:textId="076D6B4A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46DF64EC" w14:textId="0BB99D00" w:rsidR="00EB60AD" w:rsidRDefault="00EB60AD" w:rsidP="00EB60AD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32F794C" w14:textId="6AC8B56E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30E53226" w:rsidR="00EB60AD" w:rsidRDefault="00EB60AD" w:rsidP="00EB60AD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20D50" w14:paraId="6EA27CC1" w14:textId="77777777" w:rsidTr="00333288">
        <w:tc>
          <w:tcPr>
            <w:tcW w:w="780" w:type="dxa"/>
            <w:vAlign w:val="center"/>
          </w:tcPr>
          <w:p w14:paraId="54927300" w14:textId="77777777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3E679785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68FB2229" w14:textId="272C91A0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055A7283" w14:textId="73DB6576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79E7C97A" w14:textId="42D064DD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C294EDF" w14:textId="4FBA5C02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7C39D19" w14:textId="3B689DE1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66EAAFD" w14:textId="377DA2D2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20D50" w14:paraId="7CE97971" w14:textId="77777777" w:rsidTr="00333288">
        <w:tc>
          <w:tcPr>
            <w:tcW w:w="780" w:type="dxa"/>
            <w:vAlign w:val="center"/>
          </w:tcPr>
          <w:p w14:paraId="6A98F7F0" w14:textId="77777777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72DD21F4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286C8A8C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670BEEE7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5EA5B432" w14:textId="43131760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5FEDD33" w14:textId="149C108F" w:rsidR="00820D50" w:rsidRDefault="00BC51FF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D78AABE" w14:textId="14AD5003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57E33D75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20D50" w14:paraId="641777DF" w14:textId="77777777" w:rsidTr="00333288">
        <w:tc>
          <w:tcPr>
            <w:tcW w:w="780" w:type="dxa"/>
            <w:vAlign w:val="center"/>
          </w:tcPr>
          <w:p w14:paraId="23E4E2FB" w14:textId="77777777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255BCD45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E06F935" w14:textId="4DDE8B7C" w:rsidR="00820D50" w:rsidRDefault="00820D50" w:rsidP="00820D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5C9321E5" w14:textId="6D99EF75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3883E83" w14:textId="45844C6C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6CD2E5C7" w14:textId="7F749AE1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71C5FA5A" w14:textId="3766AD2A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532240A9" w14:textId="790DEECF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20D50" w14:paraId="701A183D" w14:textId="77777777" w:rsidTr="00333288">
        <w:tc>
          <w:tcPr>
            <w:tcW w:w="780" w:type="dxa"/>
            <w:vAlign w:val="center"/>
          </w:tcPr>
          <w:p w14:paraId="735E961A" w14:textId="77777777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7C157840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5EB32EDA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1B1947ED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53D8593D" w14:textId="33E903B3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DE469C7" w14:textId="0D3FB123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5F7B4DA6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185ED384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20D50" w14:paraId="5C553BF9" w14:textId="77777777" w:rsidTr="00333288">
        <w:tc>
          <w:tcPr>
            <w:tcW w:w="780" w:type="dxa"/>
            <w:vAlign w:val="center"/>
          </w:tcPr>
          <w:p w14:paraId="3420D1E0" w14:textId="77777777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1F4E762C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242BBEEC" w14:textId="20184855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3D482A3E" w14:textId="5E9BB041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14896371" w14:textId="15C5A37A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5B8B47F" w14:textId="5A1D4E71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49F17328" w14:textId="31573E10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EDBABA8" w14:textId="7AF4ACB2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20D50" w14:paraId="26B6E87C" w14:textId="77777777" w:rsidTr="00333288">
        <w:tc>
          <w:tcPr>
            <w:tcW w:w="780" w:type="dxa"/>
            <w:vAlign w:val="center"/>
          </w:tcPr>
          <w:p w14:paraId="4CEAA788" w14:textId="77777777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85688D6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26" w:type="dxa"/>
          </w:tcPr>
          <w:p w14:paraId="7ACD209B" w14:textId="71C561F6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4AD58AA" w14:textId="4AB8F1FF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592F3DE2" w14:textId="5C705B85" w:rsidR="00820D50" w:rsidRDefault="00820D50" w:rsidP="00820D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465F5ED" w14:textId="14454D78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20D50" w14:paraId="0BB2FB2D" w14:textId="77777777" w:rsidTr="00333288">
        <w:tc>
          <w:tcPr>
            <w:tcW w:w="780" w:type="dxa"/>
            <w:vAlign w:val="center"/>
          </w:tcPr>
          <w:p w14:paraId="5201A115" w14:textId="77777777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5464C57C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38F912FE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465A7829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304CEB62" w14:textId="340711C2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843" w:type="dxa"/>
          </w:tcPr>
          <w:p w14:paraId="11EEE778" w14:textId="74A7A671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22A8131E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24F2334D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20D50" w14:paraId="3A33CAAC" w14:textId="77777777" w:rsidTr="00333288">
        <w:tc>
          <w:tcPr>
            <w:tcW w:w="780" w:type="dxa"/>
            <w:vAlign w:val="center"/>
          </w:tcPr>
          <w:p w14:paraId="6C5A9A27" w14:textId="77777777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820D50" w:rsidRDefault="00820D50" w:rsidP="00820D5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445AB7EA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0DFB35A0" w14:textId="674E75F4" w:rsidR="00820D50" w:rsidRDefault="00820D50" w:rsidP="00820D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819" w:type="dxa"/>
          </w:tcPr>
          <w:p w14:paraId="7944E9E1" w14:textId="48100BB3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3CD43C3" w14:textId="2A9DA7BF" w:rsidR="00820D50" w:rsidRDefault="00820D50" w:rsidP="00820D5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4AD86C0" w14:textId="7D391C6E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01757B5" w14:textId="1304A432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3A8C7A12" w14:textId="341BCBEF" w:rsidR="00820D50" w:rsidRDefault="00820D50" w:rsidP="00820D50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BC51FF" w14:paraId="39C302BE" w14:textId="77777777" w:rsidTr="00333288">
        <w:tc>
          <w:tcPr>
            <w:tcW w:w="780" w:type="dxa"/>
            <w:vAlign w:val="center"/>
          </w:tcPr>
          <w:p w14:paraId="6FF302EC" w14:textId="77777777" w:rsidR="00BC51FF" w:rsidRDefault="00BC51FF" w:rsidP="00BC51F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BC51FF" w:rsidRDefault="00BC51FF" w:rsidP="00BC51F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1781A6B9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488E6096" w14:textId="63E5BB35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91C2858" w14:textId="7F4BBC56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6844873E" w14:textId="17853883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2805361C" w14:textId="6CD5CA6F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AF988D1" w14:textId="60C40426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202A00F" w14:textId="5AE02183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BC51FF" w14:paraId="2A42D53D" w14:textId="77777777" w:rsidTr="00333288">
        <w:tc>
          <w:tcPr>
            <w:tcW w:w="780" w:type="dxa"/>
            <w:vAlign w:val="center"/>
          </w:tcPr>
          <w:p w14:paraId="094CFBB6" w14:textId="77777777" w:rsidR="00BC51FF" w:rsidRDefault="00BC51FF" w:rsidP="00BC51F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BC51FF" w:rsidRDefault="00BC51FF" w:rsidP="00BC51F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19C19663" w14:textId="23A07833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32B3129B" w14:textId="3DFE0982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C51FF" w14:paraId="09B7DF0A" w14:textId="77777777" w:rsidTr="00333288">
        <w:tc>
          <w:tcPr>
            <w:tcW w:w="780" w:type="dxa"/>
            <w:vAlign w:val="center"/>
          </w:tcPr>
          <w:p w14:paraId="60FB4A18" w14:textId="77777777" w:rsidR="00BC51FF" w:rsidRDefault="00BC51FF" w:rsidP="00BC51F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BC51FF" w:rsidRDefault="00BC51FF" w:rsidP="00BC51F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B16E115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47C5BA98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07943C81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6A63FD1B" w14:textId="5CE1C7D3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18F1E428" w14:textId="0861B442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113FF75F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929" w:type="dxa"/>
          </w:tcPr>
          <w:p w14:paraId="7E0B11D4" w14:textId="636DB619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BC51FF" w14:paraId="53E8B04C" w14:textId="77777777" w:rsidTr="00333288">
        <w:tc>
          <w:tcPr>
            <w:tcW w:w="780" w:type="dxa"/>
            <w:vAlign w:val="center"/>
          </w:tcPr>
          <w:p w14:paraId="6DF44132" w14:textId="77777777" w:rsidR="00BC51FF" w:rsidRDefault="00BC51FF" w:rsidP="00BC51F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BC51FF" w:rsidRDefault="00BC51FF" w:rsidP="00BC51F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546" w:type="dxa"/>
          </w:tcPr>
          <w:p w14:paraId="44EDEB7C" w14:textId="60877F9B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43" w:type="dxa"/>
          </w:tcPr>
          <w:p w14:paraId="766FD693" w14:textId="49374190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67DB0C80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BC51FF" w14:paraId="6B726519" w14:textId="77777777" w:rsidTr="00333288">
        <w:tc>
          <w:tcPr>
            <w:tcW w:w="780" w:type="dxa"/>
            <w:vAlign w:val="center"/>
          </w:tcPr>
          <w:p w14:paraId="20C0249C" w14:textId="77777777" w:rsidR="00BC51FF" w:rsidRDefault="00BC51FF" w:rsidP="00BC51F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BC51FF" w:rsidRDefault="00BC51FF" w:rsidP="00BC51F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28C5552D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720BFEEB" w14:textId="35616242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513F690B" w14:textId="74035FAE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546" w:type="dxa"/>
          </w:tcPr>
          <w:p w14:paraId="08ADA597" w14:textId="407A9105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843" w:type="dxa"/>
          </w:tcPr>
          <w:p w14:paraId="08B63620" w14:textId="391A3B91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514719CE" w14:textId="3E6BFFD8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2FB5C5CF" w14:textId="5042D6F6" w:rsidR="00BC51FF" w:rsidRDefault="00BC51FF" w:rsidP="00BC51F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</w:tbl>
    <w:p w14:paraId="47895ABB" w14:textId="4A944E86" w:rsidR="00510E03" w:rsidRDefault="00510E03" w:rsidP="00F06E49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E384964" wp14:editId="350C1A92">
            <wp:extent cx="0" cy="0"/>
            <wp:effectExtent l="0" t="0" r="0" b="0"/>
            <wp:docPr id="20006077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82C3757" wp14:editId="15F5D522">
            <wp:extent cx="0" cy="0"/>
            <wp:effectExtent l="0" t="0" r="0" b="0"/>
            <wp:docPr id="14755353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2DC358FF" wp14:editId="3FA5492D">
            <wp:extent cx="0" cy="0"/>
            <wp:effectExtent l="0" t="0" r="0" b="0"/>
            <wp:docPr id="10550122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0" cy="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EB"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585094C7" wp14:editId="07D73036">
            <wp:extent cx="1920599" cy="1440000"/>
            <wp:effectExtent l="0" t="0" r="0" b="0"/>
            <wp:docPr id="91738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5EB"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 w:rsidR="00D445EB"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4BBCAF5" wp14:editId="326C8280">
            <wp:extent cx="1920599" cy="1440000"/>
            <wp:effectExtent l="0" t="0" r="0" b="0"/>
            <wp:docPr id="250727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0AED" w14:textId="039BBFF8" w:rsidR="008C7DF6" w:rsidRDefault="00FE273A" w:rsidP="00F06E49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DE2611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户外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166A2B5" w14:textId="70D3E9E7" w:rsidR="00F06E49" w:rsidRDefault="00DE2611" w:rsidP="00F06E49">
      <w:pPr>
        <w:spacing w:line="360" w:lineRule="exact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</w:t>
      </w:r>
      <w:r w:rsidR="00BC51FF">
        <w:rPr>
          <w:rFonts w:ascii="宋体" w:eastAsia="宋体" w:hAnsi="宋体" w:cs="宋体" w:hint="eastAsia"/>
          <w:sz w:val="24"/>
          <w:szCs w:val="24"/>
        </w:rPr>
        <w:t>医生来园测骨密度，因此混班活动取消。我们班的</w:t>
      </w:r>
      <w:r w:rsidR="00775C23">
        <w:rPr>
          <w:rFonts w:ascii="宋体" w:eastAsia="宋体" w:hAnsi="宋体" w:cs="宋体" w:hint="eastAsia"/>
          <w:sz w:val="24"/>
          <w:szCs w:val="24"/>
        </w:rPr>
        <w:t>宝贝</w:t>
      </w:r>
      <w:r w:rsidR="00FE273A">
        <w:rPr>
          <w:rFonts w:ascii="宋体" w:eastAsia="宋体" w:hAnsi="宋体" w:cs="宋体" w:hint="eastAsia"/>
          <w:sz w:val="24"/>
          <w:szCs w:val="24"/>
        </w:rPr>
        <w:t>们</w:t>
      </w:r>
      <w:r w:rsidR="00BC51FF">
        <w:rPr>
          <w:rFonts w:ascii="宋体" w:eastAsia="宋体" w:hAnsi="宋体" w:cs="宋体" w:hint="eastAsia"/>
          <w:sz w:val="24"/>
          <w:szCs w:val="24"/>
        </w:rPr>
        <w:t>来到了前操场的滑滑梯，开启了今天的户外游戏。人少，所以玩的开。有的从滚筒滑梯轮流滑下；有的在中间滑梯开心滑起来；也有的在小滑滑梯部分自由玩耍……每个人都参与了进来，棒棒哒！</w:t>
      </w:r>
    </w:p>
    <w:p w14:paraId="3305387B" w14:textId="10479093" w:rsidR="00510E03" w:rsidRDefault="00D445EB" w:rsidP="00B70209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3A5D9CB" wp14:editId="35E52295">
            <wp:extent cx="1920599" cy="1440000"/>
            <wp:effectExtent l="0" t="0" r="0" b="0"/>
            <wp:docPr id="192359709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3D4ABC4" wp14:editId="62AD8571">
            <wp:extent cx="1920599" cy="1440000"/>
            <wp:effectExtent l="0" t="0" r="0" b="0"/>
            <wp:docPr id="31334196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0C79817B" wp14:editId="691EEE6C">
            <wp:extent cx="1920599" cy="1440000"/>
            <wp:effectExtent l="0" t="0" r="0" b="0"/>
            <wp:docPr id="3572329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7A4926E7" wp14:editId="5ECFE8B2">
            <wp:extent cx="1920599" cy="1440000"/>
            <wp:effectExtent l="0" t="0" r="0" b="0"/>
            <wp:docPr id="17890395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2C6F6AF" wp14:editId="49A1CA04">
            <wp:extent cx="1920599" cy="1440000"/>
            <wp:effectExtent l="0" t="0" r="0" b="0"/>
            <wp:docPr id="21432775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 wp14:anchorId="3A2043EF" wp14:editId="62B80B99">
            <wp:extent cx="1920599" cy="1440000"/>
            <wp:effectExtent l="0" t="0" r="0" b="0"/>
            <wp:docPr id="21046793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9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E4443" w14:textId="5C9223E1" w:rsidR="00D445EB" w:rsidRDefault="00D445EB" w:rsidP="00D445EB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2C442746" w14:textId="5981366A" w:rsidR="00D445EB" w:rsidRPr="00D445EB" w:rsidRDefault="00D445EB" w:rsidP="00D445EB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 w:rsidRPr="00D445EB">
        <w:rPr>
          <w:rFonts w:ascii="宋体" w:eastAsia="宋体" w:hAnsi="宋体" w:cs="宋体"/>
          <w:sz w:val="24"/>
          <w:szCs w:val="24"/>
        </w:rPr>
        <w:t>今天我们一起学习了数学《</w:t>
      </w:r>
      <w:r w:rsidRPr="00D445EB">
        <w:rPr>
          <w:rFonts w:ascii="宋体" w:eastAsia="宋体" w:hAnsi="宋体" w:cs="宋体" w:hint="eastAsia"/>
          <w:sz w:val="24"/>
          <w:szCs w:val="24"/>
        </w:rPr>
        <w:t>水果在哪里</w:t>
      </w:r>
      <w:r w:rsidRPr="00D445EB">
        <w:rPr>
          <w:rFonts w:ascii="宋体" w:eastAsia="宋体" w:hAnsi="宋体" w:cs="宋体"/>
          <w:sz w:val="24"/>
          <w:szCs w:val="24"/>
        </w:rPr>
        <w:t>》</w:t>
      </w:r>
      <w:r w:rsidRPr="00D445EB">
        <w:rPr>
          <w:rFonts w:ascii="宋体" w:eastAsia="宋体" w:hAnsi="宋体" w:cs="宋体" w:hint="eastAsia"/>
          <w:sz w:val="24"/>
          <w:szCs w:val="24"/>
        </w:rPr>
        <w:t>，孩子们通过帮助小熊维尼找水果，知道了上下、里外等方位词！他们还和小伙伴相互提问呢！</w:t>
      </w:r>
    </w:p>
    <w:p w14:paraId="1234407C" w14:textId="36E22128" w:rsidR="00D445EB" w:rsidRDefault="00D445EB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4619B2CA" wp14:editId="1305DB3A">
            <wp:extent cx="1080168" cy="1440000"/>
            <wp:effectExtent l="0" t="0" r="0" b="0"/>
            <wp:docPr id="201277404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6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E39"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8A856EE" wp14:editId="55149E33">
            <wp:extent cx="1080168" cy="1440000"/>
            <wp:effectExtent l="0" t="0" r="0" b="0"/>
            <wp:docPr id="20538964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6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E39"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1613D575" wp14:editId="5DAD1BE9">
            <wp:extent cx="1080168" cy="1440000"/>
            <wp:effectExtent l="0" t="0" r="0" b="0"/>
            <wp:docPr id="86572364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6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E39"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61363444" wp14:editId="2183F079">
            <wp:extent cx="1080168" cy="1440000"/>
            <wp:effectExtent l="0" t="0" r="0" b="0"/>
            <wp:docPr id="70046839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6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4DA37109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4EA1016E" w14:textId="406F9512" w:rsidR="00D916AF" w:rsidRDefault="00BC51FF" w:rsidP="00D916AF">
      <w:pPr>
        <w:pStyle w:val="a9"/>
        <w:numPr>
          <w:ilvl w:val="0"/>
          <w:numId w:val="4"/>
        </w:numPr>
        <w:spacing w:beforeAutospacing="0" w:afterAutospacing="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近期的病毒十分严重，陆陆续续有很多宝贝都发热生病了。家长们要帮助孩子做好防护工作，出门佩戴口罩哦！</w:t>
      </w:r>
    </w:p>
    <w:p w14:paraId="5510400F" w14:textId="3D894B83" w:rsidR="00D916AF" w:rsidRPr="00D916AF" w:rsidRDefault="00D916AF" w:rsidP="00D916AF">
      <w:pPr>
        <w:pStyle w:val="a9"/>
        <w:spacing w:beforeAutospacing="0" w:afterAutospacing="0"/>
        <w:rPr>
          <w:rFonts w:ascii="宋体" w:eastAsia="宋体" w:hAnsi="宋体" w:cs="宋体"/>
          <w:szCs w:val="24"/>
        </w:rPr>
      </w:pPr>
    </w:p>
    <w:p w14:paraId="5F2B1C18" w14:textId="11C0B786" w:rsidR="00F06E49" w:rsidRPr="00D916AF" w:rsidRDefault="00F06E49" w:rsidP="005D21B6">
      <w:pPr>
        <w:rPr>
          <w:rFonts w:ascii="宋体" w:eastAsia="宋体" w:hAnsi="宋体" w:cs="宋体"/>
          <w:sz w:val="24"/>
          <w:szCs w:val="24"/>
        </w:rPr>
      </w:pPr>
    </w:p>
    <w:sectPr w:rsidR="00F06E49" w:rsidRPr="00D916AF" w:rsidSect="00A04101">
      <w:headerReference w:type="default" r:id="rId30"/>
      <w:footerReference w:type="default" r:id="rId31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9F64E" w14:textId="77777777" w:rsidR="000039ED" w:rsidRDefault="000039ED">
      <w:r>
        <w:separator/>
      </w:r>
    </w:p>
  </w:endnote>
  <w:endnote w:type="continuationSeparator" w:id="0">
    <w:p w14:paraId="09678F7D" w14:textId="77777777" w:rsidR="000039ED" w:rsidRDefault="00003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2CD60" w14:textId="77777777" w:rsidR="000039ED" w:rsidRDefault="000039ED">
      <w:r>
        <w:separator/>
      </w:r>
    </w:p>
  </w:footnote>
  <w:footnote w:type="continuationSeparator" w:id="0">
    <w:p w14:paraId="05E9CE9B" w14:textId="77777777" w:rsidR="000039ED" w:rsidRDefault="00003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83C63"/>
    <w:rsid w:val="00093DC5"/>
    <w:rsid w:val="000F3EBC"/>
    <w:rsid w:val="000F554E"/>
    <w:rsid w:val="0018247A"/>
    <w:rsid w:val="00182A79"/>
    <w:rsid w:val="001979BA"/>
    <w:rsid w:val="00273B3B"/>
    <w:rsid w:val="002A0E92"/>
    <w:rsid w:val="002A542E"/>
    <w:rsid w:val="002F43F3"/>
    <w:rsid w:val="003005C8"/>
    <w:rsid w:val="00316F36"/>
    <w:rsid w:val="00333288"/>
    <w:rsid w:val="003874C5"/>
    <w:rsid w:val="003A2824"/>
    <w:rsid w:val="00400266"/>
    <w:rsid w:val="00402E39"/>
    <w:rsid w:val="00447F93"/>
    <w:rsid w:val="004D2C0A"/>
    <w:rsid w:val="004E0C50"/>
    <w:rsid w:val="00510E03"/>
    <w:rsid w:val="00514F8A"/>
    <w:rsid w:val="005411DF"/>
    <w:rsid w:val="0054551A"/>
    <w:rsid w:val="00561345"/>
    <w:rsid w:val="005618C2"/>
    <w:rsid w:val="00570EC9"/>
    <w:rsid w:val="005B6D9F"/>
    <w:rsid w:val="005C3C54"/>
    <w:rsid w:val="005D21B6"/>
    <w:rsid w:val="005E3388"/>
    <w:rsid w:val="006871A6"/>
    <w:rsid w:val="006D3DF3"/>
    <w:rsid w:val="00764CE7"/>
    <w:rsid w:val="00775C23"/>
    <w:rsid w:val="007B45DD"/>
    <w:rsid w:val="007E09F6"/>
    <w:rsid w:val="00820D50"/>
    <w:rsid w:val="0086673A"/>
    <w:rsid w:val="008A59B4"/>
    <w:rsid w:val="008C0EEF"/>
    <w:rsid w:val="008C7DF6"/>
    <w:rsid w:val="00911E3C"/>
    <w:rsid w:val="0093149E"/>
    <w:rsid w:val="00987DD7"/>
    <w:rsid w:val="009A47BB"/>
    <w:rsid w:val="009D6B1F"/>
    <w:rsid w:val="00A04101"/>
    <w:rsid w:val="00A135F1"/>
    <w:rsid w:val="00A221C6"/>
    <w:rsid w:val="00AA1509"/>
    <w:rsid w:val="00AE5171"/>
    <w:rsid w:val="00B2320B"/>
    <w:rsid w:val="00B70209"/>
    <w:rsid w:val="00B802BF"/>
    <w:rsid w:val="00BA7A8E"/>
    <w:rsid w:val="00BC51FF"/>
    <w:rsid w:val="00BE2179"/>
    <w:rsid w:val="00BE2828"/>
    <w:rsid w:val="00BE3989"/>
    <w:rsid w:val="00C10CEC"/>
    <w:rsid w:val="00C155B1"/>
    <w:rsid w:val="00CB6763"/>
    <w:rsid w:val="00CC1E56"/>
    <w:rsid w:val="00D445EB"/>
    <w:rsid w:val="00D916AF"/>
    <w:rsid w:val="00DE2611"/>
    <w:rsid w:val="00DF42FF"/>
    <w:rsid w:val="00E07C8E"/>
    <w:rsid w:val="00E23710"/>
    <w:rsid w:val="00E2736A"/>
    <w:rsid w:val="00E51678"/>
    <w:rsid w:val="00EB60AD"/>
    <w:rsid w:val="00ED7832"/>
    <w:rsid w:val="00EF51BC"/>
    <w:rsid w:val="00F06E49"/>
    <w:rsid w:val="00F144BD"/>
    <w:rsid w:val="00F20C09"/>
    <w:rsid w:val="00F75F56"/>
    <w:rsid w:val="00F765AC"/>
    <w:rsid w:val="00F840B1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CF50608A-1851-40CF-B020-FE4075517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1110</TotalTime>
  <Pages>3</Pages>
  <Words>140</Words>
  <Characters>804</Characters>
  <Application>Microsoft Office Word</Application>
  <DocSecurity>0</DocSecurity>
  <Lines>6</Lines>
  <Paragraphs>1</Paragraphs>
  <ScaleCrop>false</ScaleCrop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2</cp:revision>
  <cp:lastPrinted>2023-10-11T00:05:00Z</cp:lastPrinted>
  <dcterms:created xsi:type="dcterms:W3CDTF">2021-04-22T03:17:00Z</dcterms:created>
  <dcterms:modified xsi:type="dcterms:W3CDTF">2023-11-02T04:45:00Z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