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13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，9人请假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spacing w:line="400" w:lineRule="exact"/>
        <w:ind w:left="0" w:leftChars="0" w:firstLine="42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4239260</wp:posOffset>
            </wp:positionH>
            <wp:positionV relativeFrom="paragraph">
              <wp:posOffset>1006475</wp:posOffset>
            </wp:positionV>
            <wp:extent cx="1996440" cy="1497965"/>
            <wp:effectExtent l="101600" t="88900" r="99060" b="102235"/>
            <wp:wrapSquare wrapText="bothSides"/>
            <wp:docPr id="14" name="图片 14" descr="C:\Users\34161\Desktop\610FBADFBAB39B02EC5DDF3FCB349B03.png610FBADFBAB39B02EC5DDF3FCB349B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34161\Desktop\610FBADFBAB39B02EC5DDF3FCB349B03.png610FBADFBAB39B02EC5DDF3FCB349B0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96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今天星期四啦！崭新的一周又开始了!宝贝们开开心心地走进幼儿园里，来园后能够自主将水杯放在水杯架上，然后去签到，老师量完体温，宝贝们就选择喜欢的区域进行区域游戏，很棒哟！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199390</wp:posOffset>
            </wp:positionV>
            <wp:extent cx="1997710" cy="1497965"/>
            <wp:effectExtent l="101600" t="88900" r="97790" b="102235"/>
            <wp:wrapSquare wrapText="bothSides"/>
            <wp:docPr id="9" name="图片 9" descr="C:\Users\34161\Desktop\144EB436CEA90D68174A29E5B8F5ACA9.png144EB436CEA90D68174A29E5B8F5AC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34161\Desktop\144EB436CEA90D68174A29E5B8F5ACA9.png144EB436CEA90D68174A29E5B8F5ACA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49796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213360</wp:posOffset>
            </wp:positionV>
            <wp:extent cx="1997710" cy="1497965"/>
            <wp:effectExtent l="101600" t="88900" r="97790" b="102235"/>
            <wp:wrapTopAndBottom/>
            <wp:docPr id="7" name="图片 7" descr="C:\Users\34161\Desktop\6EF3EDAD6710357DAEF006CB87B16D01.png6EF3EDAD6710357DAEF006CB87B16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34161\Desktop\6EF3EDAD6710357DAEF006CB87B16D01.png6EF3EDAD6710357DAEF006CB87B16D0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49796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4271645</wp:posOffset>
            </wp:positionH>
            <wp:positionV relativeFrom="paragraph">
              <wp:posOffset>150495</wp:posOffset>
            </wp:positionV>
            <wp:extent cx="1997710" cy="1497965"/>
            <wp:effectExtent l="101600" t="88900" r="97790" b="102235"/>
            <wp:wrapSquare wrapText="bothSides"/>
            <wp:docPr id="19" name="图片 19" descr="C:\Users\34161\Desktop\D7716C6A6269424399759EB80C159605.pngD7716C6A6269424399759EB80C159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34161\Desktop\D7716C6A6269424399759EB80C159605.pngD7716C6A6269424399759EB80C15960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49796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201930</wp:posOffset>
            </wp:positionV>
            <wp:extent cx="1997710" cy="1497965"/>
            <wp:effectExtent l="101600" t="88900" r="97790" b="102235"/>
            <wp:wrapSquare wrapText="bothSides"/>
            <wp:docPr id="16" name="图片 16" descr="C:\Users\34161\Desktop\C5837C54AE65F7CEA7F2708493A4C2E8.pngC5837C54AE65F7CEA7F2708493A4C2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34161\Desktop\C5837C54AE65F7CEA7F2708493A4C2E8.pngC5837C54AE65F7CEA7F2708493A4C2E8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49796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196850</wp:posOffset>
            </wp:positionV>
            <wp:extent cx="1997710" cy="1497965"/>
            <wp:effectExtent l="101600" t="88900" r="97790" b="102235"/>
            <wp:wrapSquare wrapText="bothSides"/>
            <wp:docPr id="15" name="图片 15" descr="C:\Users\34161\Desktop\BF1BCD8F04164E844DF4BA88B7C994FF.pngBF1BCD8F04164E844DF4BA88B7C994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34161\Desktop\BF1BCD8F04164E844DF4BA88B7C994FF.pngBF1BCD8F04164E844DF4BA88B7C994FF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49796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喷喷的香葱黄饼干/旺旺仙贝/鲜奶早餐原味饼干，还有营养美味的开心果哦！真是太丰富啦！宝贝们吃得津津有味，牛奶也都按个人所需喝完了。明天宝贝们也要继续保持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玉米饭、红烧罗氏虾、胡罗卜山药炒木耳、丝瓜鸡蛋肉丝汤。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1（喂完）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2（饭菜剩余）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</w:tbl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3039745</wp:posOffset>
            </wp:positionH>
            <wp:positionV relativeFrom="paragraph">
              <wp:posOffset>237490</wp:posOffset>
            </wp:positionV>
            <wp:extent cx="2641600" cy="1981835"/>
            <wp:effectExtent l="114300" t="88900" r="101600" b="113665"/>
            <wp:wrapSquare wrapText="bothSides"/>
            <wp:docPr id="8" name="图片 8" descr="C:\Users\34161\Desktop\46E84ABF8A70C4AA9AE3236BCF784713.png46E84ABF8A70C4AA9AE3236BCF784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34161\Desktop\46E84ABF8A70C4AA9AE3236BCF784713.png46E84ABF8A70C4AA9AE3236BCF78471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83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1552" behindDoc="1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261620</wp:posOffset>
            </wp:positionV>
            <wp:extent cx="2573020" cy="1930400"/>
            <wp:effectExtent l="114300" t="88900" r="106680" b="101600"/>
            <wp:wrapThrough wrapText="bothSides">
              <wp:wrapPolygon>
                <wp:start x="-640" y="-995"/>
                <wp:lineTo x="-853" y="-568"/>
                <wp:lineTo x="-960" y="21742"/>
                <wp:lineTo x="-640" y="22595"/>
                <wp:lineTo x="22069" y="22595"/>
                <wp:lineTo x="22389" y="21742"/>
                <wp:lineTo x="22282" y="-568"/>
                <wp:lineTo x="22069" y="-995"/>
                <wp:lineTo x="-640" y="-995"/>
              </wp:wrapPolygon>
            </wp:wrapThrough>
            <wp:docPr id="5" name="图片 5" descr="C:\Users\34161\Desktop\7ACC992CD0AB14DEB56DF4F7A415C3CC.png7ACC992CD0AB14DEB56DF4F7A415C3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34161\Desktop\7ACC992CD0AB14DEB56DF4F7A415C3CC.png7ACC992CD0AB14DEB56DF4F7A415C3CC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93040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4624" behindDoc="1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-421640</wp:posOffset>
            </wp:positionV>
            <wp:extent cx="2573020" cy="1930400"/>
            <wp:effectExtent l="114300" t="88900" r="106680" b="101600"/>
            <wp:wrapThrough wrapText="bothSides">
              <wp:wrapPolygon>
                <wp:start x="-640" y="-995"/>
                <wp:lineTo x="-853" y="-568"/>
                <wp:lineTo x="-960" y="21742"/>
                <wp:lineTo x="-640" y="22595"/>
                <wp:lineTo x="22069" y="22595"/>
                <wp:lineTo x="22389" y="21742"/>
                <wp:lineTo x="22282" y="-568"/>
                <wp:lineTo x="22069" y="-995"/>
                <wp:lineTo x="-640" y="-995"/>
              </wp:wrapPolygon>
            </wp:wrapThrough>
            <wp:docPr id="13" name="图片 13" descr="C:\Users\34161\Desktop\F575CC5C59EA7FD447FE0D4656683273.pngF575CC5C59EA7FD447FE0D465668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34161\Desktop\F575CC5C59EA7FD447FE0D4656683273.pngF575CC5C59EA7FD447FE0D465668327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93040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3600" behindDoc="1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-440055</wp:posOffset>
            </wp:positionV>
            <wp:extent cx="2573020" cy="1929765"/>
            <wp:effectExtent l="114300" t="88900" r="106680" b="102235"/>
            <wp:wrapThrough wrapText="bothSides">
              <wp:wrapPolygon>
                <wp:start x="-640" y="-995"/>
                <wp:lineTo x="-853" y="-569"/>
                <wp:lineTo x="-960" y="21749"/>
                <wp:lineTo x="-640" y="22602"/>
                <wp:lineTo x="22069" y="22602"/>
                <wp:lineTo x="22389" y="21749"/>
                <wp:lineTo x="22282" y="-569"/>
                <wp:lineTo x="22069" y="-995"/>
                <wp:lineTo x="-640" y="-995"/>
              </wp:wrapPolygon>
            </wp:wrapThrough>
            <wp:docPr id="10" name="图片 10" descr="C:\Users\34161\Desktop\A9F7BAAD222CE205859F5F776C53DD55.pngA9F7BAAD222CE205859F5F776C53DD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34161\Desktop\A9F7BAAD222CE205859F5F776C53DD55.pngA9F7BAAD222CE205859F5F776C53DD5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92976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5648" behindDoc="1" locked="0" layoutInCell="1" allowOverlap="1">
            <wp:simplePos x="0" y="0"/>
            <wp:positionH relativeFrom="column">
              <wp:posOffset>-1501775</wp:posOffset>
            </wp:positionH>
            <wp:positionV relativeFrom="paragraph">
              <wp:posOffset>390525</wp:posOffset>
            </wp:positionV>
            <wp:extent cx="3123565" cy="2343150"/>
            <wp:effectExtent l="114300" t="88900" r="102235" b="107950"/>
            <wp:wrapThrough wrapText="bothSides">
              <wp:wrapPolygon>
                <wp:start x="-527" y="-820"/>
                <wp:lineTo x="-703" y="-468"/>
                <wp:lineTo x="-790" y="21659"/>
                <wp:lineTo x="-527" y="22478"/>
                <wp:lineTo x="21956" y="22478"/>
                <wp:lineTo x="22219" y="21659"/>
                <wp:lineTo x="22131" y="-468"/>
                <wp:lineTo x="21956" y="-820"/>
                <wp:lineTo x="-527" y="-820"/>
              </wp:wrapPolygon>
            </wp:wrapThrough>
            <wp:docPr id="17" name="图片 17" descr="C:\Users\34161\Desktop\E66915A731BBEA74B7BDD00D22FA41A7.pngE66915A731BBEA74B7BDD00D22FA41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34161\Desktop\E66915A731BBEA74B7BDD00D22FA41A7.pngE66915A731BBEA74B7BDD00D22FA41A7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34315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tbl>
      <w:tblPr>
        <w:tblStyle w:val="6"/>
        <w:tblW w:w="9608" w:type="dxa"/>
        <w:tblInd w:w="-1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608" w:type="dxa"/>
          </w:tcPr>
          <w:p>
            <w:pPr>
              <w:spacing w:line="400" w:lineRule="exact"/>
              <w:jc w:val="center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32"/>
                <w:szCs w:val="32"/>
                <w:lang w:val="en-US" w:eastAsia="zh-CN"/>
              </w:rPr>
              <w:t>集体活动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1" w:hRule="atLeast"/>
        </w:trPr>
        <w:tc>
          <w:tcPr>
            <w:tcW w:w="9608" w:type="dxa"/>
          </w:tcPr>
          <w:p>
            <w:pPr>
              <w:spacing w:line="400" w:lineRule="exact"/>
              <w:jc w:val="both"/>
              <w:rPr>
                <w:rFonts w:ascii="宋体" w:hAnsi="宋体" w:eastAsia="宋体" w:cs="宋体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sz w:val="24"/>
                <w:szCs w:val="24"/>
                <w:u w:val="single"/>
              </w:rPr>
              <w:t>教材分析:</w:t>
            </w:r>
          </w:p>
          <w:p>
            <w:pPr>
              <w:spacing w:line="400" w:lineRule="exact"/>
              <w:ind w:firstLine="480" w:firstLineChars="200"/>
              <w:jc w:val="both"/>
              <w:rPr>
                <w:rFonts w:ascii="宋体" w:hAnsi="宋体" w:eastAsia="宋体" w:cs="宋体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空间方位是根据位置数据描述地物所在位置。这种位置既可以根据大地参照系定义，也可以定义为地之间的想对位置。即上下里外。幼儿平时只会了解前后，左右，但是对空间的感知还不是很明确。因此设计本次活动，让幼儿在找找、说说中认识了上、下、里、外空间方位，并能正确用上、下、里、外方位词讲出水果藏的位置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b/>
                <w:bCs/>
                <w:sz w:val="24"/>
                <w:szCs w:val="24"/>
                <w:u w:val="single"/>
              </w:rPr>
              <w:t>幼儿发展分析:</w:t>
            </w:r>
          </w:p>
          <w:p>
            <w:pPr>
              <w:spacing w:line="400" w:lineRule="exact"/>
              <w:ind w:firstLine="480" w:firstLineChars="200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在平时的活动中孩子对于两个物体之间的上、下位置很容易分清楚，也会用语言进行讲述，但是上、下、里、外的位置是相对，借助情景与实物孩子比较容易掌握。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atLeast"/>
        </w:trPr>
        <w:tc>
          <w:tcPr>
            <w:tcW w:w="9608" w:type="dxa"/>
          </w:tcPr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1491615</wp:posOffset>
                  </wp:positionH>
                  <wp:positionV relativeFrom="paragraph">
                    <wp:posOffset>115570</wp:posOffset>
                  </wp:positionV>
                  <wp:extent cx="2723515" cy="2042795"/>
                  <wp:effectExtent l="114300" t="88900" r="108585" b="103505"/>
                  <wp:wrapSquare wrapText="bothSides"/>
                  <wp:docPr id="11" name="图片 11" descr="C:\Users\34161\Desktop\IMG_5721.JPGIMG_5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34161\Desktop\IMG_5721.JPGIMG_57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15" cy="204279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5" w:hRule="atLeast"/>
        </w:trPr>
        <w:tc>
          <w:tcPr>
            <w:tcW w:w="9608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1437640</wp:posOffset>
                  </wp:positionH>
                  <wp:positionV relativeFrom="paragraph">
                    <wp:posOffset>412750</wp:posOffset>
                  </wp:positionV>
                  <wp:extent cx="2654935" cy="1990725"/>
                  <wp:effectExtent l="114300" t="88900" r="113665" b="104775"/>
                  <wp:wrapSquare wrapText="bothSides"/>
                  <wp:docPr id="12" name="图片 12" descr="C:\Users\34161\Desktop\IMG_5722.JPGIMG_5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34161\Desktop\IMG_5722.JPGIMG_57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072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8" w:hRule="atLeast"/>
        </w:trPr>
        <w:tc>
          <w:tcPr>
            <w:tcW w:w="9608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1301750</wp:posOffset>
                  </wp:positionH>
                  <wp:positionV relativeFrom="paragraph">
                    <wp:posOffset>154305</wp:posOffset>
                  </wp:positionV>
                  <wp:extent cx="2654300" cy="1990725"/>
                  <wp:effectExtent l="114300" t="88900" r="101600" b="104775"/>
                  <wp:wrapSquare wrapText="bothSides"/>
                  <wp:docPr id="2" name="图片 2" descr="C:\Users\34161\Desktop\IMG_5724.JPGIMG_5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34161\Desktop\IMG_5724.JPGIMG_572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199072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08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1284605</wp:posOffset>
                  </wp:positionH>
                  <wp:positionV relativeFrom="paragraph">
                    <wp:posOffset>116205</wp:posOffset>
                  </wp:positionV>
                  <wp:extent cx="2654300" cy="1990090"/>
                  <wp:effectExtent l="114300" t="88900" r="101600" b="105410"/>
                  <wp:wrapSquare wrapText="bothSides"/>
                  <wp:docPr id="3" name="图片 3" descr="C:\Users\34161\Desktop\IMG_5727.JPGIMG_5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34161\Desktop\IMG_5727.JPGIMG_572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19900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08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90170</wp:posOffset>
                  </wp:positionV>
                  <wp:extent cx="2654300" cy="1990090"/>
                  <wp:effectExtent l="114300" t="88900" r="101600" b="105410"/>
                  <wp:wrapSquare wrapText="bothSides"/>
                  <wp:docPr id="4" name="图片 4" descr="C:\Users\34161\Desktop\IMG_5728.JPGIMG_5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34161\Desktop\IMG_5728.JPGIMG_572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19900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所有的宝宝在13:00前都睡着了，个别宝宝还未能入睡，希望明天都能美美地睡一个午觉哦！</w:t>
      </w:r>
    </w:p>
    <w:p>
      <w:pPr>
        <w:tabs>
          <w:tab w:val="left" w:pos="1308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20" w:firstLineChars="200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最近天气早晚比较凉，温差较大，请家长们为孩子及时增减衣物，以免受凉感冒哦！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家长朋友们可以定期查看宝贝们的指甲长短情况，及时进行修剪哦！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0LCJoZGlkIjoiNzhkZjczMTI0NmI2YjUxNThhOTQ4OWU3M2RiYmNkOTYiLCJ1c2VyQ291bnQiOjQ5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1770EB"/>
    <w:rsid w:val="035A5275"/>
    <w:rsid w:val="038021CC"/>
    <w:rsid w:val="04143C87"/>
    <w:rsid w:val="041B280B"/>
    <w:rsid w:val="04422C27"/>
    <w:rsid w:val="045F79C0"/>
    <w:rsid w:val="05896D11"/>
    <w:rsid w:val="05B37EFF"/>
    <w:rsid w:val="05C80BF6"/>
    <w:rsid w:val="06302B36"/>
    <w:rsid w:val="07FD1BB0"/>
    <w:rsid w:val="0AEC04E6"/>
    <w:rsid w:val="0B3F483C"/>
    <w:rsid w:val="0BB00FE0"/>
    <w:rsid w:val="0CAD218B"/>
    <w:rsid w:val="0E581FD3"/>
    <w:rsid w:val="0E96765D"/>
    <w:rsid w:val="0F275432"/>
    <w:rsid w:val="102E16C6"/>
    <w:rsid w:val="115A7397"/>
    <w:rsid w:val="1383227D"/>
    <w:rsid w:val="13DC26C2"/>
    <w:rsid w:val="144C4A15"/>
    <w:rsid w:val="14781F4B"/>
    <w:rsid w:val="147A54DE"/>
    <w:rsid w:val="14AC35C6"/>
    <w:rsid w:val="14AD6077"/>
    <w:rsid w:val="14C1519A"/>
    <w:rsid w:val="190A3ABF"/>
    <w:rsid w:val="19B3334A"/>
    <w:rsid w:val="1AD53445"/>
    <w:rsid w:val="1D606E08"/>
    <w:rsid w:val="1E7E315F"/>
    <w:rsid w:val="1E9F49C1"/>
    <w:rsid w:val="1EA54CA3"/>
    <w:rsid w:val="1EBE14FA"/>
    <w:rsid w:val="203670E3"/>
    <w:rsid w:val="21CF4FD6"/>
    <w:rsid w:val="22C90142"/>
    <w:rsid w:val="23294C75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A57335C"/>
    <w:rsid w:val="2A9C0B11"/>
    <w:rsid w:val="2BD769B8"/>
    <w:rsid w:val="2C5135FC"/>
    <w:rsid w:val="2C945AE9"/>
    <w:rsid w:val="2CD074F4"/>
    <w:rsid w:val="2CE326F6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31B5255"/>
    <w:rsid w:val="33465919"/>
    <w:rsid w:val="338069B9"/>
    <w:rsid w:val="33CB036F"/>
    <w:rsid w:val="36B27181"/>
    <w:rsid w:val="38F25E0C"/>
    <w:rsid w:val="39464738"/>
    <w:rsid w:val="395F70E5"/>
    <w:rsid w:val="396C5269"/>
    <w:rsid w:val="3A325BDF"/>
    <w:rsid w:val="3B5F384E"/>
    <w:rsid w:val="3D545A50"/>
    <w:rsid w:val="3EEF5FBA"/>
    <w:rsid w:val="3FA70E1B"/>
    <w:rsid w:val="40396024"/>
    <w:rsid w:val="416F1AF6"/>
    <w:rsid w:val="419D104A"/>
    <w:rsid w:val="41E71B1A"/>
    <w:rsid w:val="44711E0B"/>
    <w:rsid w:val="449C1ABE"/>
    <w:rsid w:val="44B84072"/>
    <w:rsid w:val="45794BB8"/>
    <w:rsid w:val="457D71CB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0FC6711"/>
    <w:rsid w:val="51122F9B"/>
    <w:rsid w:val="516A7A61"/>
    <w:rsid w:val="5240678A"/>
    <w:rsid w:val="52855CF8"/>
    <w:rsid w:val="52AE0698"/>
    <w:rsid w:val="53747AA5"/>
    <w:rsid w:val="53C17EF8"/>
    <w:rsid w:val="53C56A98"/>
    <w:rsid w:val="54731328"/>
    <w:rsid w:val="558217BC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60947DA9"/>
    <w:rsid w:val="60A36966"/>
    <w:rsid w:val="610512BC"/>
    <w:rsid w:val="6211328D"/>
    <w:rsid w:val="62581CFC"/>
    <w:rsid w:val="638F3C9B"/>
    <w:rsid w:val="64554FD3"/>
    <w:rsid w:val="64FD2657"/>
    <w:rsid w:val="666920D7"/>
    <w:rsid w:val="678D2FAE"/>
    <w:rsid w:val="683756E7"/>
    <w:rsid w:val="684B7993"/>
    <w:rsid w:val="689C3573"/>
    <w:rsid w:val="69414B82"/>
    <w:rsid w:val="694A521D"/>
    <w:rsid w:val="69EE1271"/>
    <w:rsid w:val="6B8D0587"/>
    <w:rsid w:val="6C0D43A6"/>
    <w:rsid w:val="6C855C80"/>
    <w:rsid w:val="6D2C380D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888</Words>
  <Characters>908</Characters>
  <Lines>10</Lines>
  <Paragraphs>2</Paragraphs>
  <TotalTime>1</TotalTime>
  <ScaleCrop>false</ScaleCrop>
  <LinksUpToDate>false</LinksUpToDate>
  <CharactersWithSpaces>923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34161</cp:lastModifiedBy>
  <cp:lastPrinted>2023-09-05T05:36:00Z</cp:lastPrinted>
  <dcterms:modified xsi:type="dcterms:W3CDTF">2023-11-02T05:17:27Z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D14779A91D6344F8A925A8FD4ACD5955</vt:lpwstr>
  </property>
  <property fmtid="{D5CDD505-2E9C-101B-9397-08002B2CF9AE}" pid="5" name="commondata">
    <vt:lpwstr>eyJjb3VudCI6NywiaGRpZCI6IjgwMTFkOGIxOGI4YTJiZmJhMDYwMGRlZGE2MzM2NjlhIiwidXNlckNvdW50Ijo3fQ==</vt:lpwstr>
  </property>
</Properties>
</file>