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集体活动《科学：一篮蔬菜》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本次活动是一次观察类认知活动，蔬菜是我们日常活动中经常接触的食物，秋天又是蔬菜丰收的季节。 各种蔬菜有不同的外形特征，我们选择幼儿常接触到的蔬菜作为观察的对象，这样既符合幼儿的生活经验，又有一定的挑战性。蔬菜可以分为瓜类、绿叶类、茄果类、白菜类、块茎类等类别。本次活动主要通过图片、实物等帮助幼儿观察了解各种蔬菜的名称、外形特征、颜色等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小朋友能够选择不同的蔬菜进行观察，并将观察到的内容大胆表述；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小朋友也在他人的讲述中认识了不同的蔬菜及其特征，如果能积极举手表达就更好啦！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8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8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8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8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杨易、黄梓宸、周艺天、李璟睿小朋友进入了足球区，孩子们都能够遵守规则，有序游戏，下面来看看我们的风采吧。在老师的提醒下孩子们也都能自主喝水。也提醒谌睿、冯欣小朋友不要在操场上追逐奔跑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6" name="图片 6" descr="IMG_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8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5" name="图片 5" descr="IMG_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4" name="图片 4" descr="IMG_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8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3" name="图片 3" descr="IMG_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8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" name="图片 2" descr="IMG_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8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" name="图片 1" descr="IMG_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：中午吃的是罗氏虾、山药炒胡萝卜木耳、玉米饭！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今天所有的小朋友都能够自主拨虾，很棒哦，希望王知霖、徐梓赫小朋友也要学会自己拨虾哦~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1.最近生病的孩子有点多，请及时关注幼儿情况并与教师沟通。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2.快乐家园请与这两天填好并带来幼儿园。</w:t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YsImhkaWQiOiJmZTY1OWIyN2VlNTNjYTgxNmUxNzY3MGQwZTYyMTJmMCIsInVzZXJDb3VudCI6MX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325EE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76C3779"/>
    <w:rsid w:val="48185562"/>
    <w:rsid w:val="4F153E7A"/>
    <w:rsid w:val="55674105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533</Words>
  <Characters>543</Characters>
  <Lines>1</Lines>
  <Paragraphs>1</Paragraphs>
  <TotalTime>7</TotalTime>
  <ScaleCrop>false</ScaleCrop>
  <LinksUpToDate>false</LinksUpToDate>
  <CharactersWithSpaces>548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2023-11-02T11:12:27Z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DB12801B15994C8FB0076C6A5A32793C_13</vt:lpwstr>
  </property>
</Properties>
</file>