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，9人请假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spacing w:line="400" w:lineRule="exact"/>
        <w:ind w:left="0" w:leftChars="0" w:firstLine="42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1006475</wp:posOffset>
            </wp:positionV>
            <wp:extent cx="1997710" cy="1497965"/>
            <wp:effectExtent l="101600" t="88900" r="97790" b="102235"/>
            <wp:wrapSquare wrapText="bothSides"/>
            <wp:docPr id="14" name="图片 14" descr="C:\Users\34161\Desktop\E76D99E12147FBFDF33932EAD8708D1E.pngE76D99E12147FBFDF33932EAD8708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34161\Desktop\E76D99E12147FBFDF33932EAD8708D1E.pngE76D99E12147FBFDF33932EAD8708D1E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796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今天星期三啦！崭新的一周又开始了!宝贝们开开心心地走进幼儿园里，来园后能够自主将水杯放在水杯架上，然后去签到，老师量完体温，宝贝们就选择喜欢的区域进行区域游戏，很棒哟！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198755</wp:posOffset>
            </wp:positionV>
            <wp:extent cx="1997710" cy="1498600"/>
            <wp:effectExtent l="101600" t="88900" r="97790" b="101600"/>
            <wp:wrapSquare wrapText="bothSides"/>
            <wp:docPr id="9" name="图片 9" descr="C:\Users\34161\Desktop\8D72BA1A6936D669E1541744A2D2BC8C.png8D72BA1A6936D669E1541744A2D2B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34161\Desktop\8D72BA1A6936D669E1541744A2D2BC8C.png8D72BA1A6936D669E1541744A2D2BC8C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86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212725</wp:posOffset>
            </wp:positionV>
            <wp:extent cx="1997710" cy="1498600"/>
            <wp:effectExtent l="101600" t="88900" r="97790" b="101600"/>
            <wp:wrapTopAndBottom/>
            <wp:docPr id="7" name="图片 7" descr="C:\Users\34161\Desktop\4DD6944F77B916D7ABD99473182579B2.png4DD6944F77B916D7ABD9947318257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34161\Desktop\4DD6944F77B916D7ABD99473182579B2.png4DD6944F77B916D7ABD99473182579B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86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149860</wp:posOffset>
            </wp:positionV>
            <wp:extent cx="1997710" cy="1498600"/>
            <wp:effectExtent l="101600" t="88900" r="97790" b="101600"/>
            <wp:wrapSquare wrapText="bothSides"/>
            <wp:docPr id="19" name="图片 19" descr="C:\Users\34161\Desktop\EF2F02E16AA8F79A92C6FD6F9B8220D1.pngEF2F02E16AA8F79A92C6FD6F9B822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34161\Desktop\EF2F02E16AA8F79A92C6FD6F9B8220D1.pngEF2F02E16AA8F79A92C6FD6F9B8220D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86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201295</wp:posOffset>
            </wp:positionV>
            <wp:extent cx="1997710" cy="1498600"/>
            <wp:effectExtent l="101600" t="88900" r="97790" b="101600"/>
            <wp:wrapSquare wrapText="bothSides"/>
            <wp:docPr id="16" name="图片 16" descr="C:\Users\34161\Desktop\750BE744E4F83AB88D172381E65BD110.png750BE744E4F83AB88D172381E65BD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34161\Desktop\750BE744E4F83AB88D172381E65BD110.png750BE744E4F83AB88D172381E65BD11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86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196215</wp:posOffset>
            </wp:positionV>
            <wp:extent cx="1997710" cy="1498600"/>
            <wp:effectExtent l="101600" t="88900" r="97790" b="101600"/>
            <wp:wrapSquare wrapText="bothSides"/>
            <wp:docPr id="15" name="图片 15" descr="C:\Users\34161\Desktop\813B39523A4F5CEE7A1F75C084DED118.png813B39523A4F5CEE7A1F75C084DED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34161\Desktop\813B39523A4F5CEE7A1F75C084DED118.png813B39523A4F5CEE7A1F75C084DED11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4986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今天的早点我们喝的是热乎乎的牛奶，有香喷喷的比萨薄饼、蛋黄果仁切片、核桃提子司康，真是太丰富啦！宝贝们吃得津津有味，牛奶也都按个人所需喝完了。明天宝贝们也要继续保持哦！</w:t>
      </w:r>
    </w:p>
    <w:p>
      <w:pPr>
        <w:spacing w:line="400" w:lineRule="exact"/>
        <w:jc w:val="lef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654" w:firstLineChars="1300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今天进行的户外混班游戏，这一周的活动区域是前操场。有滑滑梯、攀爬网、皮球区、跳跃区、综合区等等。放完水杯之后宝贝们就去选择自己想玩的区域玩啦！他们玩得可开心了，穿梭在各个区域之间。中途休息时间会自己拿起水杯及时补充水分，并坐下来休息休息聊聊天，真好！</w:t>
      </w:r>
    </w:p>
    <w:p>
      <w:pPr>
        <w:widowControl/>
        <w:autoSpaceDE w:val="0"/>
        <w:autoSpaceDN w:val="0"/>
        <w:adjustRightInd w:val="0"/>
        <w:spacing w:line="240" w:lineRule="auto"/>
        <w:jc w:val="left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tabs>
          <w:tab w:val="left" w:pos="263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139065</wp:posOffset>
            </wp:positionV>
            <wp:extent cx="1993900" cy="1495425"/>
            <wp:effectExtent l="101600" t="76200" r="88900" b="92075"/>
            <wp:wrapSquare wrapText="bothSides"/>
            <wp:docPr id="13" name="图片 13" descr="C:\Users\34161\Desktop\IMG_5704.JPGIMG_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IMG_5704.JPGIMG_570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173990</wp:posOffset>
            </wp:positionV>
            <wp:extent cx="1966595" cy="1475105"/>
            <wp:effectExtent l="114300" t="88900" r="103505" b="112395"/>
            <wp:wrapSquare wrapText="bothSides"/>
            <wp:docPr id="10" name="图片 10" descr="C:\Users\34161\Desktop\IMG_5706.JPGIMG_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IMG_5706.JPGIMG_570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141605</wp:posOffset>
            </wp:positionV>
            <wp:extent cx="1998980" cy="1498600"/>
            <wp:effectExtent l="101600" t="88900" r="96520" b="101600"/>
            <wp:wrapSquare wrapText="bothSides"/>
            <wp:docPr id="5" name="图片 5" descr="C:\Users\34161\Desktop\IMG_5702.JPGIMG_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IMG_5702.JPGIMG_570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860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1655445</wp:posOffset>
            </wp:positionH>
            <wp:positionV relativeFrom="paragraph">
              <wp:posOffset>98425</wp:posOffset>
            </wp:positionV>
            <wp:extent cx="2000250" cy="1499870"/>
            <wp:effectExtent l="101600" t="88900" r="95250" b="113030"/>
            <wp:wrapSquare wrapText="bothSides"/>
            <wp:docPr id="17" name="图片 17" descr="C:\Users\34161\Desktop\IMG_5695.JPGIMG_5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IMG_5695.JPGIMG_569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136525</wp:posOffset>
            </wp:positionV>
            <wp:extent cx="2000885" cy="1501140"/>
            <wp:effectExtent l="101600" t="88900" r="94615" b="111760"/>
            <wp:wrapSquare wrapText="bothSides"/>
            <wp:docPr id="18" name="图片 18" descr="C:\Users\34161\Desktop\DB51B973A8E0E9BA9DA11E2EFFD67AA0.pngDB51B973A8E0E9BA9DA11E2EFFD67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DB51B973A8E0E9BA9DA11E2EFFD67AA0.pngDB51B973A8E0E9BA9DA11E2EFFD67AA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114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121285</wp:posOffset>
            </wp:positionV>
            <wp:extent cx="2000250" cy="1499870"/>
            <wp:effectExtent l="101600" t="88900" r="95250" b="113030"/>
            <wp:wrapSquare wrapText="bothSides"/>
            <wp:docPr id="3" name="图片 3" descr="C:\Users\34161\Desktop\IMG_5697.JPGIMG_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34161\Desktop\IMG_5697.JPGIMG_569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意大利面（猪肉沫、番茄酱、胡萝卜、香菇、小青菜、豌豆）、绿笋海鲜乳鸽汤。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（1吃完  2没有全部吃完  3不吃）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2(面汤剩余）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2（菜剩余）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tbl>
      <w:tblPr>
        <w:tblStyle w:val="6"/>
        <w:tblW w:w="9258" w:type="dxa"/>
        <w:tblInd w:w="-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58" w:type="dxa"/>
          </w:tcPr>
          <w:p>
            <w:pPr>
              <w:spacing w:line="400" w:lineRule="exact"/>
              <w:jc w:val="center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kern w:val="0"/>
                <w:sz w:val="32"/>
                <w:szCs w:val="32"/>
                <w:lang w:val="en-US" w:eastAsia="zh-CN"/>
              </w:rPr>
              <w:t>集体活动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3" w:hRule="atLeast"/>
        </w:trPr>
        <w:tc>
          <w:tcPr>
            <w:tcW w:w="9258" w:type="dxa"/>
          </w:tcPr>
          <w:p>
            <w:pPr>
              <w:spacing w:line="400" w:lineRule="exact"/>
              <w:ind w:left="240" w:hanging="241" w:hangingChars="100"/>
              <w:jc w:val="both"/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  <w:t>教材分析:</w:t>
            </w:r>
          </w:p>
          <w:p>
            <w:pPr>
              <w:spacing w:line="400" w:lineRule="exact"/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《水果屋》是一则语言简练优美，情节生动有趣的故事。它讲述了秋天里，熊妈妈和熊宝宝一起来到果园里摘了很多水果 并用水果搭成了一座漂亮的小屋的故事。“水果屋”这个故事情景是让孩子们在感受故事生动有趣的同时，逐渐走进了充满童趣和美的世界，这个语言活动具有趣味性，能使幼儿爱听、爱看、爱学，并轻松愉快的参与到语言活动中去，有利于培养幼儿的创造力和想象力。</w:t>
            </w:r>
          </w:p>
          <w:p>
            <w:pPr>
              <w:spacing w:line="400" w:lineRule="exact"/>
              <w:ind w:left="480" w:hanging="482" w:hangingChars="200"/>
              <w:jc w:val="both"/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sz w:val="24"/>
                <w:szCs w:val="24"/>
                <w:u w:val="single"/>
              </w:rPr>
              <w:t>幼儿发展分析:</w:t>
            </w:r>
          </w:p>
          <w:p>
            <w:pPr>
              <w:spacing w:line="400" w:lineRule="exact"/>
              <w:ind w:firstLine="480" w:firstLineChars="200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小班的孩子喜欢听故事，他们对可爱的动物形象容易产生亲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近</w:t>
            </w:r>
            <w:r>
              <w:rPr>
                <w:rFonts w:ascii="宋体" w:hAnsi="宋体" w:eastAsia="宋体" w:cs="宋体"/>
                <w:sz w:val="24"/>
                <w:szCs w:val="24"/>
              </w:rPr>
              <w:t>感，对秋天里常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见</w:t>
            </w:r>
            <w:r>
              <w:rPr>
                <w:rFonts w:ascii="宋体" w:hAnsi="宋体" w:eastAsia="宋体" w:cs="宋体"/>
                <w:sz w:val="24"/>
                <w:szCs w:val="24"/>
              </w:rPr>
              <w:t>的水果有一定的生活经验，能理解简单的故事情节，但在语言表达方面语句表达不够清楚、完整，部分孩子比较胆小，羞于表达，需要正确的引 。孩子情绪容易失控，需要老师用情境性的语言引导幼儿。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58" w:type="dxa"/>
          </w:tcPr>
          <w:p>
            <w:pPr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104775</wp:posOffset>
                  </wp:positionV>
                  <wp:extent cx="2724150" cy="2042795"/>
                  <wp:effectExtent l="114300" t="88900" r="107950" b="103505"/>
                  <wp:wrapSquare wrapText="bothSides"/>
                  <wp:docPr id="11" name="图片 11" descr="C:\Users\34161\Desktop\72B4034D97866616ACF874E703DF0844.png72B4034D97866616ACF874E703DF0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34161\Desktop\72B4034D97866616ACF874E703DF0844.png72B4034D97866616ACF874E703DF08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279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58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169545</wp:posOffset>
                  </wp:positionV>
                  <wp:extent cx="2654935" cy="1991360"/>
                  <wp:effectExtent l="114300" t="88900" r="113665" b="104140"/>
                  <wp:wrapSquare wrapText="bothSides"/>
                  <wp:docPr id="12" name="图片 12" descr="C:\Users\34161\Desktop\E399BFE14EDAB016996CB64ECCACEC2C.pngE399BFE14EDAB016996CB64ECCACEC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34161\Desktop\E399BFE14EDAB016996CB64ECCACEC2C.pngE399BFE14EDAB016996CB64ECCACEC2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kern w:val="0"/>
                <w:sz w:val="28"/>
                <w:szCs w:val="28"/>
                <w:vertAlign w:val="baseline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58" w:type="dxa"/>
          </w:tcPr>
          <w:p>
            <w:pPr>
              <w:tabs>
                <w:tab w:val="left" w:pos="5953"/>
              </w:tabs>
              <w:spacing w:line="400" w:lineRule="exact"/>
              <w:jc w:val="both"/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b/>
                <w:kern w:val="0"/>
                <w:sz w:val="32"/>
                <w:szCs w:val="32"/>
                <w:lang w:val="en-US" w:eastAsia="zh-CN"/>
              </w:rPr>
              <w:drawing>
                <wp:anchor distT="0" distB="0" distL="114935" distR="114935" simplePos="0" relativeHeight="251674624" behindDoc="0" locked="0" layoutInCell="1" allowOverlap="1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83185</wp:posOffset>
                  </wp:positionV>
                  <wp:extent cx="2654935" cy="1990725"/>
                  <wp:effectExtent l="114300" t="88900" r="113665" b="104775"/>
                  <wp:wrapSquare wrapText="bothSides"/>
                  <wp:docPr id="2" name="图片 2" descr="C:\Users\34161\Desktop\F2C473158A18A496F94B5EFAC95CC09D.pngF2C473158A18A496F94B5EFAC95CC0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34161\Desktop\F2C473158A18A496F94B5EFAC95CC09D.pngF2C473158A18A496F94B5EFAC95CC09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bookmarkStart w:id="0" w:name="_GoBack"/>
      <w:bookmarkEnd w:id="0"/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在今天的午睡活动中，小朋友们都能够很快地躺下来，很棒哟！基本上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所有的宝宝在13:00前都睡着了，个别宝宝还未能入睡，希望明天都能美美地睡一个午觉哦！</w:t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tabs>
          <w:tab w:val="left" w:pos="1308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ab/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20" w:firstLineChars="200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最近天气早晚比较凉，温差较大，请家长们为孩子及时增减衣物，以免受凉感冒哦！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★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今天在幼儿园里一起看了绘本，回家之后可以听宝贝们说一说哦!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xLCJoZGlkIjoiNzhkZjczMTI0NmI2YjUxNThhOTQ4OWU3M2RiYmNkOTYiLCJ1c2VyQ291bnQiOjQ2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AEC04E6"/>
    <w:rsid w:val="0B3F483C"/>
    <w:rsid w:val="0BB00FE0"/>
    <w:rsid w:val="0CAD218B"/>
    <w:rsid w:val="0E581FD3"/>
    <w:rsid w:val="0E96765D"/>
    <w:rsid w:val="0F275432"/>
    <w:rsid w:val="102E16C6"/>
    <w:rsid w:val="115A7397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2102CCE"/>
    <w:rsid w:val="331B5255"/>
    <w:rsid w:val="33465919"/>
    <w:rsid w:val="338069B9"/>
    <w:rsid w:val="33CB036F"/>
    <w:rsid w:val="36B27181"/>
    <w:rsid w:val="38F25E0C"/>
    <w:rsid w:val="39464738"/>
    <w:rsid w:val="395F70E5"/>
    <w:rsid w:val="396C5269"/>
    <w:rsid w:val="3A325BDF"/>
    <w:rsid w:val="3B5F384E"/>
    <w:rsid w:val="3D545A50"/>
    <w:rsid w:val="3EEF5FBA"/>
    <w:rsid w:val="3FA70E1B"/>
    <w:rsid w:val="40396024"/>
    <w:rsid w:val="416F1AF6"/>
    <w:rsid w:val="419D104A"/>
    <w:rsid w:val="41E71B1A"/>
    <w:rsid w:val="44711E0B"/>
    <w:rsid w:val="449C1ABE"/>
    <w:rsid w:val="44B84072"/>
    <w:rsid w:val="45794BB8"/>
    <w:rsid w:val="457D71CB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6920D7"/>
    <w:rsid w:val="678D2FAE"/>
    <w:rsid w:val="683756E7"/>
    <w:rsid w:val="684B7993"/>
    <w:rsid w:val="689C3573"/>
    <w:rsid w:val="69414B82"/>
    <w:rsid w:val="694A521D"/>
    <w:rsid w:val="69EE1271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948</Words>
  <Characters>969</Characters>
  <Lines>10</Lines>
  <Paragraphs>2</Paragraphs>
  <TotalTime>0</TotalTime>
  <ScaleCrop>false</ScaleCrop>
  <LinksUpToDate>false</LinksUpToDate>
  <CharactersWithSpaces>988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2023-11-01T08:08:15Z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D14779A91D6344F8A925A8FD4ACD5955</vt:lpwstr>
  </property>
  <property fmtid="{D5CDD505-2E9C-101B-9397-08002B2CF9AE}" pid="5" name="commondata">
    <vt:lpwstr>eyJjb3VudCI6NywiaGRpZCI6IjgwMTFkOGIxOGI4YTJiZmJhMDYwMGRlZGE2MzM2NjlhIiwidXNlckNvdW50Ijo3fQ==</vt:lpwstr>
  </property>
</Properties>
</file>