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2023.10.31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美丽的秋天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</w:t>
      </w:r>
      <w:bookmarkStart w:id="0" w:name="_GoBack"/>
      <w:bookmarkEnd w:id="0"/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6位小朋友请假。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集体活动《数学：蔬菜接龙》</w:t>
      </w:r>
    </w:p>
    <w:p>
      <w:pPr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蔬菜接龙是指将多张卡片首尾相接连成一长条，本次活动欲提供给幼儿蔬菜接龙卡，每张卡片上画有不同数量的数字和蔬菜。玩的时候要先点数卡片尾部物体的数量，再找出能表示其总数的数字卡片排在后面，相同数量的数物相接，直至把所有的卡片连接完。</w:t>
      </w:r>
    </w:p>
    <w:p>
      <w:pPr>
        <w:ind w:firstLine="420" w:firstLineChars="200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小朋友能够大胆表达自己对数物匹配接龙的看法，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小朋友也都能够正确操作，养成良好的学习习惯，也希望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小朋友能够认真倾听要求，相信你也能够理解游戏规则，喜欢蔬菜接龙的。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6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6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6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6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6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7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7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7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今天黄梓宸、阴少帅、杨易小朋友进入了足球区，孩子们都能够遵守规则，有序游戏，下面来看看我们的风采吧。其中也希望徐梓赫、王知霖小朋友不要往地面吐口水哦~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6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6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6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IMG_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6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：中午吃的是板栗鸡丁、卷心菜炒肉片、罗宋汤！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今天王诺碗、许诺言小朋友吃的比较慢哦~谌睿、徐梓赫、小朋友的饭盛的有点多哦。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1.最近生病的孩子有点多，请及时关注幼儿情况并与教师沟通。</w:t>
      </w:r>
    </w:p>
    <w:p>
      <w:pPr>
        <w:ind w:firstLine="420" w:firstLineChars="200"/>
        <w:jc w:val="both"/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2.快乐家园请与这两天填好并带来幼儿园。</w:t>
      </w:r>
      <w:r>
        <w:tab/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3.明天下午，我们将进行骨密度测试。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QsImhkaWQiOiJmZTY1OWIyN2VlNTNjYTgxNmUxNzY3MGQwZTYyMTJmMCIsInVzZXJDb3VudCI6MTV9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325EE5"/>
    <w:rsid w:val="12F47048"/>
    <w:rsid w:val="1CD53A47"/>
    <w:rsid w:val="231E2FCC"/>
    <w:rsid w:val="27CC1ABA"/>
    <w:rsid w:val="27FA4F9E"/>
    <w:rsid w:val="2B971617"/>
    <w:rsid w:val="30424739"/>
    <w:rsid w:val="36574A01"/>
    <w:rsid w:val="3838457E"/>
    <w:rsid w:val="388166D5"/>
    <w:rsid w:val="3AE2207F"/>
    <w:rsid w:val="3CE63AA8"/>
    <w:rsid w:val="48185562"/>
    <w:rsid w:val="4F153E7A"/>
    <w:rsid w:val="55674105"/>
    <w:rsid w:val="635A1B96"/>
    <w:rsid w:val="6573077D"/>
    <w:rsid w:val="68CF2022"/>
    <w:rsid w:val="6A3550F2"/>
    <w:rsid w:val="6D4B755E"/>
    <w:rsid w:val="709779A9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781</Words>
  <Characters>792</Characters>
  <Lines>1</Lines>
  <Paragraphs>1</Paragraphs>
  <TotalTime>9</TotalTime>
  <ScaleCrop>false</ScaleCrop>
  <LinksUpToDate>false</LinksUpToDate>
  <CharactersWithSpaces>797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2023-10-31T12:08:51Z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C9563938A9EF45BE9F7C94FC42A7F147_13</vt:lpwstr>
  </property>
</Properties>
</file>