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31023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51865" cy="751205"/>
            <wp:effectExtent l="0" t="0" r="635" b="10795"/>
            <wp:docPr id="1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213" b="11961"/>
                    <a:stretch>
                      <a:fillRect/>
                    </a:stretch>
                  </pic:blipFill>
                  <pic:spPr>
                    <a:xfrm>
                      <a:off x="0" y="0"/>
                      <a:ext cx="951865" cy="751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01725" cy="1089025"/>
            <wp:effectExtent l="0" t="0" r="3175" b="317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24202" b="16496"/>
                    <a:stretch>
                      <a:fillRect/>
                    </a:stretch>
                  </pic:blipFill>
                  <pic:spPr>
                    <a:xfrm>
                      <a:off x="0" y="0"/>
                      <a:ext cx="1101725" cy="1089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66495" cy="1080135"/>
            <wp:effectExtent l="0" t="0" r="1905" b="12065"/>
            <wp:docPr id="1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66495" cy="1080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今日星期一，共有12人来园，10人请假。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441"/>
        <w:gridCol w:w="780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44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22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4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30"/>
        <w:gridCol w:w="40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62" w:hRule="atLeast"/>
          <w:jc w:val="center"/>
        </w:trPr>
        <w:tc>
          <w:tcPr>
            <w:tcW w:w="4030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159635" cy="1619885"/>
                  <wp:effectExtent l="0" t="0" r="12065" b="5715"/>
                  <wp:docPr id="2" name="图片 2" descr="IMG_1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1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0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159635" cy="1619885"/>
                  <wp:effectExtent l="0" t="0" r="12065" b="5715"/>
                  <wp:docPr id="4" name="图片 4" descr="IMG_1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15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  <w:jc w:val="center"/>
        </w:trPr>
        <w:tc>
          <w:tcPr>
            <w:tcW w:w="4030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我们在打扫卫生呢！</w:t>
            </w:r>
          </w:p>
        </w:tc>
        <w:tc>
          <w:tcPr>
            <w:tcW w:w="4030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我们在益智区玩游戏。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3" w:hRule="atLeast"/>
          <w:jc w:val="center"/>
        </w:trPr>
        <w:tc>
          <w:tcPr>
            <w:tcW w:w="4030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159635" cy="1619885"/>
                  <wp:effectExtent l="0" t="0" r="12065" b="5715"/>
                  <wp:docPr id="6" name="图片 6" descr="IMG_1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15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0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159635" cy="1619885"/>
                  <wp:effectExtent l="0" t="0" r="12065" b="5715"/>
                  <wp:docPr id="5" name="图片 5" descr="IMG_1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15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3" w:hRule="atLeast"/>
          <w:jc w:val="center"/>
        </w:trPr>
        <w:tc>
          <w:tcPr>
            <w:tcW w:w="4030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我们在厨房里烧饭，给小朋友吃。</w:t>
            </w:r>
          </w:p>
        </w:tc>
        <w:tc>
          <w:tcPr>
            <w:tcW w:w="4030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我们在美工区用超轻粘土做了柿子。</w:t>
            </w:r>
          </w:p>
        </w:tc>
      </w:tr>
    </w:tbl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80" w:firstLineChars="200"/>
        <w:jc w:val="both"/>
        <w:textAlignment w:val="auto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今天我们在中操场进行混班游戏。和其他班级的小朋友一起玩游戏。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115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157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115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158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1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1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1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16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1" name="图片 11" descr="IMG_116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160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115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159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bidi w:val="0"/>
        <w:ind w:firstLine="480" w:firstLineChars="200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重阳节，是中国民间传统节日，日期在每年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u w:val="none"/>
          <w:shd w:val="clear" w:fill="FFFFFF"/>
        </w:rPr>
        <w:fldChar w:fldCharType="begin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u w:val="none"/>
          <w:shd w:val="clear" w:fill="FFFFFF"/>
        </w:rPr>
        <w:instrText xml:space="preserve"> HYPERLINK "https://baike.baidu.com/item/%E5%86%9C%E5%8E%86/67925?fromModule=lemma_inlink" \t "https://baike.baidu.com/item/%E9%87%8D%E9%98%B3%E8%8A%82/_blank" </w:instrTex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u w:val="none"/>
          <w:shd w:val="clear" w:fill="FFFFFF"/>
        </w:rPr>
        <w:fldChar w:fldCharType="separate"/>
      </w:r>
      <w:r>
        <w:rPr>
          <w:rStyle w:val="14"/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u w:val="none"/>
          <w:shd w:val="clear" w:fill="FFFFFF"/>
        </w:rPr>
        <w:t>农历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u w:val="none"/>
          <w:shd w:val="clear" w:fill="FFFFFF"/>
        </w:rPr>
        <w:fldChar w:fldCharType="end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九月初九。庆祝重阳节一般会包括出游赏景、登高远眺、观赏菊花、采中草药、摆敬老宴、吃重阳糕、制药酒养生、饮菊花酒等活动。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3LCJoZGlkIjoiZjVhNGJiMWVmZTg4ZjFhYWZhYWFiMzBkODkwYWRkZmUiLCJ1c2VyQ291bnQiOjEwN30="/>
  </w:docVars>
  <w:rsids>
    <w:rsidRoot w:val="FDDFC22F"/>
    <w:rsid w:val="002F43F3"/>
    <w:rsid w:val="005E3388"/>
    <w:rsid w:val="00BA7A8E"/>
    <w:rsid w:val="02373186"/>
    <w:rsid w:val="024436F6"/>
    <w:rsid w:val="04493279"/>
    <w:rsid w:val="0562798B"/>
    <w:rsid w:val="059241A3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922F3A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2E35B1"/>
    <w:rsid w:val="47573A97"/>
    <w:rsid w:val="47B7762C"/>
    <w:rsid w:val="48C577EE"/>
    <w:rsid w:val="4A0C53A5"/>
    <w:rsid w:val="4AE449D4"/>
    <w:rsid w:val="4BFFE1E8"/>
    <w:rsid w:val="4C260523"/>
    <w:rsid w:val="4D3C03EF"/>
    <w:rsid w:val="4D3C14C9"/>
    <w:rsid w:val="4D416D8D"/>
    <w:rsid w:val="4E2017F2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8692E34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6B6091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01239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44</TotalTime>
  <ScaleCrop>false</ScaleCrop>
  <LinksUpToDate>false</LinksUpToDate>
  <CharactersWithSpaces>659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2023-10-16T23:52:00Z</cp:lastPrinted>
  <dcterms:modified xsi:type="dcterms:W3CDTF">2023-10-23T05:25:29Z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