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956D4" w14:textId="7BA9003F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3</w:t>
      </w:r>
      <w:r w:rsidR="007B45DD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10</w:t>
      </w:r>
      <w:r w:rsidR="00510E03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</w:t>
      </w:r>
      <w:r w:rsidR="00EB60AD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6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</w:t>
      </w:r>
      <w:r w:rsidR="009A47BB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00E4FA15" w14:textId="77777777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14844625" wp14:editId="3183BF33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5A9CCB" w14:textId="77777777" w:rsidR="008C7DF6" w:rsidRDefault="00FE273A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6AADE33" w14:textId="77777777" w:rsidR="00F144BD" w:rsidRDefault="00FE273A">
      <w:pPr>
        <w:pStyle w:val="a9"/>
        <w:widowControl/>
        <w:spacing w:beforeAutospacing="0" w:afterAutospacing="0"/>
        <w:jc w:val="center"/>
        <w:rPr>
          <w:rFonts w:ascii="宋体" w:eastAsia="宋体" w:hAnsi="宋体" w:cs="宋体"/>
          <w:color w:val="44546A" w:themeColor="text2"/>
          <w:spacing w:val="11"/>
          <w:szCs w:val="24"/>
        </w:rPr>
      </w:pPr>
      <w:r>
        <w:rPr>
          <w:rFonts w:ascii="宋体" w:eastAsia="宋体" w:hAnsi="宋体" w:cs="宋体"/>
          <w:noProof/>
          <w:szCs w:val="24"/>
        </w:rPr>
        <w:drawing>
          <wp:inline distT="0" distB="0" distL="114300" distR="114300" wp14:anchorId="264AE57D" wp14:editId="2252BDB6">
            <wp:extent cx="1722755" cy="969010"/>
            <wp:effectExtent l="0" t="0" r="4445" b="889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E6199C" w14:textId="77777777" w:rsidR="00F144BD" w:rsidRDefault="00F144BD" w:rsidP="00F144BD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053D76DC" w14:textId="0FB32716" w:rsidR="00510E03" w:rsidRDefault="00EB60AD" w:rsidP="00FE273A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星期四的早晨阳光明媚，温度适宜。孩子们踏着欢快的脚步来到了幼儿园。宝贝们的情绪越来越稳定了，基本上不再哭闹啦！！</w:t>
      </w:r>
    </w:p>
    <w:p w14:paraId="7BB38F63" w14:textId="66EF2DFD" w:rsidR="00EB60AD" w:rsidRDefault="00EB60AD" w:rsidP="00FE273A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今天共来园1</w:t>
      </w:r>
      <w:r>
        <w:rPr>
          <w:rFonts w:ascii="宋体" w:eastAsia="宋体" w:hAnsi="宋体" w:cs="宋体"/>
          <w:sz w:val="24"/>
          <w:szCs w:val="24"/>
        </w:rPr>
        <w:t>7</w:t>
      </w:r>
      <w:r>
        <w:rPr>
          <w:rFonts w:ascii="宋体" w:eastAsia="宋体" w:hAnsi="宋体" w:cs="宋体" w:hint="eastAsia"/>
          <w:sz w:val="24"/>
          <w:szCs w:val="24"/>
        </w:rPr>
        <w:t>人，4位宝宝请假。期待她们早日康复，尽快回到幼儿园哦！</w:t>
      </w:r>
    </w:p>
    <w:p w14:paraId="0BB34A52" w14:textId="3EB57EE5" w:rsidR="008C7DF6" w:rsidRDefault="00FE273A">
      <w:pPr>
        <w:jc w:val="center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327"/>
        <w:gridCol w:w="1326"/>
        <w:gridCol w:w="819"/>
        <w:gridCol w:w="546"/>
        <w:gridCol w:w="1843"/>
        <w:gridCol w:w="709"/>
        <w:gridCol w:w="929"/>
      </w:tblGrid>
      <w:tr w:rsidR="008C7DF6" w14:paraId="7497E61D" w14:textId="77777777" w:rsidTr="00333288">
        <w:tc>
          <w:tcPr>
            <w:tcW w:w="780" w:type="dxa"/>
            <w:vMerge w:val="restart"/>
          </w:tcPr>
          <w:p w14:paraId="7836D54C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AA1B69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58E609E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C15ECD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208" w:type="dxa"/>
            <w:gridSpan w:val="3"/>
          </w:tcPr>
          <w:p w14:paraId="402B7707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5E82249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41C318B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9A47BB" w14:paraId="3ECEE298" w14:textId="77777777" w:rsidTr="00333288">
        <w:tc>
          <w:tcPr>
            <w:tcW w:w="780" w:type="dxa"/>
            <w:vMerge/>
          </w:tcPr>
          <w:p w14:paraId="0263EB3D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4E442AA6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</w:tcPr>
          <w:p w14:paraId="2824F195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/>
          </w:tcPr>
          <w:p w14:paraId="2C54B25A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 w14:paraId="484AFCA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46" w:type="dxa"/>
          </w:tcPr>
          <w:p w14:paraId="7FCAE02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843" w:type="dxa"/>
          </w:tcPr>
          <w:p w14:paraId="25069B2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/>
          </w:tcPr>
          <w:p w14:paraId="0979FBD0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/>
          </w:tcPr>
          <w:p w14:paraId="27BDFE3B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</w:tr>
      <w:tr w:rsidR="00FE273A" w14:paraId="2C7232DB" w14:textId="77777777" w:rsidTr="00333288">
        <w:tc>
          <w:tcPr>
            <w:tcW w:w="780" w:type="dxa"/>
            <w:vAlign w:val="center"/>
          </w:tcPr>
          <w:p w14:paraId="21D7ADCC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6A333702" w14:textId="2E8BBCFE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 w14:paraId="49D24801" w14:textId="5B9D619D" w:rsidR="00FE273A" w:rsidRDefault="008A59B4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3212701" w14:textId="482DD8E5" w:rsidR="00FE273A" w:rsidRDefault="008A59B4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E226A2" w14:textId="4041FAEB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03F0E375" w14:textId="7941814A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4B52A15F" w14:textId="0C9A2722" w:rsidR="00FE273A" w:rsidRDefault="008A59B4" w:rsidP="00FE273A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  <w:r w:rsidR="00510E03"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3C05973F" w14:textId="55812630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D882EA5" w14:textId="56A2F5F9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E273A" w14:paraId="5B7BB5A4" w14:textId="77777777" w:rsidTr="00333288">
        <w:tc>
          <w:tcPr>
            <w:tcW w:w="780" w:type="dxa"/>
            <w:vAlign w:val="center"/>
          </w:tcPr>
          <w:p w14:paraId="3415B6E7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4016905D" w14:textId="019FDCE0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  <w:proofErr w:type="gramEnd"/>
          </w:p>
        </w:tc>
        <w:tc>
          <w:tcPr>
            <w:tcW w:w="1327" w:type="dxa"/>
          </w:tcPr>
          <w:p w14:paraId="3CAD0E76" w14:textId="085CCBED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6109411" w14:textId="6B08045C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0D29CA" w14:textId="07AF04A0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75090D83" w14:textId="24D0539E" w:rsidR="00FE273A" w:rsidRDefault="00FE273A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77584057" w14:textId="02858B22" w:rsidR="00FE273A" w:rsidRDefault="00FE273A" w:rsidP="00FE273A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FA93D39" w14:textId="3A116163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A9E71AC" w14:textId="47D1E649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E273A" w14:paraId="163B4861" w14:textId="77777777" w:rsidTr="00333288">
        <w:tc>
          <w:tcPr>
            <w:tcW w:w="780" w:type="dxa"/>
            <w:vAlign w:val="center"/>
          </w:tcPr>
          <w:p w14:paraId="33F42C78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395AD3E8" w14:textId="48B0909E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 w14:paraId="6C803CBA" w14:textId="5417283E" w:rsidR="00FE273A" w:rsidRDefault="005411DF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EA6966C" w14:textId="15EA649B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7E5619C" w14:textId="77777777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25DE763D" w14:textId="64A6BFE5" w:rsidR="00FE273A" w:rsidRDefault="008A59B4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626AD075" w14:textId="0AD7601C" w:rsidR="00FE273A" w:rsidRDefault="00FE273A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36CC1197" w14:textId="77777777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DCB95B6" w14:textId="458AF180" w:rsidR="00FE273A" w:rsidRDefault="008A59B4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E273A" w14:paraId="1201AA17" w14:textId="77777777" w:rsidTr="00333288">
        <w:tc>
          <w:tcPr>
            <w:tcW w:w="780" w:type="dxa"/>
            <w:vAlign w:val="center"/>
          </w:tcPr>
          <w:p w14:paraId="7B545BDF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6E556169" w14:textId="42ABF5EF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</w:tcPr>
          <w:p w14:paraId="5C86EC75" w14:textId="79273FA1" w:rsidR="00FE273A" w:rsidRDefault="005411DF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F2A3353" w14:textId="400F863A" w:rsidR="00FE273A" w:rsidRDefault="005411DF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0FFC36E" w14:textId="3BAFD416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7EF9295A" w14:textId="74CB6BB8" w:rsidR="00FE273A" w:rsidRDefault="005411DF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37B44C18" w14:textId="6B3BF710" w:rsidR="00FE273A" w:rsidRDefault="00FE273A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80BDD" w14:textId="42B99B3F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D4BDA46" w14:textId="4EBDACA6" w:rsidR="00FE273A" w:rsidRDefault="008A59B4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EB60AD" w14:paraId="3E3F2C4E" w14:textId="77777777" w:rsidTr="00333288">
        <w:tc>
          <w:tcPr>
            <w:tcW w:w="780" w:type="dxa"/>
            <w:vAlign w:val="center"/>
          </w:tcPr>
          <w:p w14:paraId="64E6F52B" w14:textId="77777777" w:rsidR="00EB60AD" w:rsidRDefault="00EB60AD" w:rsidP="00EB60A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0B585109" w14:textId="4AE941F7" w:rsidR="00EB60AD" w:rsidRDefault="00EB60AD" w:rsidP="00EB60AD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 w14:paraId="562974A6" w14:textId="62386AB7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0F6CEEDB" w14:textId="2962DD73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61140646" w14:textId="50D65EFE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5841868B" w14:textId="4B07046C" w:rsidR="00EB60AD" w:rsidRDefault="00EB60AD" w:rsidP="00EB60AD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4D3578A" w14:textId="67418E61" w:rsidR="00EB60AD" w:rsidRDefault="00EB60AD" w:rsidP="00EB60AD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14:paraId="1AD22932" w14:textId="590015B3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0B831166" w14:textId="734D5488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EB60AD" w14:paraId="279E4BE8" w14:textId="77777777" w:rsidTr="00333288">
        <w:tc>
          <w:tcPr>
            <w:tcW w:w="780" w:type="dxa"/>
            <w:vAlign w:val="center"/>
          </w:tcPr>
          <w:p w14:paraId="1893734C" w14:textId="77777777" w:rsidR="00EB60AD" w:rsidRDefault="00EB60AD" w:rsidP="00EB60A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6BBADE9B" w14:textId="6B486104" w:rsidR="00EB60AD" w:rsidRDefault="00EB60AD" w:rsidP="00EB60AD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 w14:paraId="7AFAE2C1" w14:textId="77777777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5DA0F76" w14:textId="77777777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8FD366" w14:textId="77777777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3DADA601" w14:textId="4A46BEEB" w:rsidR="00EB60AD" w:rsidRDefault="00EB60AD" w:rsidP="00EB60AD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49C645CF" w14:textId="2CF817FF" w:rsidR="00EB60AD" w:rsidRDefault="00EB60AD" w:rsidP="00EB60AD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5671010C" w14:textId="77777777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84203F3" w14:textId="77777777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EB60AD" w14:paraId="7460A9E4" w14:textId="77777777" w:rsidTr="00333288">
        <w:tc>
          <w:tcPr>
            <w:tcW w:w="780" w:type="dxa"/>
            <w:vAlign w:val="center"/>
          </w:tcPr>
          <w:p w14:paraId="7ED2D9D2" w14:textId="77777777" w:rsidR="00EB60AD" w:rsidRDefault="00EB60AD" w:rsidP="00EB60A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79FB459F" w14:textId="7A77E83A" w:rsidR="00EB60AD" w:rsidRDefault="00EB60AD" w:rsidP="00EB60AD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 w14:paraId="37AADA2D" w14:textId="2223323D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3080BC1A" w14:textId="3B4B1AF6" w:rsidR="00EB60AD" w:rsidRDefault="00EB60AD" w:rsidP="00EB60AD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819" w:type="dxa"/>
          </w:tcPr>
          <w:p w14:paraId="55BCFD6C" w14:textId="4B56302D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4E52F91E" w14:textId="4482FBE6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02BC86A" w14:textId="70068051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0AB48685" w14:textId="4475947E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A994108" w14:textId="6DCE835B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EB60AD" w14:paraId="56C4BCF9" w14:textId="77777777" w:rsidTr="00333288">
        <w:tc>
          <w:tcPr>
            <w:tcW w:w="780" w:type="dxa"/>
            <w:vAlign w:val="center"/>
          </w:tcPr>
          <w:p w14:paraId="3B6295CD" w14:textId="77777777" w:rsidR="00EB60AD" w:rsidRDefault="00EB60AD" w:rsidP="00EB60A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5019AA9F" w14:textId="722FD2CA" w:rsidR="00EB60AD" w:rsidRDefault="00EB60AD" w:rsidP="00EB60A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 w14:paraId="03B364BD" w14:textId="4C589204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42C6B5F" w14:textId="7CE67413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71FE4A5" w14:textId="2FFFE7D4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6D934C34" w14:textId="076D6B4A" w:rsidR="00EB60AD" w:rsidRDefault="00EB60AD" w:rsidP="00EB60AD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46DF64EC" w14:textId="0BB99D00" w:rsidR="00EB60AD" w:rsidRDefault="00EB60AD" w:rsidP="00EB60AD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32F794C" w14:textId="6AC8B56E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4CF7A1" w14:textId="30E53226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EB60AD" w14:paraId="6EA27CC1" w14:textId="77777777" w:rsidTr="00333288">
        <w:tc>
          <w:tcPr>
            <w:tcW w:w="780" w:type="dxa"/>
            <w:vAlign w:val="center"/>
          </w:tcPr>
          <w:p w14:paraId="54927300" w14:textId="77777777" w:rsidR="00EB60AD" w:rsidRDefault="00EB60AD" w:rsidP="00EB60A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115298FA" w14:textId="08D1E947" w:rsidR="00EB60AD" w:rsidRDefault="00EB60AD" w:rsidP="00EB60A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  <w:proofErr w:type="gramEnd"/>
          </w:p>
        </w:tc>
        <w:tc>
          <w:tcPr>
            <w:tcW w:w="1327" w:type="dxa"/>
          </w:tcPr>
          <w:p w14:paraId="28C3575C" w14:textId="2247F65B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FB2229" w14:textId="3DC2C40C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55A7283" w14:textId="73E7C2AB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79E7C97A" w14:textId="499B293E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4C294EDF" w14:textId="152C2B88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67C39D19" w14:textId="6C9AF6ED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6EAAFD" w14:textId="0FFFCD79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EB60AD" w14:paraId="7CE97971" w14:textId="77777777" w:rsidTr="00333288">
        <w:tc>
          <w:tcPr>
            <w:tcW w:w="780" w:type="dxa"/>
            <w:vAlign w:val="center"/>
          </w:tcPr>
          <w:p w14:paraId="6A98F7F0" w14:textId="77777777" w:rsidR="00EB60AD" w:rsidRDefault="00EB60AD" w:rsidP="00EB60A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096CADE6" w14:textId="2425EDB3" w:rsidR="00EB60AD" w:rsidRDefault="00EB60AD" w:rsidP="00EB60A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 w14:paraId="2957FFC3" w14:textId="72DD21F4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FFB9FF3" w14:textId="286C8A8C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3340B63" w14:textId="670BEEE7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5EA5B432" w14:textId="43131760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15FEDD33" w14:textId="554D61C9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D78AABE" w14:textId="14AD5003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93B2439" w14:textId="57E33D75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EB60AD" w14:paraId="641777DF" w14:textId="77777777" w:rsidTr="00333288">
        <w:tc>
          <w:tcPr>
            <w:tcW w:w="780" w:type="dxa"/>
            <w:vAlign w:val="center"/>
          </w:tcPr>
          <w:p w14:paraId="23E4E2FB" w14:textId="77777777" w:rsidR="00EB60AD" w:rsidRDefault="00EB60AD" w:rsidP="00EB60A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EE485A3" w14:textId="0F4779B0" w:rsidR="00EB60AD" w:rsidRDefault="00EB60AD" w:rsidP="00EB60A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 w14:paraId="3FE77882" w14:textId="020D9ADA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E06F935" w14:textId="5EFA419C" w:rsidR="00EB60AD" w:rsidRDefault="00EB60AD" w:rsidP="00EB60AD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C9321E5" w14:textId="41B3E227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13883E83" w14:textId="2CF7D2E7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6CD2E5C7" w14:textId="3A62AE80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71C5FA5A" w14:textId="76CD4262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2240A9" w14:textId="3B789A4B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EB60AD" w14:paraId="701A183D" w14:textId="77777777" w:rsidTr="00333288">
        <w:tc>
          <w:tcPr>
            <w:tcW w:w="780" w:type="dxa"/>
            <w:vAlign w:val="center"/>
          </w:tcPr>
          <w:p w14:paraId="735E961A" w14:textId="77777777" w:rsidR="00EB60AD" w:rsidRDefault="00EB60AD" w:rsidP="00EB60A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0EB15976" w14:textId="50F80C24" w:rsidR="00EB60AD" w:rsidRDefault="00EB60AD" w:rsidP="00EB60A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浩</w:t>
            </w:r>
            <w:proofErr w:type="gramEnd"/>
          </w:p>
        </w:tc>
        <w:tc>
          <w:tcPr>
            <w:tcW w:w="1327" w:type="dxa"/>
          </w:tcPr>
          <w:p w14:paraId="44C1BAA4" w14:textId="7C157840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5721F6F3" w14:textId="5EB32EDA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4D0BAC28" w14:textId="1B1947ED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53D8593D" w14:textId="33E903B3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DE469C7" w14:textId="0D3FB123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2EBAD15C" w14:textId="5F7B4DA6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FFE76A3" w14:textId="185ED384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EB60AD" w14:paraId="5C553BF9" w14:textId="77777777" w:rsidTr="00333288">
        <w:tc>
          <w:tcPr>
            <w:tcW w:w="780" w:type="dxa"/>
            <w:vAlign w:val="center"/>
          </w:tcPr>
          <w:p w14:paraId="3420D1E0" w14:textId="77777777" w:rsidR="00EB60AD" w:rsidRDefault="00EB60AD" w:rsidP="00EB60A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6A203FA3" w14:textId="51790ED0" w:rsidR="00EB60AD" w:rsidRDefault="00EB60AD" w:rsidP="00EB60A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 w14:paraId="72363212" w14:textId="1F4E762C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242BBEEC" w14:textId="20184855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3D482A3E" w14:textId="5E9BB041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14896371" w14:textId="15C5A37A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5B8B47F" w14:textId="5A1D4E71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49F17328" w14:textId="31573E10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EDBABA8" w14:textId="7AF4ACB2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EB60AD" w14:paraId="26B6E87C" w14:textId="77777777" w:rsidTr="00333288">
        <w:tc>
          <w:tcPr>
            <w:tcW w:w="780" w:type="dxa"/>
            <w:vAlign w:val="center"/>
          </w:tcPr>
          <w:p w14:paraId="4CEAA788" w14:textId="77777777" w:rsidR="00EB60AD" w:rsidRDefault="00EB60AD" w:rsidP="00EB60A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6129F1B5" w14:textId="4DA9FF89" w:rsidR="00EB60AD" w:rsidRDefault="00EB60AD" w:rsidP="00EB60A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 w14:paraId="212A9CC6" w14:textId="58EC0695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ACD209B" w14:textId="71C561F6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A68E1DB" w14:textId="3C4C006C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14AD58AA" w14:textId="4AB8F1FF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592F3DE2" w14:textId="5C705B85" w:rsidR="00EB60AD" w:rsidRDefault="00EB60AD" w:rsidP="00EB60AD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0465F5ED" w14:textId="14454D78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982B03" w14:textId="41B9C285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EB60AD" w14:paraId="0BB2FB2D" w14:textId="77777777" w:rsidTr="00333288">
        <w:tc>
          <w:tcPr>
            <w:tcW w:w="780" w:type="dxa"/>
            <w:vAlign w:val="center"/>
          </w:tcPr>
          <w:p w14:paraId="5201A115" w14:textId="77777777" w:rsidR="00EB60AD" w:rsidRDefault="00EB60AD" w:rsidP="00EB60A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38D79C6" w14:textId="28C55691" w:rsidR="00EB60AD" w:rsidRDefault="00EB60AD" w:rsidP="00EB60A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 w14:paraId="05855DED" w14:textId="5464C57C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70FB07" w14:textId="38F912FE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5B22A5" w14:textId="465A7829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304CEB62" w14:textId="340711C2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11EEE778" w14:textId="74A7A671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1532AA68" w14:textId="22A8131E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C01A04" w14:textId="24F2334D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EB60AD" w14:paraId="3A33CAAC" w14:textId="77777777" w:rsidTr="00333288">
        <w:tc>
          <w:tcPr>
            <w:tcW w:w="780" w:type="dxa"/>
            <w:vAlign w:val="center"/>
          </w:tcPr>
          <w:p w14:paraId="6C5A9A27" w14:textId="77777777" w:rsidR="00EB60AD" w:rsidRDefault="00EB60AD" w:rsidP="00EB60A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6AD8BBD5" w14:textId="756A6B62" w:rsidR="00EB60AD" w:rsidRDefault="00EB60AD" w:rsidP="00EB60A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  <w:proofErr w:type="gramEnd"/>
          </w:p>
        </w:tc>
        <w:tc>
          <w:tcPr>
            <w:tcW w:w="1327" w:type="dxa"/>
          </w:tcPr>
          <w:p w14:paraId="17AAC95A" w14:textId="5AE9686B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DFB35A0" w14:textId="618CECB5" w:rsidR="00EB60AD" w:rsidRDefault="00EB60AD" w:rsidP="00EB60AD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7944E9E1" w14:textId="4D043270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63CD43C3" w14:textId="6FB4F129" w:rsidR="00EB60AD" w:rsidRDefault="00EB60AD" w:rsidP="00EB60AD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54AD86C0" w14:textId="28945B82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01757B5" w14:textId="5E87486A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A8C7A12" w14:textId="06F20193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EB60AD" w14:paraId="39C302BE" w14:textId="77777777" w:rsidTr="00333288">
        <w:tc>
          <w:tcPr>
            <w:tcW w:w="780" w:type="dxa"/>
            <w:vAlign w:val="center"/>
          </w:tcPr>
          <w:p w14:paraId="6FF302EC" w14:textId="77777777" w:rsidR="00EB60AD" w:rsidRDefault="00EB60AD" w:rsidP="00EB60A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58C3FACA" w14:textId="237FAC17" w:rsidR="00EB60AD" w:rsidRDefault="00EB60AD" w:rsidP="00EB60A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  <w:proofErr w:type="gramEnd"/>
          </w:p>
        </w:tc>
        <w:tc>
          <w:tcPr>
            <w:tcW w:w="1327" w:type="dxa"/>
          </w:tcPr>
          <w:p w14:paraId="7178F650" w14:textId="0125E202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488E6096" w14:textId="255C18B5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1C2858" w14:textId="592C9126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6844873E" w14:textId="29269655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2805361C" w14:textId="0FD08380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6AF988D1" w14:textId="639E7916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202A00F" w14:textId="4920104B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EB60AD" w14:paraId="2A42D53D" w14:textId="77777777" w:rsidTr="00333288">
        <w:tc>
          <w:tcPr>
            <w:tcW w:w="780" w:type="dxa"/>
            <w:vAlign w:val="center"/>
          </w:tcPr>
          <w:p w14:paraId="094CFBB6" w14:textId="77777777" w:rsidR="00EB60AD" w:rsidRDefault="00EB60AD" w:rsidP="00EB60A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69612093" w14:textId="4C9C84B6" w:rsidR="00EB60AD" w:rsidRDefault="00EB60AD" w:rsidP="00EB60A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4E2B8EBA" w14:textId="040FC71B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80F61EA" w14:textId="6C56014A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12C40E1" w14:textId="3A7C73B6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19C19663" w14:textId="23A07833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32B3129B" w14:textId="3DFE0982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DA3F5" w14:textId="377DF2CC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3E7AF74" w14:textId="75D85A37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EB60AD" w14:paraId="09B7DF0A" w14:textId="77777777" w:rsidTr="00333288">
        <w:tc>
          <w:tcPr>
            <w:tcW w:w="780" w:type="dxa"/>
            <w:vAlign w:val="center"/>
          </w:tcPr>
          <w:p w14:paraId="60FB4A18" w14:textId="77777777" w:rsidR="00EB60AD" w:rsidRDefault="00EB60AD" w:rsidP="00EB60A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35658C1" w14:textId="1F3D5E17" w:rsidR="00EB60AD" w:rsidRDefault="00EB60AD" w:rsidP="00EB60A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  <w:proofErr w:type="gramEnd"/>
          </w:p>
        </w:tc>
        <w:tc>
          <w:tcPr>
            <w:tcW w:w="1327" w:type="dxa"/>
          </w:tcPr>
          <w:p w14:paraId="4297BC61" w14:textId="4B16E115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222AE07" w14:textId="47C5BA98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77B25C0" w14:textId="07943C81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6A63FD1B" w14:textId="5CE1C7D3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18F1E428" w14:textId="15111AF3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12CA82DD" w14:textId="2CE26C71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7E0B11D4" w14:textId="05670771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EB60AD" w14:paraId="53E8B04C" w14:textId="77777777" w:rsidTr="00333288">
        <w:tc>
          <w:tcPr>
            <w:tcW w:w="780" w:type="dxa"/>
            <w:vAlign w:val="center"/>
          </w:tcPr>
          <w:p w14:paraId="6DF44132" w14:textId="77777777" w:rsidR="00EB60AD" w:rsidRDefault="00EB60AD" w:rsidP="00EB60A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4E760EB4" w14:textId="4F4AA2F6" w:rsidR="00EB60AD" w:rsidRDefault="00EB60AD" w:rsidP="00EB60A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221EECD4" w14:textId="61C639FD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77047E7" w14:textId="0CAB942D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8315F3" w14:textId="2D604017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44EDEB7C" w14:textId="60877F9B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766FD693" w14:textId="49374190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B87C023" w14:textId="67DB0C80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1E2C692" w14:textId="597B6683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EB60AD" w14:paraId="6B726519" w14:textId="77777777" w:rsidTr="00333288">
        <w:tc>
          <w:tcPr>
            <w:tcW w:w="780" w:type="dxa"/>
            <w:vAlign w:val="center"/>
          </w:tcPr>
          <w:p w14:paraId="20C0249C" w14:textId="77777777" w:rsidR="00EB60AD" w:rsidRDefault="00EB60AD" w:rsidP="00EB60A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064935B7" w14:textId="175BE61A" w:rsidR="00EB60AD" w:rsidRDefault="00EB60AD" w:rsidP="00EB60A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戴君瑞</w:t>
            </w:r>
          </w:p>
        </w:tc>
        <w:tc>
          <w:tcPr>
            <w:tcW w:w="1327" w:type="dxa"/>
          </w:tcPr>
          <w:p w14:paraId="419E5412" w14:textId="400E3963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20BFEEB" w14:textId="7CBC5E95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3F690B" w14:textId="685E7D84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546" w:type="dxa"/>
          </w:tcPr>
          <w:p w14:paraId="08ADA597" w14:textId="42FB8D20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08B63620" w14:textId="0E11724B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514719CE" w14:textId="6E0D8F68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2FB5C5CF" w14:textId="23543F55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</w:tbl>
    <w:p w14:paraId="47895ABB" w14:textId="0AB366A9" w:rsidR="00510E03" w:rsidRDefault="00510E03" w:rsidP="00F06E49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lastRenderedPageBreak/>
        <w:drawing>
          <wp:inline distT="0" distB="0" distL="0" distR="0" wp14:anchorId="2E384964" wp14:editId="350C1A92">
            <wp:extent cx="0" cy="0"/>
            <wp:effectExtent l="0" t="0" r="0" b="0"/>
            <wp:docPr id="20006077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682C3757" wp14:editId="15F5D522">
            <wp:extent cx="0" cy="0"/>
            <wp:effectExtent l="0" t="0" r="0" b="0"/>
            <wp:docPr id="14755353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2DC358FF" wp14:editId="3FA5492D">
            <wp:extent cx="0" cy="0"/>
            <wp:effectExtent l="0" t="0" r="0" b="0"/>
            <wp:docPr id="10550122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F0AED" w14:textId="2EECA52C" w:rsidR="008C7DF6" w:rsidRDefault="00FE273A" w:rsidP="00F06E49">
      <w:pPr>
        <w:jc w:val="center"/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 w:rsidR="00DE2611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户外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活动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7166A2B5" w14:textId="623AE984" w:rsidR="00F06E49" w:rsidRDefault="00DE2611" w:rsidP="00F06E49">
      <w:pPr>
        <w:spacing w:line="36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</w:t>
      </w:r>
      <w:r w:rsidR="00FE273A">
        <w:rPr>
          <w:rFonts w:ascii="宋体" w:eastAsia="宋体" w:hAnsi="宋体" w:cs="宋体" w:hint="eastAsia"/>
          <w:sz w:val="24"/>
          <w:szCs w:val="24"/>
        </w:rPr>
        <w:t>小班的朋友们</w:t>
      </w:r>
      <w:proofErr w:type="gramStart"/>
      <w:r w:rsidR="00FE273A">
        <w:rPr>
          <w:rFonts w:ascii="宋体" w:eastAsia="宋体" w:hAnsi="宋体" w:cs="宋体" w:hint="eastAsia"/>
          <w:sz w:val="24"/>
          <w:szCs w:val="24"/>
        </w:rPr>
        <w:t>继续混班游戏</w:t>
      </w:r>
      <w:proofErr w:type="gramEnd"/>
      <w:r w:rsidR="00400266">
        <w:rPr>
          <w:rFonts w:ascii="宋体" w:eastAsia="宋体" w:hAnsi="宋体" w:cs="宋体" w:hint="eastAsia"/>
          <w:sz w:val="24"/>
          <w:szCs w:val="24"/>
        </w:rPr>
        <w:t>！</w:t>
      </w:r>
      <w:r w:rsidR="00EB60AD">
        <w:rPr>
          <w:rFonts w:ascii="宋体" w:eastAsia="宋体" w:hAnsi="宋体" w:cs="宋体" w:hint="eastAsia"/>
          <w:sz w:val="24"/>
          <w:szCs w:val="24"/>
        </w:rPr>
        <w:t>宝宝们最喜欢万能工匠区和攀爬架区，这两个区域总能见到宝宝们活跃的身影呢！</w:t>
      </w:r>
      <w:r w:rsidR="00EB60AD">
        <w:rPr>
          <w:rFonts w:ascii="宋体" w:eastAsia="宋体" w:hAnsi="宋体" w:cs="宋体"/>
          <w:sz w:val="24"/>
          <w:szCs w:val="24"/>
        </w:rPr>
        <w:t xml:space="preserve"> </w:t>
      </w:r>
    </w:p>
    <w:p w14:paraId="3305387B" w14:textId="4EF6FA08" w:rsidR="00510E03" w:rsidRDefault="00EB60AD" w:rsidP="00B70209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46AFC985" wp14:editId="773D0E54">
            <wp:extent cx="1921331" cy="1440000"/>
            <wp:effectExtent l="0" t="0" r="0" b="0"/>
            <wp:docPr id="4646531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56ED0025" wp14:editId="7A3FA8D6">
            <wp:extent cx="1921331" cy="1440000"/>
            <wp:effectExtent l="0" t="0" r="0" b="0"/>
            <wp:docPr id="199634928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79142AA9" wp14:editId="15C9D010">
            <wp:extent cx="1921331" cy="1440000"/>
            <wp:effectExtent l="0" t="0" r="0" b="0"/>
            <wp:docPr id="13674679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539E5823" wp14:editId="4C7DEBBF">
            <wp:extent cx="1921331" cy="1440000"/>
            <wp:effectExtent l="0" t="0" r="0" b="0"/>
            <wp:docPr id="21364649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6DF386FE" wp14:editId="62936B08">
            <wp:extent cx="1921331" cy="1440000"/>
            <wp:effectExtent l="0" t="0" r="0" b="0"/>
            <wp:docPr id="117124379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1C9439F3" wp14:editId="73E2E5B6">
            <wp:extent cx="1921331" cy="1440000"/>
            <wp:effectExtent l="0" t="0" r="0" b="0"/>
            <wp:docPr id="176375385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ABC6C" w14:textId="65BB8443" w:rsidR="008C7DF6" w:rsidRDefault="00FE273A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2F82DB4B" w14:textId="77777777" w:rsidR="005D21B6" w:rsidRPr="005D21B6" w:rsidRDefault="005D21B6" w:rsidP="005D21B6">
      <w:pPr>
        <w:rPr>
          <w:rFonts w:ascii="宋体" w:eastAsia="宋体" w:hAnsi="宋体" w:cs="宋体"/>
          <w:sz w:val="24"/>
          <w:szCs w:val="24"/>
        </w:rPr>
      </w:pPr>
      <w:r w:rsidRPr="005D21B6">
        <w:rPr>
          <w:rFonts w:ascii="宋体" w:eastAsia="宋体" w:hAnsi="宋体" w:cs="宋体" w:hint="eastAsia"/>
          <w:sz w:val="24"/>
          <w:szCs w:val="24"/>
        </w:rPr>
        <w:t>各位参加</w:t>
      </w:r>
      <w:proofErr w:type="gramStart"/>
      <w:r w:rsidRPr="005D21B6">
        <w:rPr>
          <w:rFonts w:ascii="宋体" w:eastAsia="宋体" w:hAnsi="宋体" w:cs="宋体" w:hint="eastAsia"/>
          <w:sz w:val="24"/>
          <w:szCs w:val="24"/>
        </w:rPr>
        <w:t>银杏湖</w:t>
      </w:r>
      <w:proofErr w:type="gramEnd"/>
      <w:r w:rsidRPr="005D21B6">
        <w:rPr>
          <w:rFonts w:ascii="宋体" w:eastAsia="宋体" w:hAnsi="宋体" w:cs="宋体" w:hint="eastAsia"/>
          <w:sz w:val="24"/>
          <w:szCs w:val="24"/>
        </w:rPr>
        <w:t>秋游的家长请关注</w:t>
      </w:r>
      <w:r w:rsidRPr="005D21B6">
        <w:rPr>
          <w:rFonts w:ascii="宋体" w:eastAsia="宋体" w:hAnsi="宋体" w:cs="宋体"/>
          <w:sz w:val="24"/>
          <w:szCs w:val="24"/>
        </w:rPr>
        <w:t>:</w:t>
      </w:r>
    </w:p>
    <w:p w14:paraId="4A2386B1" w14:textId="77777777" w:rsidR="005D21B6" w:rsidRPr="005D21B6" w:rsidRDefault="005D21B6" w:rsidP="005D21B6">
      <w:pPr>
        <w:rPr>
          <w:rFonts w:ascii="宋体" w:eastAsia="宋体" w:hAnsi="宋体" w:cs="宋体"/>
          <w:sz w:val="24"/>
          <w:szCs w:val="24"/>
        </w:rPr>
      </w:pPr>
      <w:r w:rsidRPr="005D21B6">
        <w:rPr>
          <w:rFonts w:ascii="宋体" w:eastAsia="宋体" w:hAnsi="宋体" w:cs="宋体" w:hint="eastAsia"/>
          <w:sz w:val="24"/>
          <w:szCs w:val="24"/>
        </w:rPr>
        <w:t>一、行程安排：</w:t>
      </w:r>
    </w:p>
    <w:p w14:paraId="4FF301DA" w14:textId="77777777" w:rsidR="005D21B6" w:rsidRPr="005D21B6" w:rsidRDefault="005D21B6" w:rsidP="005D21B6">
      <w:pPr>
        <w:rPr>
          <w:rFonts w:ascii="宋体" w:eastAsia="宋体" w:hAnsi="宋体" w:cs="宋体"/>
          <w:sz w:val="24"/>
          <w:szCs w:val="24"/>
        </w:rPr>
      </w:pPr>
      <w:r w:rsidRPr="005D21B6">
        <w:rPr>
          <w:rFonts w:ascii="宋体" w:eastAsia="宋体" w:hAnsi="宋体" w:cs="宋体" w:hint="eastAsia"/>
          <w:sz w:val="24"/>
          <w:szCs w:val="24"/>
        </w:rPr>
        <w:t>车号</w:t>
      </w:r>
      <w:r w:rsidRPr="005D21B6">
        <w:rPr>
          <w:rFonts w:ascii="宋体" w:eastAsia="宋体" w:hAnsi="宋体" w:cs="宋体"/>
          <w:sz w:val="24"/>
          <w:szCs w:val="24"/>
        </w:rPr>
        <w:t>:9号车</w:t>
      </w:r>
    </w:p>
    <w:p w14:paraId="389AE1F6" w14:textId="77777777" w:rsidR="005D21B6" w:rsidRPr="005D21B6" w:rsidRDefault="005D21B6" w:rsidP="005D21B6">
      <w:pPr>
        <w:rPr>
          <w:rFonts w:ascii="宋体" w:eastAsia="宋体" w:hAnsi="宋体" w:cs="宋体"/>
          <w:sz w:val="24"/>
          <w:szCs w:val="24"/>
        </w:rPr>
      </w:pPr>
      <w:r w:rsidRPr="005D21B6">
        <w:rPr>
          <w:rFonts w:ascii="宋体" w:eastAsia="宋体" w:hAnsi="宋体" w:cs="宋体"/>
          <w:sz w:val="24"/>
          <w:szCs w:val="24"/>
        </w:rPr>
        <w:t>7:30幼儿园准时出发（7:10到园，7:20分点名，7:30出发）千万不要迟到哦！来园后在幼儿园门口排队，我在最边上（靠近滑滑梯那一边）等大家哦！</w:t>
      </w:r>
    </w:p>
    <w:p w14:paraId="28DB6513" w14:textId="77777777" w:rsidR="005D21B6" w:rsidRPr="005D21B6" w:rsidRDefault="005D21B6" w:rsidP="005D21B6">
      <w:pPr>
        <w:rPr>
          <w:rFonts w:ascii="宋体" w:eastAsia="宋体" w:hAnsi="宋体" w:cs="宋体"/>
          <w:sz w:val="24"/>
          <w:szCs w:val="24"/>
        </w:rPr>
      </w:pPr>
      <w:r w:rsidRPr="005D21B6">
        <w:rPr>
          <w:rFonts w:ascii="宋体" w:eastAsia="宋体" w:hAnsi="宋体" w:cs="宋体" w:hint="eastAsia"/>
          <w:sz w:val="24"/>
          <w:szCs w:val="24"/>
        </w:rPr>
        <w:t>二、注意事项：</w:t>
      </w:r>
    </w:p>
    <w:p w14:paraId="03C1410E" w14:textId="77777777" w:rsidR="005D21B6" w:rsidRPr="005D21B6" w:rsidRDefault="005D21B6" w:rsidP="005D21B6">
      <w:pPr>
        <w:rPr>
          <w:rFonts w:ascii="宋体" w:eastAsia="宋体" w:hAnsi="宋体" w:cs="宋体"/>
          <w:sz w:val="24"/>
          <w:szCs w:val="24"/>
        </w:rPr>
      </w:pPr>
      <w:r w:rsidRPr="005D21B6">
        <w:rPr>
          <w:rFonts w:ascii="宋体" w:eastAsia="宋体" w:hAnsi="宋体" w:cs="宋体"/>
          <w:sz w:val="24"/>
          <w:szCs w:val="24"/>
        </w:rPr>
        <w:t>1．穿轻便的鞋子（平底鞋、运动鞋）和宽松透气一点的衣服。</w:t>
      </w:r>
    </w:p>
    <w:p w14:paraId="27E95D93" w14:textId="77777777" w:rsidR="005D21B6" w:rsidRPr="005D21B6" w:rsidRDefault="005D21B6" w:rsidP="005D21B6">
      <w:pPr>
        <w:rPr>
          <w:rFonts w:ascii="宋体" w:eastAsia="宋体" w:hAnsi="宋体" w:cs="宋体"/>
          <w:sz w:val="24"/>
          <w:szCs w:val="24"/>
        </w:rPr>
      </w:pPr>
      <w:r w:rsidRPr="005D21B6">
        <w:rPr>
          <w:rFonts w:ascii="宋体" w:eastAsia="宋体" w:hAnsi="宋体" w:cs="宋体"/>
          <w:sz w:val="24"/>
          <w:szCs w:val="24"/>
        </w:rPr>
        <w:t>2．自行准备好午餐及解渴的水，每人准备几个垃圾袋和一次性桌布备用。</w:t>
      </w:r>
    </w:p>
    <w:p w14:paraId="3EB79FAD" w14:textId="77777777" w:rsidR="005D21B6" w:rsidRPr="005D21B6" w:rsidRDefault="005D21B6" w:rsidP="005D21B6">
      <w:pPr>
        <w:rPr>
          <w:rFonts w:ascii="宋体" w:eastAsia="宋体" w:hAnsi="宋体" w:cs="宋体"/>
          <w:sz w:val="24"/>
          <w:szCs w:val="24"/>
        </w:rPr>
      </w:pPr>
      <w:r w:rsidRPr="005D21B6">
        <w:rPr>
          <w:rFonts w:ascii="宋体" w:eastAsia="宋体" w:hAnsi="宋体" w:cs="宋体"/>
          <w:sz w:val="24"/>
          <w:szCs w:val="24"/>
        </w:rPr>
        <w:t>3．尽量不带重贵物品，旅游过程中请保管好自己的随身物品。</w:t>
      </w:r>
    </w:p>
    <w:p w14:paraId="2575906F" w14:textId="77777777" w:rsidR="005D21B6" w:rsidRPr="005D21B6" w:rsidRDefault="005D21B6" w:rsidP="005D21B6">
      <w:pPr>
        <w:rPr>
          <w:rFonts w:ascii="宋体" w:eastAsia="宋体" w:hAnsi="宋体" w:cs="宋体"/>
          <w:sz w:val="24"/>
          <w:szCs w:val="24"/>
        </w:rPr>
      </w:pPr>
      <w:r w:rsidRPr="005D21B6">
        <w:rPr>
          <w:rFonts w:ascii="宋体" w:eastAsia="宋体" w:hAnsi="宋体" w:cs="宋体"/>
          <w:sz w:val="24"/>
          <w:szCs w:val="24"/>
        </w:rPr>
        <w:t>4．参观游览全程一律听从行程安排，到点准时集合。保持信息畅通，如遇特殊情况拨打戴老师电话（18651950255）。</w:t>
      </w:r>
    </w:p>
    <w:p w14:paraId="2A32AAF9" w14:textId="77777777" w:rsidR="005D21B6" w:rsidRPr="005D21B6" w:rsidRDefault="005D21B6" w:rsidP="005D21B6">
      <w:pPr>
        <w:rPr>
          <w:rFonts w:ascii="宋体" w:eastAsia="宋体" w:hAnsi="宋体" w:cs="宋体"/>
          <w:sz w:val="24"/>
          <w:szCs w:val="24"/>
        </w:rPr>
      </w:pPr>
      <w:r w:rsidRPr="005D21B6">
        <w:rPr>
          <w:rFonts w:ascii="宋体" w:eastAsia="宋体" w:hAnsi="宋体" w:cs="宋体"/>
          <w:sz w:val="24"/>
          <w:szCs w:val="24"/>
        </w:rPr>
        <w:t>5．文明乘车，有序上下车，保持车内安静、卫生，尽量不在车内吃东西，产生的垃圾要带下车。晕车的家长和幼儿要做好预防措施，</w:t>
      </w:r>
      <w:proofErr w:type="gramStart"/>
      <w:r w:rsidRPr="005D21B6">
        <w:rPr>
          <w:rFonts w:ascii="宋体" w:eastAsia="宋体" w:hAnsi="宋体" w:cs="宋体"/>
          <w:sz w:val="24"/>
          <w:szCs w:val="24"/>
        </w:rPr>
        <w:t>尽量靠</w:t>
      </w:r>
      <w:proofErr w:type="gramEnd"/>
      <w:r w:rsidRPr="005D21B6">
        <w:rPr>
          <w:rFonts w:ascii="宋体" w:eastAsia="宋体" w:hAnsi="宋体" w:cs="宋体"/>
          <w:sz w:val="24"/>
          <w:szCs w:val="24"/>
        </w:rPr>
        <w:t>前排坐。家长之间要学会相互谦让，做孩子的榜样。</w:t>
      </w:r>
    </w:p>
    <w:p w14:paraId="74D5D238" w14:textId="77777777" w:rsidR="005D21B6" w:rsidRPr="005D21B6" w:rsidRDefault="005D21B6" w:rsidP="005D21B6">
      <w:pPr>
        <w:rPr>
          <w:rFonts w:ascii="宋体" w:eastAsia="宋体" w:hAnsi="宋体" w:cs="宋体"/>
          <w:sz w:val="24"/>
          <w:szCs w:val="24"/>
        </w:rPr>
      </w:pPr>
      <w:r w:rsidRPr="005D21B6">
        <w:rPr>
          <w:rFonts w:ascii="宋体" w:eastAsia="宋体" w:hAnsi="宋体" w:cs="宋体"/>
          <w:sz w:val="24"/>
          <w:szCs w:val="24"/>
        </w:rPr>
        <w:t>6．下车后，一切听从带队人员的指挥进入场内。游玩过程中注意文明，</w:t>
      </w:r>
      <w:proofErr w:type="gramStart"/>
      <w:r w:rsidRPr="005D21B6">
        <w:rPr>
          <w:rFonts w:ascii="宋体" w:eastAsia="宋体" w:hAnsi="宋体" w:cs="宋体"/>
          <w:sz w:val="24"/>
          <w:szCs w:val="24"/>
        </w:rPr>
        <w:t>不</w:t>
      </w:r>
      <w:proofErr w:type="gramEnd"/>
      <w:r w:rsidRPr="005D21B6">
        <w:rPr>
          <w:rFonts w:ascii="宋体" w:eastAsia="宋体" w:hAnsi="宋体" w:cs="宋体"/>
          <w:sz w:val="24"/>
          <w:szCs w:val="24"/>
        </w:rPr>
        <w:t>高声喧哗，</w:t>
      </w:r>
      <w:proofErr w:type="gramStart"/>
      <w:r w:rsidRPr="005D21B6">
        <w:rPr>
          <w:rFonts w:ascii="宋体" w:eastAsia="宋体" w:hAnsi="宋体" w:cs="宋体"/>
          <w:sz w:val="24"/>
          <w:szCs w:val="24"/>
        </w:rPr>
        <w:t>不</w:t>
      </w:r>
      <w:proofErr w:type="gramEnd"/>
      <w:r w:rsidRPr="005D21B6">
        <w:rPr>
          <w:rFonts w:ascii="宋体" w:eastAsia="宋体" w:hAnsi="宋体" w:cs="宋体"/>
          <w:sz w:val="24"/>
          <w:szCs w:val="24"/>
        </w:rPr>
        <w:t>攀爬、钻、</w:t>
      </w:r>
      <w:proofErr w:type="gramStart"/>
      <w:r w:rsidRPr="005D21B6">
        <w:rPr>
          <w:rFonts w:ascii="宋体" w:eastAsia="宋体" w:hAnsi="宋体" w:cs="宋体"/>
          <w:sz w:val="24"/>
          <w:szCs w:val="24"/>
        </w:rPr>
        <w:t>穿防护栏</w:t>
      </w:r>
      <w:proofErr w:type="gramEnd"/>
      <w:r w:rsidRPr="005D21B6">
        <w:rPr>
          <w:rFonts w:ascii="宋体" w:eastAsia="宋体" w:hAnsi="宋体" w:cs="宋体"/>
          <w:sz w:val="24"/>
          <w:szCs w:val="24"/>
        </w:rPr>
        <w:t>，不破坏花木及公共设施，爬山时注意安全，不要拥挤。由于</w:t>
      </w:r>
      <w:proofErr w:type="gramStart"/>
      <w:r w:rsidRPr="005D21B6">
        <w:rPr>
          <w:rFonts w:ascii="宋体" w:eastAsia="宋体" w:hAnsi="宋体" w:cs="宋体"/>
          <w:sz w:val="24"/>
          <w:szCs w:val="24"/>
        </w:rPr>
        <w:t>银杏湖</w:t>
      </w:r>
      <w:proofErr w:type="gramEnd"/>
      <w:r w:rsidRPr="005D21B6">
        <w:rPr>
          <w:rFonts w:ascii="宋体" w:eastAsia="宋体" w:hAnsi="宋体" w:cs="宋体"/>
          <w:sz w:val="24"/>
          <w:szCs w:val="24"/>
        </w:rPr>
        <w:t>公园的水域面积较大，所以家长一定要看管好自己的孩子，不到水边玩耍。（为了安全期间，在孩子的口袋里放个小纸条，上面写好家长和老师的电话号码，并告知孩子万一迷路了可拨打此号码）。</w:t>
      </w:r>
    </w:p>
    <w:p w14:paraId="5F2B1C18" w14:textId="49EE9E49" w:rsidR="00F06E49" w:rsidRPr="005D21B6" w:rsidRDefault="005D21B6" w:rsidP="005D21B6">
      <w:pPr>
        <w:rPr>
          <w:rFonts w:ascii="宋体" w:eastAsia="宋体" w:hAnsi="宋体" w:cs="宋体"/>
          <w:sz w:val="24"/>
          <w:szCs w:val="24"/>
        </w:rPr>
      </w:pPr>
      <w:r w:rsidRPr="005D21B6">
        <w:rPr>
          <w:rFonts w:ascii="宋体" w:eastAsia="宋体" w:hAnsi="宋体" w:cs="宋体" w:hint="eastAsia"/>
          <w:sz w:val="24"/>
          <w:szCs w:val="24"/>
        </w:rPr>
        <w:t>谢谢配合！</w:t>
      </w:r>
    </w:p>
    <w:sectPr w:rsidR="00F06E49" w:rsidRPr="005D21B6" w:rsidSect="00A04101">
      <w:headerReference w:type="default" r:id="rId19"/>
      <w:footerReference w:type="default" r:id="rId20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47A1C7" w14:textId="77777777" w:rsidR="00BE2828" w:rsidRDefault="00BE2828">
      <w:r>
        <w:separator/>
      </w:r>
    </w:p>
  </w:endnote>
  <w:endnote w:type="continuationSeparator" w:id="0">
    <w:p w14:paraId="36BC6B7A" w14:textId="77777777" w:rsidR="00BE2828" w:rsidRDefault="00BE28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EA430" w14:textId="77777777" w:rsidR="008C7DF6" w:rsidRDefault="008C7DF6">
    <w:pPr>
      <w:pStyle w:val="a3"/>
    </w:pPr>
  </w:p>
  <w:p w14:paraId="77EDA4E5" w14:textId="77777777" w:rsidR="008C7DF6" w:rsidRDefault="008C7DF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22F350" w14:textId="77777777" w:rsidR="00BE2828" w:rsidRDefault="00BE2828">
      <w:r>
        <w:separator/>
      </w:r>
    </w:p>
  </w:footnote>
  <w:footnote w:type="continuationSeparator" w:id="0">
    <w:p w14:paraId="07D8EA2A" w14:textId="77777777" w:rsidR="00BE2828" w:rsidRDefault="00BE28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3DD0A" w14:textId="77777777" w:rsidR="008C7DF6" w:rsidRDefault="00FE273A">
    <w:pPr>
      <w:pStyle w:val="a5"/>
      <w:pBdr>
        <w:bottom w:val="none" w:sz="0" w:space="1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 wp14:anchorId="65242F23" wp14:editId="38314B2D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A4B8F"/>
    <w:multiLevelType w:val="hybridMultilevel"/>
    <w:tmpl w:val="8C46FEA4"/>
    <w:lvl w:ilvl="0" w:tplc="1428BC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52B4CCD"/>
    <w:multiLevelType w:val="hybridMultilevel"/>
    <w:tmpl w:val="CC82153A"/>
    <w:lvl w:ilvl="0" w:tplc="39665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9F74ACB"/>
    <w:multiLevelType w:val="hybridMultilevel"/>
    <w:tmpl w:val="FD261D1E"/>
    <w:lvl w:ilvl="0" w:tplc="76AE87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num w:numId="1" w16cid:durableId="799498310">
    <w:abstractNumId w:val="1"/>
  </w:num>
  <w:num w:numId="2" w16cid:durableId="309216491">
    <w:abstractNumId w:val="2"/>
  </w:num>
  <w:num w:numId="3" w16cid:durableId="12428316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14C0F"/>
    <w:rsid w:val="00083C63"/>
    <w:rsid w:val="00093DC5"/>
    <w:rsid w:val="000F3EBC"/>
    <w:rsid w:val="000F554E"/>
    <w:rsid w:val="0018247A"/>
    <w:rsid w:val="00182A79"/>
    <w:rsid w:val="001979BA"/>
    <w:rsid w:val="00273B3B"/>
    <w:rsid w:val="002A0E92"/>
    <w:rsid w:val="002F43F3"/>
    <w:rsid w:val="003005C8"/>
    <w:rsid w:val="00316F36"/>
    <w:rsid w:val="00333288"/>
    <w:rsid w:val="003874C5"/>
    <w:rsid w:val="003A2824"/>
    <w:rsid w:val="00400266"/>
    <w:rsid w:val="00447F93"/>
    <w:rsid w:val="004D2C0A"/>
    <w:rsid w:val="004E0C50"/>
    <w:rsid w:val="00510E03"/>
    <w:rsid w:val="00514F8A"/>
    <w:rsid w:val="005411DF"/>
    <w:rsid w:val="0054551A"/>
    <w:rsid w:val="00561345"/>
    <w:rsid w:val="005618C2"/>
    <w:rsid w:val="00570EC9"/>
    <w:rsid w:val="005B6D9F"/>
    <w:rsid w:val="005C3C54"/>
    <w:rsid w:val="005D21B6"/>
    <w:rsid w:val="005E3388"/>
    <w:rsid w:val="006871A6"/>
    <w:rsid w:val="006D3DF3"/>
    <w:rsid w:val="00764CE7"/>
    <w:rsid w:val="007B45DD"/>
    <w:rsid w:val="007E09F6"/>
    <w:rsid w:val="0086673A"/>
    <w:rsid w:val="008A59B4"/>
    <w:rsid w:val="008C0EEF"/>
    <w:rsid w:val="008C7DF6"/>
    <w:rsid w:val="00911E3C"/>
    <w:rsid w:val="0093149E"/>
    <w:rsid w:val="00987DD7"/>
    <w:rsid w:val="009A47BB"/>
    <w:rsid w:val="009D6B1F"/>
    <w:rsid w:val="00A04101"/>
    <w:rsid w:val="00A135F1"/>
    <w:rsid w:val="00A221C6"/>
    <w:rsid w:val="00AA1509"/>
    <w:rsid w:val="00AE5171"/>
    <w:rsid w:val="00B2320B"/>
    <w:rsid w:val="00B70209"/>
    <w:rsid w:val="00B802BF"/>
    <w:rsid w:val="00BA7A8E"/>
    <w:rsid w:val="00BE2179"/>
    <w:rsid w:val="00BE2828"/>
    <w:rsid w:val="00BE3989"/>
    <w:rsid w:val="00C10CEC"/>
    <w:rsid w:val="00C155B1"/>
    <w:rsid w:val="00CB6763"/>
    <w:rsid w:val="00CC1E56"/>
    <w:rsid w:val="00DE2611"/>
    <w:rsid w:val="00DF42FF"/>
    <w:rsid w:val="00E07C8E"/>
    <w:rsid w:val="00E23710"/>
    <w:rsid w:val="00E51678"/>
    <w:rsid w:val="00EB60AD"/>
    <w:rsid w:val="00ED7832"/>
    <w:rsid w:val="00F06E49"/>
    <w:rsid w:val="00F144BD"/>
    <w:rsid w:val="00F20C09"/>
    <w:rsid w:val="00F75F56"/>
    <w:rsid w:val="00F765AC"/>
    <w:rsid w:val="00F840B1"/>
    <w:rsid w:val="00FE273A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9C233A"/>
  <w15:docId w15:val="{C1F85CB2-D51A-48F0-B0FD-D1DE70CE8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1069</TotalTime>
  <Pages>2</Pages>
  <Words>180</Words>
  <Characters>1031</Characters>
  <Application>Microsoft Office Word</Application>
  <DocSecurity>0</DocSecurity>
  <Lines>8</Lines>
  <Paragraphs>2</Paragraphs>
  <ScaleCrop>false</ScaleCrop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yixuange</dc:creator>
  <cp:keywords/>
  <dc:description/>
  <cp:lastModifiedBy>yanyu dai</cp:lastModifiedBy>
  <cp:revision>9</cp:revision>
  <cp:lastPrinted>2023-10-11T00:05:00Z</cp:lastPrinted>
  <dcterms:created xsi:type="dcterms:W3CDTF">2021-04-22T03:17:00Z</dcterms:created>
  <dcterms:modified xsi:type="dcterms:W3CDTF">2023-10-29T03:34:00Z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