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956D4" w14:textId="34B045F5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3</w:t>
      </w:r>
      <w:r w:rsidR="007B45DD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10</w:t>
      </w:r>
      <w:r w:rsidR="00510E03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24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77777777" w:rsidR="00F144BD" w:rsidRDefault="00FE273A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szCs w:val="24"/>
        </w:rPr>
        <w:drawing>
          <wp:inline distT="0" distB="0" distL="114300" distR="114300" wp14:anchorId="264AE57D" wp14:editId="2252BDB6">
            <wp:extent cx="1722755" cy="969010"/>
            <wp:effectExtent l="0" t="0" r="4445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5B2DE06A" w14:textId="6AB8E3F5" w:rsidR="008A59B4" w:rsidRDefault="00F144BD" w:rsidP="00FE273A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</w:t>
      </w:r>
      <w:r w:rsidR="00510E03">
        <w:rPr>
          <w:rFonts w:ascii="宋体" w:eastAsia="宋体" w:hAnsi="宋体" w:cs="宋体" w:hint="eastAsia"/>
          <w:sz w:val="24"/>
          <w:szCs w:val="24"/>
        </w:rPr>
        <w:t>的天气晴朗，微风习习，阳光明媚</w:t>
      </w:r>
      <w:r w:rsidR="008A59B4">
        <w:rPr>
          <w:rFonts w:ascii="宋体" w:eastAsia="宋体" w:hAnsi="宋体" w:cs="宋体" w:hint="eastAsia"/>
          <w:sz w:val="24"/>
          <w:szCs w:val="24"/>
        </w:rPr>
        <w:t>！</w:t>
      </w:r>
      <w:r w:rsidR="00510E03">
        <w:rPr>
          <w:rFonts w:ascii="宋体" w:eastAsia="宋体" w:hAnsi="宋体" w:cs="宋体" w:hint="eastAsia"/>
          <w:sz w:val="24"/>
          <w:szCs w:val="24"/>
        </w:rPr>
        <w:t>我们班共来园1</w:t>
      </w:r>
      <w:r w:rsidR="00510E03">
        <w:rPr>
          <w:rFonts w:ascii="宋体" w:eastAsia="宋体" w:hAnsi="宋体" w:cs="宋体"/>
          <w:sz w:val="24"/>
          <w:szCs w:val="24"/>
        </w:rPr>
        <w:t>7</w:t>
      </w:r>
      <w:r w:rsidR="00510E03">
        <w:rPr>
          <w:rFonts w:ascii="宋体" w:eastAsia="宋体" w:hAnsi="宋体" w:cs="宋体" w:hint="eastAsia"/>
          <w:sz w:val="24"/>
          <w:szCs w:val="24"/>
        </w:rPr>
        <w:t>位小朋友，4人请假。期待他们早日归来。</w:t>
      </w:r>
    </w:p>
    <w:p w14:paraId="053D76DC" w14:textId="25AAD3EF" w:rsidR="00510E03" w:rsidRDefault="00510E03" w:rsidP="00FE273A">
      <w:pPr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宝贝们来园后已经知道自己要做什么了，能自主安排自己的游戏，有时和同伴聊天，有时在观察植物，有时在认真游戏……每个人都有了自己的规划，棒棒哒！</w:t>
      </w:r>
    </w:p>
    <w:p w14:paraId="3402D203" w14:textId="7C6AF958" w:rsidR="00F06E49" w:rsidRPr="00FE273A" w:rsidRDefault="00510E03" w:rsidP="00510E03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064B8789" wp14:editId="468993F3">
            <wp:extent cx="1919933" cy="1440000"/>
            <wp:effectExtent l="0" t="0" r="0" b="0"/>
            <wp:docPr id="5564327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3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10F58987" wp14:editId="6783CE2D">
            <wp:extent cx="1919933" cy="1440000"/>
            <wp:effectExtent l="0" t="0" r="0" b="0"/>
            <wp:docPr id="3549095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3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1F945954" wp14:editId="33CA008C">
            <wp:extent cx="1919933" cy="1440000"/>
            <wp:effectExtent l="0" t="0" r="0" b="0"/>
            <wp:docPr id="111897120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3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34A52" w14:textId="3EB57EE5" w:rsidR="008C7DF6" w:rsidRDefault="00FE273A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546"/>
        <w:gridCol w:w="1843"/>
        <w:gridCol w:w="709"/>
        <w:gridCol w:w="929"/>
      </w:tblGrid>
      <w:tr w:rsidR="008C7DF6" w14:paraId="7497E61D" w14:textId="77777777" w:rsidTr="00333288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333288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46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843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FE273A" w14:paraId="2C7232DB" w14:textId="77777777" w:rsidTr="00333288">
        <w:tc>
          <w:tcPr>
            <w:tcW w:w="780" w:type="dxa"/>
            <w:vAlign w:val="center"/>
          </w:tcPr>
          <w:p w14:paraId="21D7ADCC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5B9D619D" w:rsidR="00FE273A" w:rsidRDefault="008A59B4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482DD8E5" w:rsidR="00FE273A" w:rsidRDefault="008A59B4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E226A2" w14:textId="4041FAEB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03F0E375" w14:textId="7941814A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4B52A15F" w14:textId="0C9A2722" w:rsidR="00FE273A" w:rsidRDefault="008A59B4" w:rsidP="00FE273A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  <w:r w:rsidR="00510E03"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C05973F" w14:textId="55812630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56A2F5F9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5B7BB5A4" w14:textId="77777777" w:rsidTr="00333288">
        <w:tc>
          <w:tcPr>
            <w:tcW w:w="780" w:type="dxa"/>
            <w:vAlign w:val="center"/>
          </w:tcPr>
          <w:p w14:paraId="3415B6E7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</w:tcPr>
          <w:p w14:paraId="3CAD0E76" w14:textId="085CCBED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6B08045C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07AF04A0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75090D83" w14:textId="24D0539E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77584057" w14:textId="02858B22" w:rsidR="00FE273A" w:rsidRDefault="00FE273A" w:rsidP="00FE273A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3A116163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47D1E649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163B4861" w14:textId="77777777" w:rsidTr="00333288">
        <w:tc>
          <w:tcPr>
            <w:tcW w:w="780" w:type="dxa"/>
            <w:vAlign w:val="center"/>
          </w:tcPr>
          <w:p w14:paraId="33F42C78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5417283E" w:rsidR="00FE273A" w:rsidRDefault="005411DF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15EA649B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25DE763D" w14:textId="64A6BFE5" w:rsidR="00FE273A" w:rsidRDefault="008A59B4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626AD075" w14:textId="0AD7601C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6CC1197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458AF180" w:rsidR="00FE273A" w:rsidRDefault="008A59B4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1201AA17" w14:textId="77777777" w:rsidTr="00333288">
        <w:tc>
          <w:tcPr>
            <w:tcW w:w="780" w:type="dxa"/>
            <w:vAlign w:val="center"/>
          </w:tcPr>
          <w:p w14:paraId="7B545BDF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79273FA1" w:rsidR="00FE273A" w:rsidRDefault="005411DF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400F863A" w:rsidR="00FE273A" w:rsidRDefault="005411DF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3BAFD416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7EF9295A" w14:textId="74CB6BB8" w:rsidR="00FE273A" w:rsidRDefault="005411DF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37B44C18" w14:textId="6B3BF710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80BDD" w14:textId="42B99B3F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4EBDACA6" w:rsidR="00FE273A" w:rsidRDefault="008A59B4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3E3F2C4E" w14:textId="77777777" w:rsidTr="00333288">
        <w:tc>
          <w:tcPr>
            <w:tcW w:w="780" w:type="dxa"/>
            <w:vAlign w:val="center"/>
          </w:tcPr>
          <w:p w14:paraId="64E6F52B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658E643F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22A8BBF3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1140646" w14:textId="3E3F24CE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5841868B" w14:textId="6FE23944" w:rsidR="00FE273A" w:rsidRDefault="005411DF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64D3578A" w14:textId="4AEA5260" w:rsidR="00FE273A" w:rsidRDefault="00510E03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AD22932" w14:textId="0122D476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303D6CB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279E4BE8" w14:textId="77777777" w:rsidTr="00333288">
        <w:tc>
          <w:tcPr>
            <w:tcW w:w="780" w:type="dxa"/>
            <w:vAlign w:val="center"/>
          </w:tcPr>
          <w:p w14:paraId="1893734C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3DADA601" w14:textId="4A46BEEB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49C645CF" w14:textId="2CF817FF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10E03" w14:paraId="7460A9E4" w14:textId="77777777" w:rsidTr="00333288">
        <w:tc>
          <w:tcPr>
            <w:tcW w:w="780" w:type="dxa"/>
            <w:vAlign w:val="center"/>
          </w:tcPr>
          <w:p w14:paraId="7ED2D9D2" w14:textId="77777777" w:rsidR="00510E03" w:rsidRDefault="00510E03" w:rsidP="00510E0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510E03" w:rsidRDefault="00510E03" w:rsidP="00510E03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2223323D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3080BC1A" w14:textId="3B4B1AF6" w:rsidR="00510E03" w:rsidRDefault="00510E03" w:rsidP="00510E03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819" w:type="dxa"/>
          </w:tcPr>
          <w:p w14:paraId="55BCFD6C" w14:textId="4B56302D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4E52F91E" w14:textId="4482FBE6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02BC86A" w14:textId="70068051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0AB48685" w14:textId="4475947E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A994108" w14:textId="6DCE835B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510E03" w14:paraId="56C4BCF9" w14:textId="77777777" w:rsidTr="00333288">
        <w:tc>
          <w:tcPr>
            <w:tcW w:w="780" w:type="dxa"/>
            <w:vAlign w:val="center"/>
          </w:tcPr>
          <w:p w14:paraId="3B6295CD" w14:textId="77777777" w:rsidR="00510E03" w:rsidRDefault="00510E03" w:rsidP="00510E0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510E03" w:rsidRDefault="00510E03" w:rsidP="00510E0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4C589204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7CE67413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71FE4A5" w14:textId="2FFFE7D4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D934C34" w14:textId="076D6B4A" w:rsidR="00510E03" w:rsidRDefault="00510E03" w:rsidP="00510E03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46DF64EC" w14:textId="0BB99D00" w:rsidR="00510E03" w:rsidRDefault="00510E03" w:rsidP="00510E03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32F794C" w14:textId="6AC8B56E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30E53226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10E03" w14:paraId="6EA27CC1" w14:textId="77777777" w:rsidTr="00333288">
        <w:tc>
          <w:tcPr>
            <w:tcW w:w="780" w:type="dxa"/>
            <w:vAlign w:val="center"/>
          </w:tcPr>
          <w:p w14:paraId="54927300" w14:textId="77777777" w:rsidR="00510E03" w:rsidRDefault="00510E03" w:rsidP="00510E0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510E03" w:rsidRDefault="00510E03" w:rsidP="00510E0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</w:tcPr>
          <w:p w14:paraId="28C3575C" w14:textId="2247F65B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3DC2C40C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73E7C2AB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79E7C97A" w14:textId="499B293E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4C294EDF" w14:textId="152C2B88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7C39D19" w14:textId="6C9AF6ED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0FFFCD79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10E03" w14:paraId="7CE97971" w14:textId="77777777" w:rsidTr="00333288">
        <w:tc>
          <w:tcPr>
            <w:tcW w:w="780" w:type="dxa"/>
            <w:vAlign w:val="center"/>
          </w:tcPr>
          <w:p w14:paraId="6A98F7F0" w14:textId="77777777" w:rsidR="00510E03" w:rsidRDefault="00510E03" w:rsidP="00510E0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510E03" w:rsidRDefault="00510E03" w:rsidP="00510E0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72DD21F4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286C8A8C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670BEEE7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5EA5B432" w14:textId="43131760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15FEDD33" w14:textId="554D61C9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14AD5003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57E33D75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10E03" w14:paraId="641777DF" w14:textId="77777777" w:rsidTr="00333288">
        <w:tc>
          <w:tcPr>
            <w:tcW w:w="780" w:type="dxa"/>
            <w:vAlign w:val="center"/>
          </w:tcPr>
          <w:p w14:paraId="23E4E2FB" w14:textId="77777777" w:rsidR="00510E03" w:rsidRDefault="00510E03" w:rsidP="00510E0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510E03" w:rsidRDefault="00510E03" w:rsidP="00510E0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3EB7E9A4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2E06F935" w14:textId="308B005C" w:rsidR="00510E03" w:rsidRDefault="00510E03" w:rsidP="00510E03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819" w:type="dxa"/>
          </w:tcPr>
          <w:p w14:paraId="5C9321E5" w14:textId="5F99A3B5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13883E83" w14:textId="242A523D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CD2E5C7" w14:textId="06A1AED4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71C5FA5A" w14:textId="03BCA521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532240A9" w14:textId="7717999C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510E03" w14:paraId="701A183D" w14:textId="77777777" w:rsidTr="00333288">
        <w:tc>
          <w:tcPr>
            <w:tcW w:w="780" w:type="dxa"/>
            <w:vAlign w:val="center"/>
          </w:tcPr>
          <w:p w14:paraId="735E961A" w14:textId="77777777" w:rsidR="00510E03" w:rsidRDefault="00510E03" w:rsidP="00510E0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510E03" w:rsidRDefault="00510E03" w:rsidP="00510E0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</w:tcPr>
          <w:p w14:paraId="44C1BAA4" w14:textId="7C157840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5721F6F3" w14:textId="5EB32EDA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4D0BAC28" w14:textId="1B1947ED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53D8593D" w14:textId="33E903B3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DE469C7" w14:textId="0D3FB123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2EBAD15C" w14:textId="5F7B4DA6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FFE76A3" w14:textId="185ED384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510E03" w14:paraId="5C553BF9" w14:textId="77777777" w:rsidTr="00333288">
        <w:tc>
          <w:tcPr>
            <w:tcW w:w="780" w:type="dxa"/>
            <w:vAlign w:val="center"/>
          </w:tcPr>
          <w:p w14:paraId="3420D1E0" w14:textId="77777777" w:rsidR="00510E03" w:rsidRDefault="00510E03" w:rsidP="00510E0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510E03" w:rsidRDefault="00510E03" w:rsidP="00510E0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1F4E762C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242BBEEC" w14:textId="20184855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3D482A3E" w14:textId="5E9BB041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14896371" w14:textId="15C5A37A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5B8B47F" w14:textId="5A1D4E71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49F17328" w14:textId="31573E10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EDBABA8" w14:textId="7AF4ACB2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510E03" w14:paraId="26B6E87C" w14:textId="77777777" w:rsidTr="00333288">
        <w:tc>
          <w:tcPr>
            <w:tcW w:w="780" w:type="dxa"/>
            <w:vAlign w:val="center"/>
          </w:tcPr>
          <w:p w14:paraId="4CEAA788" w14:textId="77777777" w:rsidR="00510E03" w:rsidRDefault="00510E03" w:rsidP="00510E0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510E03" w:rsidRDefault="00510E03" w:rsidP="00510E0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58EC0695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1C561F6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3C4C006C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4AD58AA" w14:textId="4AB8F1FF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592F3DE2" w14:textId="5C705B85" w:rsidR="00510E03" w:rsidRDefault="00510E03" w:rsidP="00510E03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0465F5ED" w14:textId="14454D78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41B9C285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10E03" w14:paraId="0BB2FB2D" w14:textId="77777777" w:rsidTr="00333288">
        <w:tc>
          <w:tcPr>
            <w:tcW w:w="780" w:type="dxa"/>
            <w:vAlign w:val="center"/>
          </w:tcPr>
          <w:p w14:paraId="5201A115" w14:textId="77777777" w:rsidR="00510E03" w:rsidRDefault="00510E03" w:rsidP="00510E0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510E03" w:rsidRDefault="00510E03" w:rsidP="00510E0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5464C57C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38F912FE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465A7829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304CEB62" w14:textId="340711C2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11EEE778" w14:textId="74A7A671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532AA68" w14:textId="22A8131E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24F2334D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10E03" w14:paraId="3A33CAAC" w14:textId="77777777" w:rsidTr="00333288">
        <w:tc>
          <w:tcPr>
            <w:tcW w:w="780" w:type="dxa"/>
            <w:vAlign w:val="center"/>
          </w:tcPr>
          <w:p w14:paraId="6C5A9A27" w14:textId="77777777" w:rsidR="00510E03" w:rsidRDefault="00510E03" w:rsidP="00510E0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510E03" w:rsidRDefault="00510E03" w:rsidP="00510E0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 w14:paraId="17AAC95A" w14:textId="5AE9686B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618CECB5" w:rsidR="00510E03" w:rsidRDefault="00510E03" w:rsidP="00510E03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4D043270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3CD43C3" w14:textId="6FB4F129" w:rsidR="00510E03" w:rsidRDefault="00510E03" w:rsidP="00510E03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54AD86C0" w14:textId="28945B82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5E87486A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06F20193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10E03" w14:paraId="39C302BE" w14:textId="77777777" w:rsidTr="00333288">
        <w:tc>
          <w:tcPr>
            <w:tcW w:w="780" w:type="dxa"/>
            <w:vAlign w:val="center"/>
          </w:tcPr>
          <w:p w14:paraId="6FF302EC" w14:textId="77777777" w:rsidR="00510E03" w:rsidRDefault="00510E03" w:rsidP="00510E0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510E03" w:rsidRDefault="00510E03" w:rsidP="00510E0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</w:tcPr>
          <w:p w14:paraId="7178F650" w14:textId="0125E202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255C18B5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592C9126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844873E" w14:textId="29269655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2805361C" w14:textId="0FD08380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AF988D1" w14:textId="639E7916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1A4BFDD6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510E03" w14:paraId="2A42D53D" w14:textId="77777777" w:rsidTr="00333288">
        <w:tc>
          <w:tcPr>
            <w:tcW w:w="780" w:type="dxa"/>
            <w:vAlign w:val="center"/>
          </w:tcPr>
          <w:p w14:paraId="094CFBB6" w14:textId="77777777" w:rsidR="00510E03" w:rsidRDefault="00510E03" w:rsidP="00510E0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510E03" w:rsidRDefault="00510E03" w:rsidP="00510E0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040FC71B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9C19663" w14:textId="23A07833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32B3129B" w14:textId="3DFE0982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377DF2CC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10E03" w14:paraId="09B7DF0A" w14:textId="77777777" w:rsidTr="00333288">
        <w:tc>
          <w:tcPr>
            <w:tcW w:w="780" w:type="dxa"/>
            <w:vAlign w:val="center"/>
          </w:tcPr>
          <w:p w14:paraId="60FB4A18" w14:textId="77777777" w:rsidR="00510E03" w:rsidRDefault="00510E03" w:rsidP="00510E0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510E03" w:rsidRDefault="00510E03" w:rsidP="00510E0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297BC61" w14:textId="4B16E115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47C5BA98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07943C81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A63FD1B" w14:textId="5CE1C7D3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18F1E428" w14:textId="15111AF3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2CA82DD" w14:textId="2CE26C71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05670771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10E03" w14:paraId="53E8B04C" w14:textId="77777777" w:rsidTr="00333288">
        <w:tc>
          <w:tcPr>
            <w:tcW w:w="780" w:type="dxa"/>
            <w:vAlign w:val="center"/>
          </w:tcPr>
          <w:p w14:paraId="6DF44132" w14:textId="77777777" w:rsidR="00510E03" w:rsidRDefault="00510E03" w:rsidP="00510E0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510E03" w:rsidRDefault="00510E03" w:rsidP="00510E0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61C639FD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0CAB942D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2D604017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44EDEB7C" w14:textId="60877F9B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766FD693" w14:textId="49374190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67DB0C80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597B6683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10E03" w14:paraId="6B726519" w14:textId="77777777" w:rsidTr="00333288">
        <w:tc>
          <w:tcPr>
            <w:tcW w:w="780" w:type="dxa"/>
            <w:vAlign w:val="center"/>
          </w:tcPr>
          <w:p w14:paraId="20C0249C" w14:textId="77777777" w:rsidR="00510E03" w:rsidRDefault="00510E03" w:rsidP="00510E0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064935B7" w14:textId="175BE61A" w:rsidR="00510E03" w:rsidRDefault="00510E03" w:rsidP="00510E0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 w14:paraId="419E5412" w14:textId="400E3963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20BFEEB" w14:textId="7CBC5E95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3F690B" w14:textId="685E7D84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546" w:type="dxa"/>
          </w:tcPr>
          <w:p w14:paraId="08ADA597" w14:textId="42FB8D20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08B63620" w14:textId="0E11724B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514719CE" w14:textId="6E0D8F68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2FB5C5CF" w14:textId="23543F55" w:rsidR="00510E03" w:rsidRDefault="00510E03" w:rsidP="00510E0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</w:tbl>
    <w:p w14:paraId="47895ABB" w14:textId="73F6604C" w:rsidR="00510E03" w:rsidRDefault="00510E03" w:rsidP="00F06E49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E384964" wp14:editId="350C1A92">
            <wp:extent cx="0" cy="0"/>
            <wp:effectExtent l="0" t="0" r="0" b="0"/>
            <wp:docPr id="20006077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682C3757" wp14:editId="15F5D522">
            <wp:extent cx="0" cy="0"/>
            <wp:effectExtent l="0" t="0" r="0" b="0"/>
            <wp:docPr id="14755353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DC358FF" wp14:editId="3FA5492D">
            <wp:extent cx="0" cy="0"/>
            <wp:effectExtent l="0" t="0" r="0" b="0"/>
            <wp:docPr id="10550122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FE90A3D" wp14:editId="312000C3">
            <wp:extent cx="1919933" cy="1440000"/>
            <wp:effectExtent l="0" t="0" r="0" b="0"/>
            <wp:docPr id="206564609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3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116BDD30" wp14:editId="1D8FCFB4">
            <wp:extent cx="1919933" cy="1440000"/>
            <wp:effectExtent l="0" t="0" r="0" b="0"/>
            <wp:docPr id="104318948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3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62C53E38" wp14:editId="25B7F71D">
            <wp:extent cx="1919933" cy="1440000"/>
            <wp:effectExtent l="0" t="0" r="0" b="0"/>
            <wp:docPr id="160972204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3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F0AED" w14:textId="2EECA52C" w:rsidR="008C7DF6" w:rsidRDefault="00FE273A" w:rsidP="00F06E49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DE2611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户外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7166A2B5" w14:textId="327B8BE5" w:rsidR="00F06E49" w:rsidRDefault="00DE2611" w:rsidP="00F06E49">
      <w:pPr>
        <w:spacing w:line="36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</w:t>
      </w:r>
      <w:r w:rsidR="00FE273A">
        <w:rPr>
          <w:rFonts w:ascii="宋体" w:eastAsia="宋体" w:hAnsi="宋体" w:cs="宋体" w:hint="eastAsia"/>
          <w:sz w:val="24"/>
          <w:szCs w:val="24"/>
        </w:rPr>
        <w:t>小班的朋友们继续混班游戏</w:t>
      </w:r>
      <w:r w:rsidR="00400266">
        <w:rPr>
          <w:rFonts w:ascii="宋体" w:eastAsia="宋体" w:hAnsi="宋体" w:cs="宋体" w:hint="eastAsia"/>
          <w:sz w:val="24"/>
          <w:szCs w:val="24"/>
        </w:rPr>
        <w:t>！</w:t>
      </w:r>
      <w:r w:rsidR="00F06E49">
        <w:rPr>
          <w:rFonts w:ascii="宋体" w:eastAsia="宋体" w:hAnsi="宋体" w:cs="宋体" w:hint="eastAsia"/>
          <w:sz w:val="24"/>
          <w:szCs w:val="24"/>
        </w:rPr>
        <w:t>孩子们</w:t>
      </w:r>
      <w:r w:rsidR="008A59B4">
        <w:rPr>
          <w:rFonts w:ascii="宋体" w:eastAsia="宋体" w:hAnsi="宋体" w:cs="宋体" w:hint="eastAsia"/>
          <w:sz w:val="24"/>
          <w:szCs w:val="24"/>
        </w:rPr>
        <w:t>的想法越来越多啦，会选择自己喜欢的游戏。虽然</w:t>
      </w:r>
      <w:r w:rsidR="00F06E49">
        <w:rPr>
          <w:rFonts w:ascii="宋体" w:eastAsia="宋体" w:hAnsi="宋体" w:cs="宋体" w:hint="eastAsia"/>
          <w:sz w:val="24"/>
          <w:szCs w:val="24"/>
        </w:rPr>
        <w:t>选择不同，乐趣</w:t>
      </w:r>
      <w:r w:rsidR="008A59B4">
        <w:rPr>
          <w:rFonts w:ascii="宋体" w:eastAsia="宋体" w:hAnsi="宋体" w:cs="宋体" w:hint="eastAsia"/>
          <w:sz w:val="24"/>
          <w:szCs w:val="24"/>
        </w:rPr>
        <w:t>一样</w:t>
      </w:r>
      <w:r w:rsidR="00F06E49">
        <w:rPr>
          <w:rFonts w:ascii="宋体" w:eastAsia="宋体" w:hAnsi="宋体" w:cs="宋体" w:hint="eastAsia"/>
          <w:sz w:val="24"/>
          <w:szCs w:val="24"/>
        </w:rPr>
        <w:t>多呢！</w:t>
      </w:r>
    </w:p>
    <w:p w14:paraId="149CF60E" w14:textId="71B9BF6C" w:rsidR="000F3EBC" w:rsidRDefault="00510E03" w:rsidP="000F3EBC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55878BF2" wp14:editId="6E895613">
            <wp:extent cx="1080309" cy="1440000"/>
            <wp:effectExtent l="0" t="0" r="0" b="0"/>
            <wp:docPr id="136539857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30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40BAB0A9" wp14:editId="27E74686">
            <wp:extent cx="1919933" cy="1440000"/>
            <wp:effectExtent l="0" t="0" r="0" b="0"/>
            <wp:docPr id="197335216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3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04148D26" wp14:editId="4870BBF3">
            <wp:extent cx="1919933" cy="1440000"/>
            <wp:effectExtent l="0" t="0" r="0" b="0"/>
            <wp:docPr id="156283459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3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5387B" w14:textId="52A81227" w:rsidR="00510E03" w:rsidRDefault="00510E03" w:rsidP="00B70209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588BAE4E" wp14:editId="05AFE855">
            <wp:extent cx="1919867" cy="1440000"/>
            <wp:effectExtent l="0" t="0" r="0" b="0"/>
            <wp:docPr id="106359389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593899" name="图片 106359389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209"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02E21EB4" wp14:editId="25248931">
            <wp:extent cx="1919867" cy="1440000"/>
            <wp:effectExtent l="0" t="0" r="0" b="0"/>
            <wp:docPr id="8055099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509922" name="图片 80550992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4BE974F9" wp14:editId="23B65696">
            <wp:extent cx="1919867" cy="1440000"/>
            <wp:effectExtent l="0" t="0" r="0" b="0"/>
            <wp:docPr id="171072296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722968" name="图片 171072296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ABC6C" w14:textId="65BB8443" w:rsidR="008C7DF6" w:rsidRDefault="00FE273A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5F2B1C18" w14:textId="08D0CB1C" w:rsidR="00F06E49" w:rsidRPr="00B70209" w:rsidRDefault="00B70209" w:rsidP="0093149E">
      <w:pPr>
        <w:pStyle w:val="af0"/>
        <w:numPr>
          <w:ilvl w:val="0"/>
          <w:numId w:val="3"/>
        </w:numPr>
        <w:rPr>
          <w:rFonts w:ascii="宋体" w:eastAsia="宋体" w:hAnsi="宋体" w:cs="宋体"/>
          <w:sz w:val="24"/>
          <w:szCs w:val="24"/>
        </w:rPr>
      </w:pPr>
      <w:r w:rsidRPr="00B70209">
        <w:rPr>
          <w:rFonts w:ascii="宋体" w:eastAsia="宋体" w:hAnsi="宋体" w:cs="宋体"/>
          <w:sz w:val="24"/>
          <w:szCs w:val="24"/>
        </w:rPr>
        <w:t>近期幼儿咳嗽发热较多，一些</w:t>
      </w:r>
      <w:r>
        <w:rPr>
          <w:rFonts w:ascii="宋体" w:eastAsia="宋体" w:hAnsi="宋体" w:cs="宋体" w:hint="eastAsia"/>
          <w:sz w:val="24"/>
          <w:szCs w:val="24"/>
        </w:rPr>
        <w:t>宝贝</w:t>
      </w:r>
      <w:r w:rsidRPr="00B70209">
        <w:rPr>
          <w:rFonts w:ascii="宋体" w:eastAsia="宋体" w:hAnsi="宋体" w:cs="宋体"/>
          <w:sz w:val="24"/>
          <w:szCs w:val="24"/>
        </w:rPr>
        <w:t>毫无症状就发热了，</w:t>
      </w:r>
      <w:r>
        <w:rPr>
          <w:rFonts w:ascii="宋体" w:eastAsia="宋体" w:hAnsi="宋体" w:cs="宋体" w:hint="eastAsia"/>
          <w:sz w:val="24"/>
          <w:szCs w:val="24"/>
        </w:rPr>
        <w:t>家长们在家也要</w:t>
      </w:r>
      <w:r w:rsidRPr="00B70209">
        <w:rPr>
          <w:rFonts w:ascii="宋体" w:eastAsia="宋体" w:hAnsi="宋体" w:cs="宋体"/>
          <w:sz w:val="24"/>
          <w:szCs w:val="24"/>
        </w:rPr>
        <w:t>提高警惕，关注孩子的精神状态和行为，如有发热等症状，第一时间</w:t>
      </w:r>
      <w:r>
        <w:rPr>
          <w:rFonts w:ascii="宋体" w:eastAsia="宋体" w:hAnsi="宋体" w:cs="宋体" w:hint="eastAsia"/>
          <w:sz w:val="24"/>
          <w:szCs w:val="24"/>
        </w:rPr>
        <w:t>告知我们</w:t>
      </w:r>
      <w:r w:rsidRPr="00B70209">
        <w:rPr>
          <w:rFonts w:ascii="宋体" w:eastAsia="宋体" w:hAnsi="宋体" w:cs="宋体"/>
          <w:sz w:val="24"/>
          <w:szCs w:val="24"/>
        </w:rPr>
        <w:t>。</w:t>
      </w:r>
      <w:r>
        <w:rPr>
          <w:rFonts w:ascii="宋体" w:eastAsia="宋体" w:hAnsi="宋体" w:cs="宋体" w:hint="eastAsia"/>
          <w:sz w:val="24"/>
          <w:szCs w:val="24"/>
        </w:rPr>
        <w:t>谢谢配合！</w:t>
      </w:r>
    </w:p>
    <w:sectPr w:rsidR="00F06E49" w:rsidRPr="00B70209" w:rsidSect="00A04101">
      <w:headerReference w:type="default" r:id="rId25"/>
      <w:footerReference w:type="default" r:id="rId26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51395" w14:textId="77777777" w:rsidR="00561345" w:rsidRDefault="00561345">
      <w:r>
        <w:separator/>
      </w:r>
    </w:p>
  </w:endnote>
  <w:endnote w:type="continuationSeparator" w:id="0">
    <w:p w14:paraId="1A83F4FE" w14:textId="77777777" w:rsidR="00561345" w:rsidRDefault="00561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71F17" w14:textId="77777777" w:rsidR="00561345" w:rsidRDefault="00561345">
      <w:r>
        <w:separator/>
      </w:r>
    </w:p>
  </w:footnote>
  <w:footnote w:type="continuationSeparator" w:id="0">
    <w:p w14:paraId="38C206C6" w14:textId="77777777" w:rsidR="00561345" w:rsidRDefault="005613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14C0F"/>
    <w:rsid w:val="00083C63"/>
    <w:rsid w:val="00093DC5"/>
    <w:rsid w:val="000F3EBC"/>
    <w:rsid w:val="000F554E"/>
    <w:rsid w:val="0018247A"/>
    <w:rsid w:val="00182A79"/>
    <w:rsid w:val="001979BA"/>
    <w:rsid w:val="00273B3B"/>
    <w:rsid w:val="002A0E92"/>
    <w:rsid w:val="002F43F3"/>
    <w:rsid w:val="003005C8"/>
    <w:rsid w:val="00316F36"/>
    <w:rsid w:val="00333288"/>
    <w:rsid w:val="003874C5"/>
    <w:rsid w:val="003A2824"/>
    <w:rsid w:val="00400266"/>
    <w:rsid w:val="00447F93"/>
    <w:rsid w:val="004D2C0A"/>
    <w:rsid w:val="004E0C50"/>
    <w:rsid w:val="00510E03"/>
    <w:rsid w:val="00514F8A"/>
    <w:rsid w:val="005411DF"/>
    <w:rsid w:val="0054551A"/>
    <w:rsid w:val="00561345"/>
    <w:rsid w:val="005618C2"/>
    <w:rsid w:val="00570EC9"/>
    <w:rsid w:val="005B6D9F"/>
    <w:rsid w:val="005C3C54"/>
    <w:rsid w:val="005E3388"/>
    <w:rsid w:val="006871A6"/>
    <w:rsid w:val="006D3DF3"/>
    <w:rsid w:val="00764CE7"/>
    <w:rsid w:val="007B45DD"/>
    <w:rsid w:val="007E09F6"/>
    <w:rsid w:val="0086673A"/>
    <w:rsid w:val="008A59B4"/>
    <w:rsid w:val="008C0EEF"/>
    <w:rsid w:val="008C7DF6"/>
    <w:rsid w:val="00911E3C"/>
    <w:rsid w:val="0093149E"/>
    <w:rsid w:val="00987DD7"/>
    <w:rsid w:val="009A47BB"/>
    <w:rsid w:val="009D6B1F"/>
    <w:rsid w:val="00A04101"/>
    <w:rsid w:val="00A135F1"/>
    <w:rsid w:val="00A221C6"/>
    <w:rsid w:val="00AA1509"/>
    <w:rsid w:val="00AE5171"/>
    <w:rsid w:val="00B2320B"/>
    <w:rsid w:val="00B70209"/>
    <w:rsid w:val="00B802BF"/>
    <w:rsid w:val="00BA7A8E"/>
    <w:rsid w:val="00BE2179"/>
    <w:rsid w:val="00BE3989"/>
    <w:rsid w:val="00C10CEC"/>
    <w:rsid w:val="00C155B1"/>
    <w:rsid w:val="00CB6763"/>
    <w:rsid w:val="00CC1E56"/>
    <w:rsid w:val="00DE2611"/>
    <w:rsid w:val="00DF42FF"/>
    <w:rsid w:val="00E07C8E"/>
    <w:rsid w:val="00E23710"/>
    <w:rsid w:val="00E51678"/>
    <w:rsid w:val="00ED7832"/>
    <w:rsid w:val="00F06E49"/>
    <w:rsid w:val="00F144BD"/>
    <w:rsid w:val="00F75F56"/>
    <w:rsid w:val="00F765AC"/>
    <w:rsid w:val="00F840B1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C1F85CB2-D51A-48F0-B0FD-D1DE70CE8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1059</TotalTime>
  <Pages>2</Pages>
  <Words>119</Words>
  <Characters>680</Characters>
  <Application>Microsoft Office Word</Application>
  <DocSecurity>0</DocSecurity>
  <Lines>5</Lines>
  <Paragraphs>1</Paragraphs>
  <ScaleCrop>false</ScaleCrop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7</cp:revision>
  <cp:lastPrinted>2023-10-11T00:05:00Z</cp:lastPrinted>
  <dcterms:created xsi:type="dcterms:W3CDTF">2021-04-22T03:17:00Z</dcterms:created>
  <dcterms:modified xsi:type="dcterms:W3CDTF">2023-10-24T04:38:00Z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