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4"/>
        <w:tblpPr w:leftFromText="180" w:rightFromText="180" w:vertAnchor="page" w:horzAnchor="page" w:tblpXSpec="center" w:tblpY="1259"/>
        <w:tblOverlap w:val="never"/>
        <w:tblW w:w="0" w:type="auto"/>
        <w:jc w:val="center"/>
        <w:tblBorders>
          <w:top w:val="single" w:color="auto" w:sz="18" w:space="0"/>
          <w:left w:val="single" w:color="auto" w:sz="18" w:space="0"/>
          <w:bottom w:val="single" w:color="auto" w:sz="18" w:space="0"/>
          <w:right w:val="single" w:color="auto" w:sz="18" w:space="0"/>
          <w:insideH w:val="single" w:color="3F3F3F" w:themeColor="text1" w:themeTint="BF" w:sz="8" w:space="0"/>
          <w:insideV w:val="single" w:color="3F3F3F" w:themeColor="text1" w:themeTint="BF" w:sz="8" w:space="0"/>
        </w:tblBorders>
        <w:tblLayout w:type="autofit"/>
        <w:tblCellMar>
          <w:top w:w="0" w:type="dxa"/>
          <w:left w:w="284" w:type="dxa"/>
          <w:bottom w:w="0" w:type="dxa"/>
          <w:right w:w="284" w:type="dxa"/>
        </w:tblCellMar>
      </w:tblPr>
      <w:tblGrid>
        <w:gridCol w:w="1353"/>
        <w:gridCol w:w="1353"/>
        <w:gridCol w:w="1353"/>
        <w:gridCol w:w="1353"/>
        <w:gridCol w:w="1353"/>
        <w:gridCol w:w="1360"/>
        <w:gridCol w:w="1594"/>
      </w:tblGrid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648" w:hRule="atLeast"/>
          <w:jc w:val="center"/>
        </w:trPr>
        <w:tc>
          <w:tcPr>
            <w:tcW w:w="8125" w:type="dxa"/>
            <w:gridSpan w:val="6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eastAsia="zh-CN"/>
              </w:rPr>
              <w:t>基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eastAsia="zh-CN"/>
              </w:rPr>
              <w:t>本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eastAsia="zh-CN"/>
              </w:rPr>
              <w:t>信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eastAsia="zh-CN"/>
              </w:rPr>
              <w:t>息</w:t>
            </w:r>
          </w:p>
        </w:tc>
        <w:tc>
          <w:tcPr>
            <w:tcW w:w="1594" w:type="dxa"/>
            <w:vMerge w:val="restart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</w:pPr>
            <w:r>
              <w:rPr>
                <w:rFonts w:hint="eastAsia"/>
              </w:rPr>
              <w:drawing>
                <wp:inline distT="0" distB="0" distL="114300" distR="114300">
                  <wp:extent cx="739140" cy="1036955"/>
                  <wp:effectExtent l="0" t="0" r="7620" b="14605"/>
                  <wp:docPr id="3" name="图片 1" descr="A:\新建文件夹 520\2023区田径比赛\参赛队员证件照\陈杰.JPG陈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1" descr="A:\新建文件夹 520\2023区田径比赛\参赛队员证件照\陈杰.JPG陈杰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140" cy="1036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882" w:hRule="atLeast"/>
          <w:jc w:val="center"/>
        </w:trPr>
        <w:tc>
          <w:tcPr>
            <w:tcW w:w="1353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  <w:t>姓名</w:t>
            </w:r>
          </w:p>
        </w:tc>
        <w:tc>
          <w:tcPr>
            <w:tcW w:w="1353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陈杰</w:t>
            </w:r>
          </w:p>
        </w:tc>
        <w:tc>
          <w:tcPr>
            <w:tcW w:w="1353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  <w:t>性别</w:t>
            </w:r>
          </w:p>
        </w:tc>
        <w:tc>
          <w:tcPr>
            <w:tcW w:w="1353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男</w:t>
            </w:r>
          </w:p>
        </w:tc>
        <w:tc>
          <w:tcPr>
            <w:tcW w:w="1353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  <w:t>出生年月</w:t>
            </w:r>
          </w:p>
        </w:tc>
        <w:tc>
          <w:tcPr>
            <w:tcW w:w="1360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distribute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200810</w:t>
            </w:r>
          </w:p>
        </w:tc>
        <w:tc>
          <w:tcPr>
            <w:tcW w:w="1594" w:type="dxa"/>
            <w:vMerge w:val="continue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985" w:hRule="atLeast"/>
          <w:jc w:val="center"/>
        </w:trPr>
        <w:tc>
          <w:tcPr>
            <w:tcW w:w="1353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  <w:t>民族</w:t>
            </w:r>
          </w:p>
        </w:tc>
        <w:tc>
          <w:tcPr>
            <w:tcW w:w="1353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汉</w:t>
            </w:r>
          </w:p>
        </w:tc>
        <w:tc>
          <w:tcPr>
            <w:tcW w:w="1353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班级</w:t>
            </w:r>
          </w:p>
        </w:tc>
        <w:tc>
          <w:tcPr>
            <w:tcW w:w="1353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202107</w:t>
            </w:r>
          </w:p>
        </w:tc>
        <w:tc>
          <w:tcPr>
            <w:tcW w:w="1353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</w:t>
            </w:r>
          </w:p>
        </w:tc>
        <w:tc>
          <w:tcPr>
            <w:tcW w:w="1360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distribute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400、800</w:t>
            </w:r>
          </w:p>
        </w:tc>
        <w:tc>
          <w:tcPr>
            <w:tcW w:w="1594" w:type="dxa"/>
            <w:vMerge w:val="continue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648" w:hRule="atLeast"/>
          <w:jc w:val="center"/>
        </w:trPr>
        <w:tc>
          <w:tcPr>
            <w:tcW w:w="9719" w:type="dxa"/>
            <w:gridSpan w:val="7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 xml:space="preserve">2022年身体技能与技术水平                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667" w:hRule="atLeast"/>
          <w:jc w:val="center"/>
        </w:trPr>
        <w:tc>
          <w:tcPr>
            <w:tcW w:w="1353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身高cm</w:t>
            </w:r>
          </w:p>
        </w:tc>
        <w:tc>
          <w:tcPr>
            <w:tcW w:w="270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173</w:t>
            </w:r>
          </w:p>
        </w:tc>
        <w:tc>
          <w:tcPr>
            <w:tcW w:w="270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体重kg</w:t>
            </w:r>
          </w:p>
        </w:tc>
        <w:tc>
          <w:tcPr>
            <w:tcW w:w="295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65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667" w:hRule="atLeast"/>
          <w:jc w:val="center"/>
        </w:trPr>
        <w:tc>
          <w:tcPr>
            <w:tcW w:w="1353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肺活量ml</w:t>
            </w:r>
          </w:p>
        </w:tc>
        <w:tc>
          <w:tcPr>
            <w:tcW w:w="270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4500</w:t>
            </w:r>
          </w:p>
        </w:tc>
        <w:tc>
          <w:tcPr>
            <w:tcW w:w="270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坐位体前屈cm</w:t>
            </w:r>
          </w:p>
        </w:tc>
        <w:tc>
          <w:tcPr>
            <w:tcW w:w="295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12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684" w:hRule="atLeast"/>
          <w:jc w:val="center"/>
        </w:trPr>
        <w:tc>
          <w:tcPr>
            <w:tcW w:w="1353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立定跳远cm</w:t>
            </w:r>
          </w:p>
        </w:tc>
        <w:tc>
          <w:tcPr>
            <w:tcW w:w="270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240</w:t>
            </w:r>
          </w:p>
        </w:tc>
        <w:tc>
          <w:tcPr>
            <w:tcW w:w="270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后抛实心球m</w:t>
            </w:r>
          </w:p>
        </w:tc>
        <w:tc>
          <w:tcPr>
            <w:tcW w:w="295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15.1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684" w:hRule="atLeast"/>
          <w:jc w:val="center"/>
        </w:trPr>
        <w:tc>
          <w:tcPr>
            <w:tcW w:w="1353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50米跑s</w:t>
            </w:r>
          </w:p>
        </w:tc>
        <w:tc>
          <w:tcPr>
            <w:tcW w:w="270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6.4</w:t>
            </w:r>
          </w:p>
        </w:tc>
        <w:tc>
          <w:tcPr>
            <w:tcW w:w="270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150米跑s</w:t>
            </w:r>
          </w:p>
        </w:tc>
        <w:tc>
          <w:tcPr>
            <w:tcW w:w="295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18.1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695" w:hRule="atLeast"/>
          <w:jc w:val="center"/>
        </w:trPr>
        <w:tc>
          <w:tcPr>
            <w:tcW w:w="1353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distribute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专项（1）</w:t>
            </w:r>
          </w:p>
        </w:tc>
        <w:tc>
          <w:tcPr>
            <w:tcW w:w="270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400米；56秒10</w:t>
            </w:r>
          </w:p>
        </w:tc>
        <w:tc>
          <w:tcPr>
            <w:tcW w:w="270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专项（2）</w:t>
            </w:r>
          </w:p>
        </w:tc>
        <w:tc>
          <w:tcPr>
            <w:tcW w:w="295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800米；2分18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695" w:hRule="atLeast"/>
          <w:jc w:val="center"/>
        </w:trPr>
        <w:tc>
          <w:tcPr>
            <w:tcW w:w="9719" w:type="dxa"/>
            <w:gridSpan w:val="7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ind w:firstLine="3120" w:firstLineChars="1300"/>
              <w:jc w:val="both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 xml:space="preserve">2023年身体技能与技术水平                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695" w:hRule="atLeast"/>
          <w:jc w:val="center"/>
        </w:trPr>
        <w:tc>
          <w:tcPr>
            <w:tcW w:w="1353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身高cm</w:t>
            </w:r>
          </w:p>
        </w:tc>
        <w:tc>
          <w:tcPr>
            <w:tcW w:w="270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175</w:t>
            </w:r>
          </w:p>
        </w:tc>
        <w:tc>
          <w:tcPr>
            <w:tcW w:w="270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体重kg</w:t>
            </w:r>
          </w:p>
        </w:tc>
        <w:tc>
          <w:tcPr>
            <w:tcW w:w="295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63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695" w:hRule="atLeast"/>
          <w:jc w:val="center"/>
        </w:trPr>
        <w:tc>
          <w:tcPr>
            <w:tcW w:w="1353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肺活量ml</w:t>
            </w:r>
          </w:p>
        </w:tc>
        <w:tc>
          <w:tcPr>
            <w:tcW w:w="270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4325</w:t>
            </w:r>
          </w:p>
        </w:tc>
        <w:tc>
          <w:tcPr>
            <w:tcW w:w="270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坐位体前屈cm</w:t>
            </w:r>
          </w:p>
        </w:tc>
        <w:tc>
          <w:tcPr>
            <w:tcW w:w="295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15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695" w:hRule="atLeast"/>
          <w:jc w:val="center"/>
        </w:trPr>
        <w:tc>
          <w:tcPr>
            <w:tcW w:w="1353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立定跳远cm</w:t>
            </w:r>
          </w:p>
        </w:tc>
        <w:tc>
          <w:tcPr>
            <w:tcW w:w="270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250</w:t>
            </w:r>
          </w:p>
        </w:tc>
        <w:tc>
          <w:tcPr>
            <w:tcW w:w="270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后抛实心球kg</w:t>
            </w:r>
          </w:p>
        </w:tc>
        <w:tc>
          <w:tcPr>
            <w:tcW w:w="295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16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695" w:hRule="atLeast"/>
          <w:jc w:val="center"/>
        </w:trPr>
        <w:tc>
          <w:tcPr>
            <w:tcW w:w="1353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50米跑s</w:t>
            </w:r>
          </w:p>
        </w:tc>
        <w:tc>
          <w:tcPr>
            <w:tcW w:w="270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6.2</w:t>
            </w:r>
          </w:p>
        </w:tc>
        <w:tc>
          <w:tcPr>
            <w:tcW w:w="270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150米跑s</w:t>
            </w:r>
          </w:p>
        </w:tc>
        <w:tc>
          <w:tcPr>
            <w:tcW w:w="295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17.2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26" w:hRule="atLeast"/>
          <w:jc w:val="center"/>
        </w:trPr>
        <w:tc>
          <w:tcPr>
            <w:tcW w:w="1353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distribute"/>
              <w:rPr>
                <w:rFonts w:hint="eastAsia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专项（1）</w:t>
            </w:r>
          </w:p>
        </w:tc>
        <w:tc>
          <w:tcPr>
            <w:tcW w:w="270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400米：54秒10</w:t>
            </w:r>
          </w:p>
        </w:tc>
        <w:tc>
          <w:tcPr>
            <w:tcW w:w="270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专项（2）</w:t>
            </w:r>
          </w:p>
        </w:tc>
        <w:tc>
          <w:tcPr>
            <w:tcW w:w="295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800米：2分8秒</w:t>
            </w:r>
          </w:p>
        </w:tc>
      </w:tr>
    </w:tbl>
    <w:p>
      <w:pPr>
        <w:sectPr>
          <w:pgSz w:w="11906" w:h="16838"/>
          <w:pgMar w:top="0" w:right="0" w:bottom="0" w:left="0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425" w:num="1"/>
          <w:docGrid w:type="lines" w:linePitch="312" w:charSpace="0"/>
        </w:sectPr>
      </w:pPr>
      <w:bookmarkStart w:id="0" w:name="_GoBack"/>
      <w:bookmarkEnd w:id="0"/>
      <w:r>
        <w:rPr>
          <w:sz w:val="21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1127760</wp:posOffset>
                </wp:positionH>
                <wp:positionV relativeFrom="paragraph">
                  <wp:posOffset>91440</wp:posOffset>
                </wp:positionV>
                <wp:extent cx="5398135" cy="508635"/>
                <wp:effectExtent l="0" t="0" r="0" b="0"/>
                <wp:wrapNone/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8135" cy="5086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eastAsia" w:ascii="汉仪旗黑-50简" w:hAnsi="汉仪旗黑-50简" w:eastAsia="汉仪旗黑-50简" w:cs="汉仪旗黑-50简"/>
                                <w:b/>
                                <w:bCs/>
                                <w:color w:val="262626" w:themeColor="text1" w:themeTint="D9"/>
                                <w:sz w:val="48"/>
                                <w:szCs w:val="48"/>
                                <w:lang w:eastAsia="zh-CN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汉仪旗黑-50简" w:hAnsi="汉仪旗黑-50简" w:eastAsia="汉仪旗黑-50简" w:cs="汉仪旗黑-50简"/>
                                <w:b/>
                                <w:bCs/>
                                <w:color w:val="262626" w:themeColor="text1" w:themeTint="D9"/>
                                <w:sz w:val="48"/>
                                <w:szCs w:val="48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  <w:t>田径运动员身体技能与技术水平记录表</w:t>
                            </w:r>
                            <w:r>
                              <w:rPr>
                                <w:rFonts w:hint="eastAsia" w:ascii="汉仪旗黑-50简" w:hAnsi="汉仪旗黑-50简" w:eastAsia="汉仪旗黑-50简" w:cs="汉仪旗黑-50简"/>
                                <w:b/>
                                <w:bCs/>
                                <w:color w:val="262626" w:themeColor="text1" w:themeTint="D9"/>
                                <w:sz w:val="48"/>
                                <w:szCs w:val="48"/>
                                <w:lang w:eastAsia="zh-CN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  <w:t>档案表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88.8pt;margin-top:7.2pt;height:40.05pt;width:425.05pt;z-index:251659264;mso-width-relative:page;mso-height-relative:page;" filled="f" stroked="f" coordsize="21600,21600" o:gfxdata="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eastAsia" w:ascii="汉仪旗黑-50简" w:hAnsi="汉仪旗黑-50简" w:eastAsia="汉仪旗黑-50简" w:cs="汉仪旗黑-50简"/>
                          <w:b/>
                          <w:bCs/>
                          <w:color w:val="262626" w:themeColor="text1" w:themeTint="D9"/>
                          <w:sz w:val="48"/>
                          <w:szCs w:val="48"/>
                          <w:lang w:eastAsia="zh-CN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汉仪旗黑-50简" w:hAnsi="汉仪旗黑-50简" w:eastAsia="汉仪旗黑-50简" w:cs="汉仪旗黑-50简"/>
                          <w:b/>
                          <w:bCs/>
                          <w:color w:val="262626" w:themeColor="text1" w:themeTint="D9"/>
                          <w:sz w:val="48"/>
                          <w:szCs w:val="48"/>
                          <w:lang w:val="en-US" w:eastAsia="zh-CN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  <w:t>田径运动员身体技能与技术水平记录表</w:t>
                      </w:r>
                      <w:r>
                        <w:rPr>
                          <w:rFonts w:hint="eastAsia" w:ascii="汉仪旗黑-50简" w:hAnsi="汉仪旗黑-50简" w:eastAsia="汉仪旗黑-50简" w:cs="汉仪旗黑-50简"/>
                          <w:b/>
                          <w:bCs/>
                          <w:color w:val="262626" w:themeColor="text1" w:themeTint="D9"/>
                          <w:sz w:val="48"/>
                          <w:szCs w:val="48"/>
                          <w:lang w:eastAsia="zh-CN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  <w:t>档案表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4"/>
        <w:tblpPr w:leftFromText="180" w:rightFromText="180" w:vertAnchor="page" w:horzAnchor="page" w:tblpXSpec="center" w:tblpY="1259"/>
        <w:tblOverlap w:val="never"/>
        <w:tblW w:w="9899" w:type="dxa"/>
        <w:jc w:val="center"/>
        <w:tblBorders>
          <w:top w:val="single" w:color="auto" w:sz="18" w:space="0"/>
          <w:left w:val="single" w:color="auto" w:sz="18" w:space="0"/>
          <w:bottom w:val="single" w:color="auto" w:sz="18" w:space="0"/>
          <w:right w:val="single" w:color="auto" w:sz="18" w:space="0"/>
          <w:insideH w:val="single" w:color="3F3F3F" w:themeColor="text1" w:themeTint="BF" w:sz="8" w:space="0"/>
          <w:insideV w:val="single" w:color="3F3F3F" w:themeColor="text1" w:themeTint="BF" w:sz="8" w:space="0"/>
        </w:tblBorders>
        <w:tblLayout w:type="autofit"/>
        <w:tblCellMar>
          <w:top w:w="0" w:type="dxa"/>
          <w:left w:w="284" w:type="dxa"/>
          <w:bottom w:w="0" w:type="dxa"/>
          <w:right w:w="284" w:type="dxa"/>
        </w:tblCellMar>
      </w:tblPr>
      <w:tblGrid>
        <w:gridCol w:w="1399"/>
        <w:gridCol w:w="1200"/>
        <w:gridCol w:w="1200"/>
        <w:gridCol w:w="1513"/>
        <w:gridCol w:w="1200"/>
        <w:gridCol w:w="1529"/>
        <w:gridCol w:w="1858"/>
      </w:tblGrid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25" w:hRule="atLeast"/>
          <w:jc w:val="center"/>
        </w:trPr>
        <w:tc>
          <w:tcPr>
            <w:tcW w:w="8041" w:type="dxa"/>
            <w:gridSpan w:val="6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eastAsia="zh-CN"/>
              </w:rPr>
              <w:t>基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eastAsia="zh-CN"/>
              </w:rPr>
              <w:t>本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eastAsia="zh-CN"/>
              </w:rPr>
              <w:t>信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eastAsia="zh-CN"/>
              </w:rPr>
              <w:t>息</w:t>
            </w:r>
          </w:p>
        </w:tc>
        <w:tc>
          <w:tcPr>
            <w:tcW w:w="1858" w:type="dxa"/>
            <w:vMerge w:val="restart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</w:pPr>
            <w:r>
              <w:rPr>
                <w:rFonts w:hint="eastAsia"/>
              </w:rPr>
              <w:drawing>
                <wp:inline distT="0" distB="0" distL="114300" distR="114300">
                  <wp:extent cx="738505" cy="1036955"/>
                  <wp:effectExtent l="0" t="0" r="8255" b="14605"/>
                  <wp:docPr id="2" name="图片 1" descr="A:\新建文件夹 520\2023区田径比赛\参赛队员证件照\范锦泰.JPG范锦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1" descr="A:\新建文件夹 520\2023区田径比赛\参赛队员证件照\范锦泰.JPG范锦泰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505" cy="1036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976" w:hRule="atLeast"/>
          <w:jc w:val="center"/>
        </w:trPr>
        <w:tc>
          <w:tcPr>
            <w:tcW w:w="139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  <w:t>姓名</w:t>
            </w:r>
          </w:p>
        </w:tc>
        <w:tc>
          <w:tcPr>
            <w:tcW w:w="1200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范锦泰</w:t>
            </w:r>
          </w:p>
        </w:tc>
        <w:tc>
          <w:tcPr>
            <w:tcW w:w="1200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  <w:t>性别</w:t>
            </w:r>
          </w:p>
        </w:tc>
        <w:tc>
          <w:tcPr>
            <w:tcW w:w="1513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男</w:t>
            </w:r>
          </w:p>
        </w:tc>
        <w:tc>
          <w:tcPr>
            <w:tcW w:w="1200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left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  <w:t>出生年月</w:t>
            </w:r>
          </w:p>
        </w:tc>
        <w:tc>
          <w:tcPr>
            <w:tcW w:w="152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distribute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200902</w:t>
            </w:r>
          </w:p>
        </w:tc>
        <w:tc>
          <w:tcPr>
            <w:tcW w:w="1858" w:type="dxa"/>
            <w:vMerge w:val="continue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1088" w:hRule="atLeast"/>
          <w:jc w:val="center"/>
        </w:trPr>
        <w:tc>
          <w:tcPr>
            <w:tcW w:w="139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  <w:t>民族</w:t>
            </w:r>
          </w:p>
        </w:tc>
        <w:tc>
          <w:tcPr>
            <w:tcW w:w="1200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both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汉</w:t>
            </w:r>
          </w:p>
        </w:tc>
        <w:tc>
          <w:tcPr>
            <w:tcW w:w="1200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班级</w:t>
            </w:r>
          </w:p>
        </w:tc>
        <w:tc>
          <w:tcPr>
            <w:tcW w:w="1513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202110</w:t>
            </w:r>
          </w:p>
        </w:tc>
        <w:tc>
          <w:tcPr>
            <w:tcW w:w="1200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</w:t>
            </w:r>
          </w:p>
        </w:tc>
        <w:tc>
          <w:tcPr>
            <w:tcW w:w="152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distribute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200、400</w:t>
            </w:r>
          </w:p>
        </w:tc>
        <w:tc>
          <w:tcPr>
            <w:tcW w:w="1858" w:type="dxa"/>
            <w:vMerge w:val="continue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25" w:hRule="atLeast"/>
          <w:jc w:val="center"/>
        </w:trPr>
        <w:tc>
          <w:tcPr>
            <w:tcW w:w="9899" w:type="dxa"/>
            <w:gridSpan w:val="7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 xml:space="preserve">2022年身体技能与技术水平                 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45" w:hRule="atLeast"/>
          <w:jc w:val="center"/>
        </w:trPr>
        <w:tc>
          <w:tcPr>
            <w:tcW w:w="139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身高cm</w:t>
            </w:r>
          </w:p>
        </w:tc>
        <w:tc>
          <w:tcPr>
            <w:tcW w:w="240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177</w:t>
            </w:r>
          </w:p>
        </w:tc>
        <w:tc>
          <w:tcPr>
            <w:tcW w:w="2713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体重kg</w:t>
            </w:r>
          </w:p>
        </w:tc>
        <w:tc>
          <w:tcPr>
            <w:tcW w:w="3387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60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45" w:hRule="atLeast"/>
          <w:jc w:val="center"/>
        </w:trPr>
        <w:tc>
          <w:tcPr>
            <w:tcW w:w="139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肺活量ml</w:t>
            </w:r>
          </w:p>
        </w:tc>
        <w:tc>
          <w:tcPr>
            <w:tcW w:w="240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4600</w:t>
            </w:r>
          </w:p>
        </w:tc>
        <w:tc>
          <w:tcPr>
            <w:tcW w:w="2713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坐位体前屈cm</w:t>
            </w:r>
          </w:p>
        </w:tc>
        <w:tc>
          <w:tcPr>
            <w:tcW w:w="3387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15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65" w:hRule="atLeast"/>
          <w:jc w:val="center"/>
        </w:trPr>
        <w:tc>
          <w:tcPr>
            <w:tcW w:w="139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立定跳远cm</w:t>
            </w:r>
          </w:p>
        </w:tc>
        <w:tc>
          <w:tcPr>
            <w:tcW w:w="240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260</w:t>
            </w:r>
          </w:p>
        </w:tc>
        <w:tc>
          <w:tcPr>
            <w:tcW w:w="2713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后抛实心球m</w:t>
            </w:r>
          </w:p>
        </w:tc>
        <w:tc>
          <w:tcPr>
            <w:tcW w:w="3387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13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65" w:hRule="atLeast"/>
          <w:jc w:val="center"/>
        </w:trPr>
        <w:tc>
          <w:tcPr>
            <w:tcW w:w="139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50米跑s</w:t>
            </w:r>
          </w:p>
        </w:tc>
        <w:tc>
          <w:tcPr>
            <w:tcW w:w="240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6.4</w:t>
            </w:r>
          </w:p>
        </w:tc>
        <w:tc>
          <w:tcPr>
            <w:tcW w:w="2713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150米跑s</w:t>
            </w:r>
          </w:p>
        </w:tc>
        <w:tc>
          <w:tcPr>
            <w:tcW w:w="3387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17.5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76" w:hRule="atLeast"/>
          <w:jc w:val="center"/>
        </w:trPr>
        <w:tc>
          <w:tcPr>
            <w:tcW w:w="139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distribute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专项（1）</w:t>
            </w:r>
          </w:p>
        </w:tc>
        <w:tc>
          <w:tcPr>
            <w:tcW w:w="240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200米：24秒8</w:t>
            </w:r>
          </w:p>
        </w:tc>
        <w:tc>
          <w:tcPr>
            <w:tcW w:w="2713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专项（2）</w:t>
            </w:r>
          </w:p>
        </w:tc>
        <w:tc>
          <w:tcPr>
            <w:tcW w:w="3387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both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400米；55秒10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76" w:hRule="atLeast"/>
          <w:jc w:val="center"/>
        </w:trPr>
        <w:tc>
          <w:tcPr>
            <w:tcW w:w="9899" w:type="dxa"/>
            <w:gridSpan w:val="7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ind w:firstLine="2400" w:firstLineChars="1000"/>
              <w:jc w:val="both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 xml:space="preserve">2023年身体技能与技术水平                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76" w:hRule="atLeast"/>
          <w:jc w:val="center"/>
        </w:trPr>
        <w:tc>
          <w:tcPr>
            <w:tcW w:w="139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身高cm</w:t>
            </w:r>
          </w:p>
        </w:tc>
        <w:tc>
          <w:tcPr>
            <w:tcW w:w="240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179</w:t>
            </w:r>
          </w:p>
        </w:tc>
        <w:tc>
          <w:tcPr>
            <w:tcW w:w="2713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体重kg</w:t>
            </w:r>
          </w:p>
        </w:tc>
        <w:tc>
          <w:tcPr>
            <w:tcW w:w="3387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61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76" w:hRule="atLeast"/>
          <w:jc w:val="center"/>
        </w:trPr>
        <w:tc>
          <w:tcPr>
            <w:tcW w:w="139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肺活量ml</w:t>
            </w:r>
          </w:p>
        </w:tc>
        <w:tc>
          <w:tcPr>
            <w:tcW w:w="240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4500</w:t>
            </w:r>
          </w:p>
        </w:tc>
        <w:tc>
          <w:tcPr>
            <w:tcW w:w="2713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坐位体前屈cm</w:t>
            </w:r>
          </w:p>
        </w:tc>
        <w:tc>
          <w:tcPr>
            <w:tcW w:w="3387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16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76" w:hRule="atLeast"/>
          <w:jc w:val="center"/>
        </w:trPr>
        <w:tc>
          <w:tcPr>
            <w:tcW w:w="139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立定跳远cm</w:t>
            </w:r>
          </w:p>
        </w:tc>
        <w:tc>
          <w:tcPr>
            <w:tcW w:w="240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275</w:t>
            </w:r>
          </w:p>
        </w:tc>
        <w:tc>
          <w:tcPr>
            <w:tcW w:w="2713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后抛实心球kg</w:t>
            </w:r>
          </w:p>
        </w:tc>
        <w:tc>
          <w:tcPr>
            <w:tcW w:w="3387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15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76" w:hRule="atLeast"/>
          <w:jc w:val="center"/>
        </w:trPr>
        <w:tc>
          <w:tcPr>
            <w:tcW w:w="139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50米跑s</w:t>
            </w:r>
          </w:p>
        </w:tc>
        <w:tc>
          <w:tcPr>
            <w:tcW w:w="240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6.1</w:t>
            </w:r>
          </w:p>
        </w:tc>
        <w:tc>
          <w:tcPr>
            <w:tcW w:w="2713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150米跑s</w:t>
            </w:r>
          </w:p>
        </w:tc>
        <w:tc>
          <w:tcPr>
            <w:tcW w:w="3387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17.1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839" w:hRule="atLeast"/>
          <w:jc w:val="center"/>
        </w:trPr>
        <w:tc>
          <w:tcPr>
            <w:tcW w:w="139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distribute"/>
              <w:rPr>
                <w:rFonts w:hint="eastAsia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专项（1）</w:t>
            </w:r>
          </w:p>
        </w:tc>
        <w:tc>
          <w:tcPr>
            <w:tcW w:w="240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200米；23秒50</w:t>
            </w:r>
          </w:p>
        </w:tc>
        <w:tc>
          <w:tcPr>
            <w:tcW w:w="2713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专项（2）</w:t>
            </w:r>
          </w:p>
        </w:tc>
        <w:tc>
          <w:tcPr>
            <w:tcW w:w="3387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400米；53秒03</w:t>
            </w:r>
          </w:p>
        </w:tc>
      </w:tr>
    </w:tbl>
    <w:p/>
    <w:p/>
    <w:p/>
    <w:p/>
    <w:p/>
    <w:p/>
    <w:p/>
    <w:p/>
    <w:p/>
    <w:p/>
    <w:p/>
    <w:tbl>
      <w:tblPr>
        <w:tblStyle w:val="4"/>
        <w:tblpPr w:leftFromText="180" w:rightFromText="180" w:vertAnchor="page" w:horzAnchor="page" w:tblpXSpec="center" w:tblpY="1259"/>
        <w:tblOverlap w:val="never"/>
        <w:tblW w:w="9539" w:type="dxa"/>
        <w:jc w:val="center"/>
        <w:tblBorders>
          <w:top w:val="single" w:color="auto" w:sz="18" w:space="0"/>
          <w:left w:val="single" w:color="auto" w:sz="18" w:space="0"/>
          <w:bottom w:val="single" w:color="auto" w:sz="18" w:space="0"/>
          <w:right w:val="single" w:color="auto" w:sz="18" w:space="0"/>
          <w:insideH w:val="single" w:color="3F3F3F" w:themeColor="text1" w:themeTint="BF" w:sz="8" w:space="0"/>
          <w:insideV w:val="single" w:color="3F3F3F" w:themeColor="text1" w:themeTint="BF" w:sz="8" w:space="0"/>
        </w:tblBorders>
        <w:tblLayout w:type="autofit"/>
        <w:tblCellMar>
          <w:top w:w="0" w:type="dxa"/>
          <w:left w:w="284" w:type="dxa"/>
          <w:bottom w:w="0" w:type="dxa"/>
          <w:right w:w="284" w:type="dxa"/>
        </w:tblCellMar>
      </w:tblPr>
      <w:tblGrid>
        <w:gridCol w:w="1349"/>
        <w:gridCol w:w="1157"/>
        <w:gridCol w:w="1157"/>
        <w:gridCol w:w="1459"/>
        <w:gridCol w:w="1157"/>
        <w:gridCol w:w="1469"/>
        <w:gridCol w:w="1791"/>
      </w:tblGrid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686" w:hRule="atLeast"/>
          <w:jc w:val="center"/>
        </w:trPr>
        <w:tc>
          <w:tcPr>
            <w:tcW w:w="7748" w:type="dxa"/>
            <w:gridSpan w:val="6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eastAsia="zh-CN"/>
              </w:rPr>
              <w:t>基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eastAsia="zh-CN"/>
              </w:rPr>
              <w:t>本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eastAsia="zh-CN"/>
              </w:rPr>
              <w:t>信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eastAsia="zh-CN"/>
              </w:rPr>
              <w:t>息</w:t>
            </w:r>
          </w:p>
        </w:tc>
        <w:tc>
          <w:tcPr>
            <w:tcW w:w="1791" w:type="dxa"/>
            <w:vMerge w:val="restart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</w:pPr>
            <w:r>
              <w:rPr>
                <w:rFonts w:hint="eastAsia"/>
              </w:rPr>
              <w:drawing>
                <wp:inline distT="0" distB="0" distL="114300" distR="114300">
                  <wp:extent cx="738505" cy="1036955"/>
                  <wp:effectExtent l="0" t="0" r="8255" b="14605"/>
                  <wp:docPr id="4" name="图片 1" descr="A:\新建文件夹 520\2023区田径比赛\参赛队员证件照\王子萌.JPG王子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1" descr="A:\新建文件夹 520\2023区田径比赛\参赛队员证件照\王子萌.JPG王子萌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505" cy="1036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934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  <w:t>姓名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王子萌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  <w:t>性别</w:t>
            </w:r>
          </w:p>
        </w:tc>
        <w:tc>
          <w:tcPr>
            <w:tcW w:w="145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男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  <w:t>出生年月</w:t>
            </w:r>
          </w:p>
        </w:tc>
        <w:tc>
          <w:tcPr>
            <w:tcW w:w="146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distribute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200811</w:t>
            </w:r>
          </w:p>
        </w:tc>
        <w:tc>
          <w:tcPr>
            <w:tcW w:w="1791" w:type="dxa"/>
            <w:vMerge w:val="continue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1044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  <w:t>民族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both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汉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班级</w:t>
            </w:r>
          </w:p>
        </w:tc>
        <w:tc>
          <w:tcPr>
            <w:tcW w:w="145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202105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</w:t>
            </w:r>
          </w:p>
        </w:tc>
        <w:tc>
          <w:tcPr>
            <w:tcW w:w="146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distribute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2"/>
                <w:szCs w:val="22"/>
                <w:lang w:val="en-US" w:eastAsia="zh-CN"/>
              </w:rPr>
              <w:t>1500、3000</w:t>
            </w:r>
          </w:p>
        </w:tc>
        <w:tc>
          <w:tcPr>
            <w:tcW w:w="1791" w:type="dxa"/>
            <w:vMerge w:val="continue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686" w:hRule="atLeast"/>
          <w:jc w:val="center"/>
        </w:trPr>
        <w:tc>
          <w:tcPr>
            <w:tcW w:w="9539" w:type="dxa"/>
            <w:gridSpan w:val="7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 xml:space="preserve">2022年身体技能与技术水平                 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0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身高cm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181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体重kg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64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0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肺活量ml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5200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坐位体前屈cm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12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25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立定跳远cm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230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后抛实心球m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12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25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50米跑s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6.8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150米跑s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18.8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distribute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专项（1）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1500米；5分10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专项（2）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both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3000米：10分50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9539" w:type="dxa"/>
            <w:gridSpan w:val="7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ind w:firstLine="2400" w:firstLineChars="1000"/>
              <w:jc w:val="both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 xml:space="preserve">2023年身体技能与技术水平                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身高cm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182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体重kg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63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肺活量ml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5123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坐位体前屈cm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12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立定跳远cm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235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后抛实心球kg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12.5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50米跑s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6.7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150米跑s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18.5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68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distribute"/>
              <w:rPr>
                <w:rFonts w:hint="eastAsia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专项（1）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1500米：4分45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专项（2）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3000米；10分30</w:t>
            </w:r>
          </w:p>
        </w:tc>
      </w:tr>
    </w:tbl>
    <w:p/>
    <w:p/>
    <w:p/>
    <w:p/>
    <w:p/>
    <w:p/>
    <w:p/>
    <w:p/>
    <w:p/>
    <w:tbl>
      <w:tblPr>
        <w:tblStyle w:val="4"/>
        <w:tblpPr w:leftFromText="180" w:rightFromText="180" w:vertAnchor="page" w:horzAnchor="page" w:tblpXSpec="center" w:tblpY="1259"/>
        <w:tblOverlap w:val="never"/>
        <w:tblW w:w="9539" w:type="dxa"/>
        <w:jc w:val="center"/>
        <w:tblBorders>
          <w:top w:val="single" w:color="auto" w:sz="18" w:space="0"/>
          <w:left w:val="single" w:color="auto" w:sz="18" w:space="0"/>
          <w:bottom w:val="single" w:color="auto" w:sz="18" w:space="0"/>
          <w:right w:val="single" w:color="auto" w:sz="18" w:space="0"/>
          <w:insideH w:val="single" w:color="3F3F3F" w:themeColor="text1" w:themeTint="BF" w:sz="8" w:space="0"/>
          <w:insideV w:val="single" w:color="3F3F3F" w:themeColor="text1" w:themeTint="BF" w:sz="8" w:space="0"/>
        </w:tblBorders>
        <w:tblLayout w:type="autofit"/>
        <w:tblCellMar>
          <w:top w:w="0" w:type="dxa"/>
          <w:left w:w="284" w:type="dxa"/>
          <w:bottom w:w="0" w:type="dxa"/>
          <w:right w:w="284" w:type="dxa"/>
        </w:tblCellMar>
      </w:tblPr>
      <w:tblGrid>
        <w:gridCol w:w="1349"/>
        <w:gridCol w:w="1157"/>
        <w:gridCol w:w="1157"/>
        <w:gridCol w:w="1459"/>
        <w:gridCol w:w="1157"/>
        <w:gridCol w:w="1469"/>
        <w:gridCol w:w="1791"/>
      </w:tblGrid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686" w:hRule="atLeast"/>
          <w:jc w:val="center"/>
        </w:trPr>
        <w:tc>
          <w:tcPr>
            <w:tcW w:w="7748" w:type="dxa"/>
            <w:gridSpan w:val="6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eastAsia="zh-CN"/>
              </w:rPr>
              <w:t>基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eastAsia="zh-CN"/>
              </w:rPr>
              <w:t>本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eastAsia="zh-CN"/>
              </w:rPr>
              <w:t>信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eastAsia="zh-CN"/>
              </w:rPr>
              <w:t>息</w:t>
            </w:r>
          </w:p>
        </w:tc>
        <w:tc>
          <w:tcPr>
            <w:tcW w:w="1791" w:type="dxa"/>
            <w:vMerge w:val="restart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</w:pPr>
            <w:r>
              <w:rPr>
                <w:rFonts w:hint="eastAsia"/>
              </w:rPr>
              <w:drawing>
                <wp:inline distT="0" distB="0" distL="114300" distR="114300">
                  <wp:extent cx="738505" cy="1036955"/>
                  <wp:effectExtent l="0" t="0" r="8255" b="14605"/>
                  <wp:docPr id="13" name="图片 1" descr="A:\新建文件夹 520\2023区田径比赛\参赛队员证件照\徐研.JPG徐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" descr="A:\新建文件夹 520\2023区田径比赛\参赛队员证件照\徐研.JPG徐研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505" cy="1036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934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  <w:t>姓名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徐研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  <w:t>性别</w:t>
            </w:r>
          </w:p>
        </w:tc>
        <w:tc>
          <w:tcPr>
            <w:tcW w:w="145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男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  <w:t>出生年月</w:t>
            </w:r>
          </w:p>
        </w:tc>
        <w:tc>
          <w:tcPr>
            <w:tcW w:w="146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distribute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201010</w:t>
            </w:r>
          </w:p>
        </w:tc>
        <w:tc>
          <w:tcPr>
            <w:tcW w:w="1791" w:type="dxa"/>
            <w:vMerge w:val="continue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1044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  <w:t>民族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both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汉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班级</w:t>
            </w:r>
          </w:p>
        </w:tc>
        <w:tc>
          <w:tcPr>
            <w:tcW w:w="145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202212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</w:t>
            </w:r>
          </w:p>
        </w:tc>
        <w:tc>
          <w:tcPr>
            <w:tcW w:w="146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distribute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1500、3000</w:t>
            </w:r>
          </w:p>
        </w:tc>
        <w:tc>
          <w:tcPr>
            <w:tcW w:w="1791" w:type="dxa"/>
            <w:vMerge w:val="continue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686" w:hRule="atLeast"/>
          <w:jc w:val="center"/>
        </w:trPr>
        <w:tc>
          <w:tcPr>
            <w:tcW w:w="9539" w:type="dxa"/>
            <w:gridSpan w:val="7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 xml:space="preserve">2022年身体技能与技术水平                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0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身高cm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165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体重kg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45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0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肺活量ml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5000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坐位体前屈cm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13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25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立定跳远cm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225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后抛实心球m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10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25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50米跑s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6.5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150米跑s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18.9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distribute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专项（1）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1500米：4分50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专项（2）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both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3000米；10分50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9539" w:type="dxa"/>
            <w:gridSpan w:val="7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ind w:firstLine="2400" w:firstLineChars="1000"/>
              <w:jc w:val="both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 xml:space="preserve">2023年身体技能与技术水平                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身高cm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168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体重kg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44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肺活量ml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4596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坐位体前屈cm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15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立定跳远cm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230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后抛实心球kg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12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50米跑s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6.6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150米跑s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18.2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68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distribute"/>
              <w:rPr>
                <w:rFonts w:hint="eastAsia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专项（1）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1500米：4分30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专项（2）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3000米：10分20</w:t>
            </w:r>
          </w:p>
        </w:tc>
      </w:tr>
    </w:tbl>
    <w:p/>
    <w:p/>
    <w:p/>
    <w:p/>
    <w:p/>
    <w:tbl>
      <w:tblPr>
        <w:tblStyle w:val="4"/>
        <w:tblpPr w:leftFromText="180" w:rightFromText="180" w:vertAnchor="page" w:horzAnchor="page" w:tblpXSpec="center" w:tblpY="1259"/>
        <w:tblOverlap w:val="never"/>
        <w:tblW w:w="9539" w:type="dxa"/>
        <w:jc w:val="center"/>
        <w:tblBorders>
          <w:top w:val="single" w:color="auto" w:sz="18" w:space="0"/>
          <w:left w:val="single" w:color="auto" w:sz="18" w:space="0"/>
          <w:bottom w:val="single" w:color="auto" w:sz="18" w:space="0"/>
          <w:right w:val="single" w:color="auto" w:sz="18" w:space="0"/>
          <w:insideH w:val="single" w:color="3F3F3F" w:themeColor="text1" w:themeTint="BF" w:sz="8" w:space="0"/>
          <w:insideV w:val="single" w:color="3F3F3F" w:themeColor="text1" w:themeTint="BF" w:sz="8" w:space="0"/>
        </w:tblBorders>
        <w:tblLayout w:type="autofit"/>
        <w:tblCellMar>
          <w:top w:w="0" w:type="dxa"/>
          <w:left w:w="284" w:type="dxa"/>
          <w:bottom w:w="0" w:type="dxa"/>
          <w:right w:w="284" w:type="dxa"/>
        </w:tblCellMar>
      </w:tblPr>
      <w:tblGrid>
        <w:gridCol w:w="1349"/>
        <w:gridCol w:w="1157"/>
        <w:gridCol w:w="1157"/>
        <w:gridCol w:w="1459"/>
        <w:gridCol w:w="1157"/>
        <w:gridCol w:w="1469"/>
        <w:gridCol w:w="1791"/>
      </w:tblGrid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686" w:hRule="atLeast"/>
          <w:jc w:val="center"/>
        </w:trPr>
        <w:tc>
          <w:tcPr>
            <w:tcW w:w="7748" w:type="dxa"/>
            <w:gridSpan w:val="6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eastAsia="zh-CN"/>
              </w:rPr>
              <w:t>基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eastAsia="zh-CN"/>
              </w:rPr>
              <w:t>本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eastAsia="zh-CN"/>
              </w:rPr>
              <w:t>信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eastAsia="zh-CN"/>
              </w:rPr>
              <w:t>息</w:t>
            </w:r>
          </w:p>
        </w:tc>
        <w:tc>
          <w:tcPr>
            <w:tcW w:w="1791" w:type="dxa"/>
            <w:vMerge w:val="restart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</w:pPr>
            <w:r>
              <w:rPr>
                <w:rFonts w:hint="eastAsia"/>
              </w:rPr>
              <w:drawing>
                <wp:inline distT="0" distB="0" distL="114300" distR="114300">
                  <wp:extent cx="738505" cy="1036955"/>
                  <wp:effectExtent l="0" t="0" r="8255" b="14605"/>
                  <wp:docPr id="5" name="图片 1" descr="A:\新建文件夹 520\2023区田径比赛\参赛队员证件照\张哲铭.JPG张哲铭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1" descr="A:\新建文件夹 520\2023区田径比赛\参赛队员证件照\张哲铭.JPG张哲铭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505" cy="1036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934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  <w:t>姓名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张哲铭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  <w:t>性别</w:t>
            </w:r>
          </w:p>
        </w:tc>
        <w:tc>
          <w:tcPr>
            <w:tcW w:w="145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男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  <w:t>出生年月</w:t>
            </w:r>
          </w:p>
        </w:tc>
        <w:tc>
          <w:tcPr>
            <w:tcW w:w="146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distribute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200804</w:t>
            </w:r>
          </w:p>
        </w:tc>
        <w:tc>
          <w:tcPr>
            <w:tcW w:w="1791" w:type="dxa"/>
            <w:vMerge w:val="continue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1044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  <w:t>民族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both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汉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班级</w:t>
            </w:r>
          </w:p>
        </w:tc>
        <w:tc>
          <w:tcPr>
            <w:tcW w:w="145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202108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</w:t>
            </w:r>
          </w:p>
        </w:tc>
        <w:tc>
          <w:tcPr>
            <w:tcW w:w="146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left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跳远、三级跳远</w:t>
            </w:r>
          </w:p>
        </w:tc>
        <w:tc>
          <w:tcPr>
            <w:tcW w:w="1791" w:type="dxa"/>
            <w:vMerge w:val="continue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686" w:hRule="atLeast"/>
          <w:jc w:val="center"/>
        </w:trPr>
        <w:tc>
          <w:tcPr>
            <w:tcW w:w="9539" w:type="dxa"/>
            <w:gridSpan w:val="7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 xml:space="preserve">2022年身体技能与技术水平                 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0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身高cm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180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体重kg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62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0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肺活量ml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4300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坐位体前屈cm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16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25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立定跳远cm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260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后抛实心球m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13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25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50米跑s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6.5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150米跑s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18.1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distribute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专项（1）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跳远：5米5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专项（2）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both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三级跳远：12米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9539" w:type="dxa"/>
            <w:gridSpan w:val="7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ind w:firstLine="2400" w:firstLineChars="1000"/>
              <w:jc w:val="both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 xml:space="preserve">2023年身体技能与技术水平              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身高cm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182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体重kg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62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肺活量ml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4500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坐位体前屈cm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18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立定跳远cm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282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后抛实心球kg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15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50米跑s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6.3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150米跑s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17.5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68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distribute"/>
              <w:rPr>
                <w:rFonts w:hint="eastAsia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专项（1）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跳远；5米95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专项（2）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三级跳远；12米5</w:t>
            </w:r>
          </w:p>
        </w:tc>
      </w:tr>
    </w:tbl>
    <w:p/>
    <w:p/>
    <w:p/>
    <w:p/>
    <w:p/>
    <w:p/>
    <w:p/>
    <w:p/>
    <w:p/>
    <w:tbl>
      <w:tblPr>
        <w:tblStyle w:val="4"/>
        <w:tblpPr w:leftFromText="180" w:rightFromText="180" w:vertAnchor="page" w:horzAnchor="page" w:tblpXSpec="center" w:tblpY="1259"/>
        <w:tblOverlap w:val="never"/>
        <w:tblW w:w="9539" w:type="dxa"/>
        <w:jc w:val="center"/>
        <w:tblBorders>
          <w:top w:val="single" w:color="auto" w:sz="18" w:space="0"/>
          <w:left w:val="single" w:color="auto" w:sz="18" w:space="0"/>
          <w:bottom w:val="single" w:color="auto" w:sz="18" w:space="0"/>
          <w:right w:val="single" w:color="auto" w:sz="18" w:space="0"/>
          <w:insideH w:val="single" w:color="3F3F3F" w:themeColor="text1" w:themeTint="BF" w:sz="8" w:space="0"/>
          <w:insideV w:val="single" w:color="3F3F3F" w:themeColor="text1" w:themeTint="BF" w:sz="8" w:space="0"/>
        </w:tblBorders>
        <w:tblLayout w:type="autofit"/>
        <w:tblCellMar>
          <w:top w:w="0" w:type="dxa"/>
          <w:left w:w="284" w:type="dxa"/>
          <w:bottom w:w="0" w:type="dxa"/>
          <w:right w:w="284" w:type="dxa"/>
        </w:tblCellMar>
      </w:tblPr>
      <w:tblGrid>
        <w:gridCol w:w="1349"/>
        <w:gridCol w:w="1157"/>
        <w:gridCol w:w="1157"/>
        <w:gridCol w:w="1459"/>
        <w:gridCol w:w="1157"/>
        <w:gridCol w:w="1469"/>
        <w:gridCol w:w="1791"/>
      </w:tblGrid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686" w:hRule="atLeast"/>
          <w:jc w:val="center"/>
        </w:trPr>
        <w:tc>
          <w:tcPr>
            <w:tcW w:w="7748" w:type="dxa"/>
            <w:gridSpan w:val="6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eastAsia="zh-CN"/>
              </w:rPr>
              <w:t>基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eastAsia="zh-CN"/>
              </w:rPr>
              <w:t>本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eastAsia="zh-CN"/>
              </w:rPr>
              <w:t>信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eastAsia="zh-CN"/>
              </w:rPr>
              <w:t>息</w:t>
            </w:r>
          </w:p>
        </w:tc>
        <w:tc>
          <w:tcPr>
            <w:tcW w:w="1791" w:type="dxa"/>
            <w:vMerge w:val="restart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</w:pPr>
            <w:r>
              <w:rPr>
                <w:rFonts w:hint="eastAsia"/>
              </w:rPr>
              <w:drawing>
                <wp:inline distT="0" distB="0" distL="114300" distR="114300">
                  <wp:extent cx="738505" cy="1036955"/>
                  <wp:effectExtent l="0" t="0" r="8255" b="14605"/>
                  <wp:docPr id="12" name="图片 1" descr="A:\新建文件夹 520\2023区田径比赛\参赛队员证件照\何宇翔.JPG何宇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" descr="A:\新建文件夹 520\2023区田径比赛\参赛队员证件照\何宇翔.JPG何宇翔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505" cy="1036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934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  <w:t>姓名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何宇翔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  <w:t>性别</w:t>
            </w:r>
          </w:p>
        </w:tc>
        <w:tc>
          <w:tcPr>
            <w:tcW w:w="145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男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  <w:t>出生年月</w:t>
            </w:r>
          </w:p>
        </w:tc>
        <w:tc>
          <w:tcPr>
            <w:tcW w:w="146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distribute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200907</w:t>
            </w:r>
          </w:p>
        </w:tc>
        <w:tc>
          <w:tcPr>
            <w:tcW w:w="1791" w:type="dxa"/>
            <w:vMerge w:val="continue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1044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  <w:t>民族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both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汉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班级</w:t>
            </w:r>
          </w:p>
        </w:tc>
        <w:tc>
          <w:tcPr>
            <w:tcW w:w="145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202110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</w:t>
            </w:r>
          </w:p>
        </w:tc>
        <w:tc>
          <w:tcPr>
            <w:tcW w:w="146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distribute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铅球、铁饼</w:t>
            </w:r>
          </w:p>
        </w:tc>
        <w:tc>
          <w:tcPr>
            <w:tcW w:w="1791" w:type="dxa"/>
            <w:vMerge w:val="continue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686" w:hRule="atLeast"/>
          <w:jc w:val="center"/>
        </w:trPr>
        <w:tc>
          <w:tcPr>
            <w:tcW w:w="9539" w:type="dxa"/>
            <w:gridSpan w:val="7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 xml:space="preserve">2022年身体技能与技术水平                 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0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身高cm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178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体重kg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75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0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肺活量ml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6200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坐位体前屈cm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12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25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立定跳远cm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220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后抛实心球m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15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25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50米跑s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6.9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150米跑s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21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distribute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专项（1）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铅球：11米5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专项（2）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both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铁饼：35米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9539" w:type="dxa"/>
            <w:gridSpan w:val="7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ind w:firstLine="2400" w:firstLineChars="1000"/>
              <w:jc w:val="both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 xml:space="preserve">2023年身体技能与技术水平                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身高cm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185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体重kg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80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肺活量ml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6200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坐位体前屈cm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13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立定跳远cm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228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后抛实心球kg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18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50米跑s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6.7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150米跑s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20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68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distribute"/>
              <w:rPr>
                <w:rFonts w:hint="eastAsia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专项（1）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铅球；12米8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专项（2）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铁饼：45</w:t>
            </w:r>
          </w:p>
        </w:tc>
      </w:tr>
    </w:tbl>
    <w:p/>
    <w:p/>
    <w:p/>
    <w:p/>
    <w:p/>
    <w:p/>
    <w:p/>
    <w:p/>
    <w:tbl>
      <w:tblPr>
        <w:tblStyle w:val="4"/>
        <w:tblpPr w:leftFromText="180" w:rightFromText="180" w:vertAnchor="page" w:horzAnchor="page" w:tblpXSpec="center" w:tblpY="1259"/>
        <w:tblOverlap w:val="never"/>
        <w:tblW w:w="9539" w:type="dxa"/>
        <w:jc w:val="center"/>
        <w:tblBorders>
          <w:top w:val="single" w:color="auto" w:sz="18" w:space="0"/>
          <w:left w:val="single" w:color="auto" w:sz="18" w:space="0"/>
          <w:bottom w:val="single" w:color="auto" w:sz="18" w:space="0"/>
          <w:right w:val="single" w:color="auto" w:sz="18" w:space="0"/>
          <w:insideH w:val="single" w:color="3F3F3F" w:themeColor="text1" w:themeTint="BF" w:sz="8" w:space="0"/>
          <w:insideV w:val="single" w:color="3F3F3F" w:themeColor="text1" w:themeTint="BF" w:sz="8" w:space="0"/>
        </w:tblBorders>
        <w:tblLayout w:type="autofit"/>
        <w:tblCellMar>
          <w:top w:w="0" w:type="dxa"/>
          <w:left w:w="284" w:type="dxa"/>
          <w:bottom w:w="0" w:type="dxa"/>
          <w:right w:w="284" w:type="dxa"/>
        </w:tblCellMar>
      </w:tblPr>
      <w:tblGrid>
        <w:gridCol w:w="1349"/>
        <w:gridCol w:w="1157"/>
        <w:gridCol w:w="1157"/>
        <w:gridCol w:w="1459"/>
        <w:gridCol w:w="1157"/>
        <w:gridCol w:w="1469"/>
        <w:gridCol w:w="1791"/>
      </w:tblGrid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686" w:hRule="atLeast"/>
          <w:jc w:val="center"/>
        </w:trPr>
        <w:tc>
          <w:tcPr>
            <w:tcW w:w="7748" w:type="dxa"/>
            <w:gridSpan w:val="6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eastAsia="zh-CN"/>
              </w:rPr>
              <w:t>基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eastAsia="zh-CN"/>
              </w:rPr>
              <w:t>本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eastAsia="zh-CN"/>
              </w:rPr>
              <w:t>信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eastAsia="zh-CN"/>
              </w:rPr>
              <w:t>息</w:t>
            </w:r>
          </w:p>
        </w:tc>
        <w:tc>
          <w:tcPr>
            <w:tcW w:w="1791" w:type="dxa"/>
            <w:vMerge w:val="restart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</w:pPr>
            <w:r>
              <w:rPr>
                <w:rFonts w:hint="eastAsia"/>
              </w:rPr>
              <w:drawing>
                <wp:inline distT="0" distB="0" distL="114300" distR="114300">
                  <wp:extent cx="738505" cy="1036955"/>
                  <wp:effectExtent l="0" t="0" r="8255" b="14605"/>
                  <wp:docPr id="6" name="图片 1" descr="A:\新建文件夹 520\2023区田径比赛\参赛队员证件照\夏沁.JPG夏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1" descr="A:\新建文件夹 520\2023区田径比赛\参赛队员证件照\夏沁.JPG夏沁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505" cy="1036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934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  <w:t>姓名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夏沁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  <w:t>性别</w:t>
            </w:r>
          </w:p>
        </w:tc>
        <w:tc>
          <w:tcPr>
            <w:tcW w:w="145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女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  <w:t>出生年月</w:t>
            </w:r>
          </w:p>
        </w:tc>
        <w:tc>
          <w:tcPr>
            <w:tcW w:w="146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distribute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200810</w:t>
            </w:r>
          </w:p>
        </w:tc>
        <w:tc>
          <w:tcPr>
            <w:tcW w:w="1791" w:type="dxa"/>
            <w:vMerge w:val="continue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1044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  <w:t>民族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both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汉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班级</w:t>
            </w:r>
          </w:p>
        </w:tc>
        <w:tc>
          <w:tcPr>
            <w:tcW w:w="145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202110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</w:t>
            </w:r>
          </w:p>
        </w:tc>
        <w:tc>
          <w:tcPr>
            <w:tcW w:w="146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distribute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400、800</w:t>
            </w:r>
          </w:p>
        </w:tc>
        <w:tc>
          <w:tcPr>
            <w:tcW w:w="1791" w:type="dxa"/>
            <w:vMerge w:val="continue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686" w:hRule="atLeast"/>
          <w:jc w:val="center"/>
        </w:trPr>
        <w:tc>
          <w:tcPr>
            <w:tcW w:w="9539" w:type="dxa"/>
            <w:gridSpan w:val="7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 xml:space="preserve">2022年身体技能与技术水平                 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0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身高cm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160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体重kg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40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0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肺活量ml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3200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坐位体前屈cm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16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25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立定跳远cm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185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后抛实心球m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9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25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50米跑s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7.8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150米跑s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21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distribute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专项（1）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400米：71秒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专项（2）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both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800米；2分51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9539" w:type="dxa"/>
            <w:gridSpan w:val="7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ind w:firstLine="2400" w:firstLineChars="1000"/>
              <w:jc w:val="both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 xml:space="preserve">2023年身体技能与技术水平               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身高cm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160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体重kg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40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肺活量ml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3100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坐位体前屈cm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16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立定跳远cm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190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后抛实心球kg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10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50米跑s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7.2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150米跑s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20.8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68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distribute"/>
              <w:rPr>
                <w:rFonts w:hint="eastAsia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专项（1）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400米：68秒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专项（2）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800米：2分40</w:t>
            </w:r>
          </w:p>
        </w:tc>
      </w:tr>
    </w:tbl>
    <w:p/>
    <w:p/>
    <w:p/>
    <w:p/>
    <w:p/>
    <w:p/>
    <w:p/>
    <w:p/>
    <w:tbl>
      <w:tblPr>
        <w:tblStyle w:val="4"/>
        <w:tblpPr w:leftFromText="180" w:rightFromText="180" w:vertAnchor="page" w:horzAnchor="page" w:tblpXSpec="center" w:tblpY="1259"/>
        <w:tblOverlap w:val="never"/>
        <w:tblW w:w="9539" w:type="dxa"/>
        <w:jc w:val="center"/>
        <w:tblBorders>
          <w:top w:val="single" w:color="auto" w:sz="18" w:space="0"/>
          <w:left w:val="single" w:color="auto" w:sz="18" w:space="0"/>
          <w:bottom w:val="single" w:color="auto" w:sz="18" w:space="0"/>
          <w:right w:val="single" w:color="auto" w:sz="18" w:space="0"/>
          <w:insideH w:val="single" w:color="3F3F3F" w:themeColor="text1" w:themeTint="BF" w:sz="8" w:space="0"/>
          <w:insideV w:val="single" w:color="3F3F3F" w:themeColor="text1" w:themeTint="BF" w:sz="8" w:space="0"/>
        </w:tblBorders>
        <w:tblLayout w:type="autofit"/>
        <w:tblCellMar>
          <w:top w:w="0" w:type="dxa"/>
          <w:left w:w="284" w:type="dxa"/>
          <w:bottom w:w="0" w:type="dxa"/>
          <w:right w:w="284" w:type="dxa"/>
        </w:tblCellMar>
      </w:tblPr>
      <w:tblGrid>
        <w:gridCol w:w="1349"/>
        <w:gridCol w:w="1157"/>
        <w:gridCol w:w="1157"/>
        <w:gridCol w:w="1459"/>
        <w:gridCol w:w="1157"/>
        <w:gridCol w:w="1469"/>
        <w:gridCol w:w="1791"/>
      </w:tblGrid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686" w:hRule="atLeast"/>
          <w:jc w:val="center"/>
        </w:trPr>
        <w:tc>
          <w:tcPr>
            <w:tcW w:w="7748" w:type="dxa"/>
            <w:gridSpan w:val="6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eastAsia="zh-CN"/>
              </w:rPr>
              <w:t>基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eastAsia="zh-CN"/>
              </w:rPr>
              <w:t>本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eastAsia="zh-CN"/>
              </w:rPr>
              <w:t>信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eastAsia="zh-CN"/>
              </w:rPr>
              <w:t>息</w:t>
            </w:r>
          </w:p>
        </w:tc>
        <w:tc>
          <w:tcPr>
            <w:tcW w:w="1791" w:type="dxa"/>
            <w:vMerge w:val="restart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</w:pPr>
            <w:r>
              <w:rPr>
                <w:rFonts w:hint="eastAsia"/>
              </w:rPr>
              <w:drawing>
                <wp:inline distT="0" distB="0" distL="114300" distR="114300">
                  <wp:extent cx="738505" cy="1036955"/>
                  <wp:effectExtent l="0" t="0" r="8255" b="14605"/>
                  <wp:docPr id="11" name="图片 1" descr="A:\新建文件夹 520\2023区田径比赛\参赛队员证件照\周敏.JPG周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" descr="A:\新建文件夹 520\2023区田径比赛\参赛队员证件照\周敏.JPG周敏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505" cy="1036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934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  <w:t>姓名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周敏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  <w:t>性别</w:t>
            </w:r>
          </w:p>
        </w:tc>
        <w:tc>
          <w:tcPr>
            <w:tcW w:w="145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女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  <w:t>出生年月</w:t>
            </w:r>
          </w:p>
        </w:tc>
        <w:tc>
          <w:tcPr>
            <w:tcW w:w="146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distribute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200812</w:t>
            </w:r>
          </w:p>
        </w:tc>
        <w:tc>
          <w:tcPr>
            <w:tcW w:w="1791" w:type="dxa"/>
            <w:vMerge w:val="continue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1044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  <w:t>民族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both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汉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班级</w:t>
            </w:r>
          </w:p>
        </w:tc>
        <w:tc>
          <w:tcPr>
            <w:tcW w:w="145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202107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</w:t>
            </w:r>
          </w:p>
        </w:tc>
        <w:tc>
          <w:tcPr>
            <w:tcW w:w="146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distribute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100、200</w:t>
            </w:r>
          </w:p>
        </w:tc>
        <w:tc>
          <w:tcPr>
            <w:tcW w:w="1791" w:type="dxa"/>
            <w:vMerge w:val="continue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686" w:hRule="atLeast"/>
          <w:jc w:val="center"/>
        </w:trPr>
        <w:tc>
          <w:tcPr>
            <w:tcW w:w="9539" w:type="dxa"/>
            <w:gridSpan w:val="7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 xml:space="preserve">2022年身体技能与技术水平                 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0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身高cm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155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体重kg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41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0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肺活量ml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2966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坐位体前屈cm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15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25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立定跳远cm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190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后抛实心球m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8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25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50米跑s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7.5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150米跑s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20.8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distribute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专项（1）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100米：14秒10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专项（2）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both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200米：29秒51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9539" w:type="dxa"/>
            <w:gridSpan w:val="7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ind w:firstLine="2400" w:firstLineChars="1000"/>
              <w:jc w:val="both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 xml:space="preserve">2023年身体技能与技术水平                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身高cm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155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体重kg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41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肺活量ml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3100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坐位体前屈cm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16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立定跳远cm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200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后抛实心球kg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8.9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50米跑s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7.3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150米跑s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20.1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68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distribute"/>
              <w:rPr>
                <w:rFonts w:hint="eastAsia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专项（1）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100米；13秒50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专项（2）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200米：28秒12</w:t>
            </w:r>
          </w:p>
        </w:tc>
      </w:tr>
    </w:tbl>
    <w:p/>
    <w:p/>
    <w:p/>
    <w:p/>
    <w:p/>
    <w:p/>
    <w:p/>
    <w:tbl>
      <w:tblPr>
        <w:tblStyle w:val="4"/>
        <w:tblpPr w:leftFromText="180" w:rightFromText="180" w:vertAnchor="page" w:horzAnchor="page" w:tblpXSpec="center" w:tblpY="1259"/>
        <w:tblOverlap w:val="never"/>
        <w:tblW w:w="9539" w:type="dxa"/>
        <w:jc w:val="center"/>
        <w:tblBorders>
          <w:top w:val="single" w:color="auto" w:sz="18" w:space="0"/>
          <w:left w:val="single" w:color="auto" w:sz="18" w:space="0"/>
          <w:bottom w:val="single" w:color="auto" w:sz="18" w:space="0"/>
          <w:right w:val="single" w:color="auto" w:sz="18" w:space="0"/>
          <w:insideH w:val="single" w:color="3F3F3F" w:themeColor="text1" w:themeTint="BF" w:sz="8" w:space="0"/>
          <w:insideV w:val="single" w:color="3F3F3F" w:themeColor="text1" w:themeTint="BF" w:sz="8" w:space="0"/>
        </w:tblBorders>
        <w:tblLayout w:type="autofit"/>
        <w:tblCellMar>
          <w:top w:w="0" w:type="dxa"/>
          <w:left w:w="284" w:type="dxa"/>
          <w:bottom w:w="0" w:type="dxa"/>
          <w:right w:w="284" w:type="dxa"/>
        </w:tblCellMar>
      </w:tblPr>
      <w:tblGrid>
        <w:gridCol w:w="1349"/>
        <w:gridCol w:w="1157"/>
        <w:gridCol w:w="1157"/>
        <w:gridCol w:w="1459"/>
        <w:gridCol w:w="1157"/>
        <w:gridCol w:w="1469"/>
        <w:gridCol w:w="1791"/>
      </w:tblGrid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</w:tblPrEx>
        <w:trPr>
          <w:trHeight w:val="686" w:hRule="atLeast"/>
          <w:jc w:val="center"/>
        </w:trPr>
        <w:tc>
          <w:tcPr>
            <w:tcW w:w="7748" w:type="dxa"/>
            <w:gridSpan w:val="6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eastAsia="zh-CN"/>
              </w:rPr>
              <w:t>基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eastAsia="zh-CN"/>
              </w:rPr>
              <w:t>本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eastAsia="zh-CN"/>
              </w:rPr>
              <w:t>信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eastAsia="zh-CN"/>
              </w:rPr>
              <w:t>息</w:t>
            </w:r>
          </w:p>
        </w:tc>
        <w:tc>
          <w:tcPr>
            <w:tcW w:w="1791" w:type="dxa"/>
            <w:vMerge w:val="restart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</w:pPr>
            <w:r>
              <w:rPr>
                <w:rFonts w:hint="eastAsia"/>
              </w:rPr>
              <w:drawing>
                <wp:inline distT="0" distB="0" distL="114300" distR="114300">
                  <wp:extent cx="738505" cy="1036955"/>
                  <wp:effectExtent l="0" t="0" r="8255" b="14605"/>
                  <wp:docPr id="8" name="图片 1" descr="A:\新建文件夹 520\2023区田径比赛\参赛队员证件照\徐宥璇.jpg徐宥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1" descr="A:\新建文件夹 520\2023区田径比赛\参赛队员证件照\徐宥璇.jpg徐宥璇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505" cy="1036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934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  <w:t>姓名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徐宥璇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  <w:t>性别</w:t>
            </w:r>
          </w:p>
        </w:tc>
        <w:tc>
          <w:tcPr>
            <w:tcW w:w="145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女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  <w:t>出生年月</w:t>
            </w:r>
          </w:p>
        </w:tc>
        <w:tc>
          <w:tcPr>
            <w:tcW w:w="146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distribute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201104</w:t>
            </w:r>
          </w:p>
        </w:tc>
        <w:tc>
          <w:tcPr>
            <w:tcW w:w="1791" w:type="dxa"/>
            <w:vMerge w:val="continue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1044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  <w:t>民族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both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汉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班级</w:t>
            </w:r>
          </w:p>
        </w:tc>
        <w:tc>
          <w:tcPr>
            <w:tcW w:w="145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202312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</w:t>
            </w:r>
          </w:p>
        </w:tc>
        <w:tc>
          <w:tcPr>
            <w:tcW w:w="146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distribute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100栏、200栏</w:t>
            </w:r>
          </w:p>
        </w:tc>
        <w:tc>
          <w:tcPr>
            <w:tcW w:w="1791" w:type="dxa"/>
            <w:vMerge w:val="continue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686" w:hRule="atLeast"/>
          <w:jc w:val="center"/>
        </w:trPr>
        <w:tc>
          <w:tcPr>
            <w:tcW w:w="9539" w:type="dxa"/>
            <w:gridSpan w:val="7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 xml:space="preserve">2022年身体技能与技术水平                 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0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身高cm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default" w:ascii="Arial" w:hAnsi="Arial" w:eastAsia="汉仪旗黑-50简" w:cs="Arial"/>
                <w:sz w:val="24"/>
                <w:szCs w:val="24"/>
                <w:lang w:val="en-US" w:eastAsia="zh-CN"/>
              </w:rPr>
              <w:t>×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体重kg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default" w:ascii="Arial" w:hAnsi="Arial" w:eastAsia="汉仪旗黑-50简" w:cs="Arial"/>
                <w:sz w:val="24"/>
                <w:szCs w:val="24"/>
                <w:lang w:val="en-US" w:eastAsia="zh-CN"/>
              </w:rPr>
              <w:t>×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0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肺活量ml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default" w:ascii="Arial" w:hAnsi="Arial" w:eastAsia="汉仪旗黑-50简" w:cs="Arial"/>
                <w:sz w:val="24"/>
                <w:szCs w:val="24"/>
                <w:lang w:val="en-US" w:eastAsia="zh-CN"/>
              </w:rPr>
              <w:t>×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坐位体前屈cm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default" w:ascii="Arial" w:hAnsi="Arial" w:eastAsia="汉仪旗黑-50简" w:cs="Arial"/>
                <w:sz w:val="24"/>
                <w:szCs w:val="24"/>
                <w:lang w:val="en-US" w:eastAsia="zh-CN"/>
              </w:rPr>
              <w:t>×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25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立定跳远cm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default" w:ascii="Arial" w:hAnsi="Arial" w:eastAsia="汉仪旗黑-50简" w:cs="Arial"/>
                <w:sz w:val="24"/>
                <w:szCs w:val="24"/>
                <w:lang w:val="en-US" w:eastAsia="zh-CN"/>
              </w:rPr>
              <w:t>×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后抛实心球m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default" w:ascii="Arial" w:hAnsi="Arial" w:eastAsia="汉仪旗黑-50简" w:cs="Arial"/>
                <w:sz w:val="24"/>
                <w:szCs w:val="24"/>
                <w:lang w:val="en-US" w:eastAsia="zh-CN"/>
              </w:rPr>
              <w:t>×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25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50米跑s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default" w:ascii="Arial" w:hAnsi="Arial" w:eastAsia="汉仪旗黑-50简" w:cs="Arial"/>
                <w:sz w:val="24"/>
                <w:szCs w:val="24"/>
                <w:lang w:val="en-US" w:eastAsia="zh-CN"/>
              </w:rPr>
              <w:t>×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150米跑s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default" w:ascii="Arial" w:hAnsi="Arial" w:eastAsia="汉仪旗黑-50简" w:cs="Arial"/>
                <w:sz w:val="24"/>
                <w:szCs w:val="24"/>
                <w:lang w:val="en-US" w:eastAsia="zh-CN"/>
              </w:rPr>
              <w:t>×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distribute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专项（1）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default" w:ascii="Arial" w:hAnsi="Arial" w:eastAsia="汉仪旗黑-50简" w:cs="Arial"/>
                <w:sz w:val="24"/>
                <w:szCs w:val="24"/>
                <w:lang w:val="en-US" w:eastAsia="zh-CN"/>
              </w:rPr>
              <w:t>×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专项（2）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ind w:firstLine="1200" w:firstLineChars="500"/>
              <w:jc w:val="both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default" w:ascii="Arial" w:hAnsi="Arial" w:eastAsia="汉仪旗黑-50简" w:cs="Arial"/>
                <w:sz w:val="24"/>
                <w:szCs w:val="24"/>
                <w:lang w:val="en-US" w:eastAsia="zh-CN"/>
              </w:rPr>
              <w:t>×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9539" w:type="dxa"/>
            <w:gridSpan w:val="7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ind w:firstLine="2400" w:firstLineChars="1000"/>
              <w:jc w:val="both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 xml:space="preserve">2023年身体技能与技术水平                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身高cm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158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体重kg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43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肺活量ml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3500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坐位体前屈cm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14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立定跳远cm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189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后抛实心球kg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11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50米跑s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7.6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150米跑s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20.3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68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distribute"/>
              <w:rPr>
                <w:rFonts w:hint="eastAsia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专项（1）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100栏：18秒2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专项（2）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200米栏；34秒2</w:t>
            </w:r>
          </w:p>
        </w:tc>
      </w:tr>
    </w:tbl>
    <w:p/>
    <w:p/>
    <w:p/>
    <w:p/>
    <w:p/>
    <w:p/>
    <w:p/>
    <w:p/>
    <w:tbl>
      <w:tblPr>
        <w:tblStyle w:val="4"/>
        <w:tblpPr w:leftFromText="180" w:rightFromText="180" w:vertAnchor="page" w:horzAnchor="page" w:tblpXSpec="center" w:tblpY="1259"/>
        <w:tblOverlap w:val="never"/>
        <w:tblW w:w="9539" w:type="dxa"/>
        <w:jc w:val="center"/>
        <w:tblBorders>
          <w:top w:val="single" w:color="auto" w:sz="18" w:space="0"/>
          <w:left w:val="single" w:color="auto" w:sz="18" w:space="0"/>
          <w:bottom w:val="single" w:color="auto" w:sz="18" w:space="0"/>
          <w:right w:val="single" w:color="auto" w:sz="18" w:space="0"/>
          <w:insideH w:val="single" w:color="3F3F3F" w:themeColor="text1" w:themeTint="BF" w:sz="8" w:space="0"/>
          <w:insideV w:val="single" w:color="3F3F3F" w:themeColor="text1" w:themeTint="BF" w:sz="8" w:space="0"/>
        </w:tblBorders>
        <w:tblLayout w:type="autofit"/>
        <w:tblCellMar>
          <w:top w:w="0" w:type="dxa"/>
          <w:left w:w="284" w:type="dxa"/>
          <w:bottom w:w="0" w:type="dxa"/>
          <w:right w:w="284" w:type="dxa"/>
        </w:tblCellMar>
      </w:tblPr>
      <w:tblGrid>
        <w:gridCol w:w="1349"/>
        <w:gridCol w:w="1157"/>
        <w:gridCol w:w="1157"/>
        <w:gridCol w:w="1459"/>
        <w:gridCol w:w="1157"/>
        <w:gridCol w:w="1469"/>
        <w:gridCol w:w="1791"/>
      </w:tblGrid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686" w:hRule="atLeast"/>
          <w:jc w:val="center"/>
        </w:trPr>
        <w:tc>
          <w:tcPr>
            <w:tcW w:w="7748" w:type="dxa"/>
            <w:gridSpan w:val="6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eastAsia="zh-CN"/>
              </w:rPr>
              <w:t>基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eastAsia="zh-CN"/>
              </w:rPr>
              <w:t>本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eastAsia="zh-CN"/>
              </w:rPr>
              <w:t>信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eastAsia="zh-CN"/>
              </w:rPr>
              <w:t>息</w:t>
            </w:r>
          </w:p>
        </w:tc>
        <w:tc>
          <w:tcPr>
            <w:tcW w:w="1791" w:type="dxa"/>
            <w:vMerge w:val="restart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</w:pPr>
            <w:r>
              <w:rPr>
                <w:rFonts w:hint="eastAsia"/>
              </w:rPr>
              <w:drawing>
                <wp:inline distT="0" distB="0" distL="114300" distR="114300">
                  <wp:extent cx="738505" cy="1036955"/>
                  <wp:effectExtent l="0" t="0" r="8255" b="14605"/>
                  <wp:docPr id="10" name="图片 1" descr="A:\新建文件夹 520\2023区田径比赛\参赛队员证件照\张思文.JPG张思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" descr="A:\新建文件夹 520\2023区田径比赛\参赛队员证件照\张思文.JPG张思文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505" cy="1036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934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  <w:t>姓名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张思文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  <w:t>性别</w:t>
            </w:r>
          </w:p>
        </w:tc>
        <w:tc>
          <w:tcPr>
            <w:tcW w:w="145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女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  <w:t>出生年月</w:t>
            </w:r>
          </w:p>
        </w:tc>
        <w:tc>
          <w:tcPr>
            <w:tcW w:w="146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distribute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200904</w:t>
            </w:r>
          </w:p>
        </w:tc>
        <w:tc>
          <w:tcPr>
            <w:tcW w:w="1791" w:type="dxa"/>
            <w:vMerge w:val="continue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1044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  <w:t>民族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both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汉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班级</w:t>
            </w:r>
          </w:p>
        </w:tc>
        <w:tc>
          <w:tcPr>
            <w:tcW w:w="145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202106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</w:t>
            </w:r>
          </w:p>
        </w:tc>
        <w:tc>
          <w:tcPr>
            <w:tcW w:w="146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distribute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1500、3000</w:t>
            </w:r>
          </w:p>
        </w:tc>
        <w:tc>
          <w:tcPr>
            <w:tcW w:w="1791" w:type="dxa"/>
            <w:vMerge w:val="continue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686" w:hRule="atLeast"/>
          <w:jc w:val="center"/>
        </w:trPr>
        <w:tc>
          <w:tcPr>
            <w:tcW w:w="9539" w:type="dxa"/>
            <w:gridSpan w:val="7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 xml:space="preserve">2022年身体技能与技术水平                 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0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身高cm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164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体重kg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48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0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肺活量ml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3400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坐位体前屈cm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12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25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立定跳远cm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190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后抛实心球m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8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25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50米跑s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7.9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150米跑s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22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distribute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专项（1）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1500米：6分15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专项（2）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both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3000米：14分45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9539" w:type="dxa"/>
            <w:gridSpan w:val="7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ind w:firstLine="2400" w:firstLineChars="1000"/>
              <w:jc w:val="both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 xml:space="preserve">2023年身体技能与技术水平                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身高cm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164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体重kg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47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肺活量ml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3300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坐位体前屈cm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13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立定跳远cm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195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后抛实心球kg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8.6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50米跑s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7.7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150米跑s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21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68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distribute"/>
              <w:rPr>
                <w:rFonts w:hint="eastAsia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专项（1）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1500米：5分50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专项（2）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3000米：14分05</w:t>
            </w:r>
          </w:p>
        </w:tc>
      </w:tr>
    </w:tbl>
    <w:p/>
    <w:p/>
    <w:p/>
    <w:p/>
    <w:p/>
    <w:p/>
    <w:p/>
    <w:p/>
    <w:tbl>
      <w:tblPr>
        <w:tblStyle w:val="4"/>
        <w:tblpPr w:leftFromText="180" w:rightFromText="180" w:vertAnchor="page" w:horzAnchor="page" w:tblpXSpec="center" w:tblpY="1259"/>
        <w:tblOverlap w:val="never"/>
        <w:tblW w:w="9539" w:type="dxa"/>
        <w:jc w:val="center"/>
        <w:tblBorders>
          <w:top w:val="single" w:color="auto" w:sz="18" w:space="0"/>
          <w:left w:val="single" w:color="auto" w:sz="18" w:space="0"/>
          <w:bottom w:val="single" w:color="auto" w:sz="18" w:space="0"/>
          <w:right w:val="single" w:color="auto" w:sz="18" w:space="0"/>
          <w:insideH w:val="single" w:color="3F3F3F" w:themeColor="text1" w:themeTint="BF" w:sz="8" w:space="0"/>
          <w:insideV w:val="single" w:color="3F3F3F" w:themeColor="text1" w:themeTint="BF" w:sz="8" w:space="0"/>
        </w:tblBorders>
        <w:tblLayout w:type="autofit"/>
        <w:tblCellMar>
          <w:top w:w="0" w:type="dxa"/>
          <w:left w:w="284" w:type="dxa"/>
          <w:bottom w:w="0" w:type="dxa"/>
          <w:right w:w="284" w:type="dxa"/>
        </w:tblCellMar>
      </w:tblPr>
      <w:tblGrid>
        <w:gridCol w:w="1349"/>
        <w:gridCol w:w="1157"/>
        <w:gridCol w:w="1157"/>
        <w:gridCol w:w="1459"/>
        <w:gridCol w:w="1157"/>
        <w:gridCol w:w="1469"/>
        <w:gridCol w:w="1791"/>
      </w:tblGrid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686" w:hRule="atLeast"/>
          <w:jc w:val="center"/>
        </w:trPr>
        <w:tc>
          <w:tcPr>
            <w:tcW w:w="7748" w:type="dxa"/>
            <w:gridSpan w:val="6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eastAsia="zh-CN"/>
              </w:rPr>
              <w:t>基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eastAsia="zh-CN"/>
              </w:rPr>
              <w:t>本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eastAsia="zh-CN"/>
              </w:rPr>
              <w:t>信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eastAsia="zh-CN"/>
              </w:rPr>
              <w:t>息</w:t>
            </w:r>
          </w:p>
        </w:tc>
        <w:tc>
          <w:tcPr>
            <w:tcW w:w="1791" w:type="dxa"/>
            <w:vMerge w:val="restart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</w:pPr>
            <w:r>
              <w:rPr>
                <w:rFonts w:hint="eastAsia"/>
              </w:rPr>
              <w:drawing>
                <wp:inline distT="0" distB="0" distL="114300" distR="114300">
                  <wp:extent cx="738505" cy="1036955"/>
                  <wp:effectExtent l="0" t="0" r="8255" b="14605"/>
                  <wp:docPr id="16" name="图片 1" descr="A:\新建文件夹 520\2023区田径比赛\参赛队员证件照\史嘉怡.JPG史嘉怡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" descr="A:\新建文件夹 520\2023区田径比赛\参赛队员证件照\史嘉怡.JPG史嘉怡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505" cy="1036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934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  <w:t>姓名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史嘉怡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  <w:t>性别</w:t>
            </w:r>
          </w:p>
        </w:tc>
        <w:tc>
          <w:tcPr>
            <w:tcW w:w="145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女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  <w:t>出生年月</w:t>
            </w:r>
          </w:p>
        </w:tc>
        <w:tc>
          <w:tcPr>
            <w:tcW w:w="146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distribute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200812</w:t>
            </w:r>
          </w:p>
        </w:tc>
        <w:tc>
          <w:tcPr>
            <w:tcW w:w="1791" w:type="dxa"/>
            <w:vMerge w:val="continue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1044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  <w:t>民族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both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汉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班级</w:t>
            </w:r>
          </w:p>
        </w:tc>
        <w:tc>
          <w:tcPr>
            <w:tcW w:w="145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202108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</w:t>
            </w:r>
          </w:p>
        </w:tc>
        <w:tc>
          <w:tcPr>
            <w:tcW w:w="146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left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跳远、三级跳远</w:t>
            </w:r>
          </w:p>
        </w:tc>
        <w:tc>
          <w:tcPr>
            <w:tcW w:w="1791" w:type="dxa"/>
            <w:vMerge w:val="continue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686" w:hRule="atLeast"/>
          <w:jc w:val="center"/>
        </w:trPr>
        <w:tc>
          <w:tcPr>
            <w:tcW w:w="9539" w:type="dxa"/>
            <w:gridSpan w:val="7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 xml:space="preserve">2022年身体技能与技术水平                 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0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身高cm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168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体重kg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52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0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肺活量ml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3200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坐位体前屈cm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13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25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立定跳远cm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195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后抛实心球m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10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25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50米跑s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7.8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150米跑s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22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distribute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专项（1）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跳远：4米10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专项（2）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both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三级跳：9米20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9539" w:type="dxa"/>
            <w:gridSpan w:val="7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ind w:firstLine="2400" w:firstLineChars="1000"/>
              <w:jc w:val="both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 xml:space="preserve">2023年身体技能与技术水平                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身高cm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168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体重kg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51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肺活量ml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3100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坐位体前屈cm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15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立定跳远cm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200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后抛实心球kg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11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50米跑s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7.5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150米跑s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21.3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68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distribute"/>
              <w:rPr>
                <w:rFonts w:hint="eastAsia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专项（1）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跳远：4米25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专项（2）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三级跳远；9米45</w:t>
            </w:r>
          </w:p>
        </w:tc>
      </w:tr>
    </w:tbl>
    <w:p/>
    <w:p/>
    <w:p/>
    <w:p/>
    <w:p/>
    <w:p/>
    <w:p/>
    <w:tbl>
      <w:tblPr>
        <w:tblStyle w:val="4"/>
        <w:tblpPr w:leftFromText="180" w:rightFromText="180" w:vertAnchor="page" w:horzAnchor="page" w:tblpXSpec="center" w:tblpY="1259"/>
        <w:tblOverlap w:val="never"/>
        <w:tblW w:w="9539" w:type="dxa"/>
        <w:jc w:val="center"/>
        <w:tblBorders>
          <w:top w:val="single" w:color="auto" w:sz="18" w:space="0"/>
          <w:left w:val="single" w:color="auto" w:sz="18" w:space="0"/>
          <w:bottom w:val="single" w:color="auto" w:sz="18" w:space="0"/>
          <w:right w:val="single" w:color="auto" w:sz="18" w:space="0"/>
          <w:insideH w:val="single" w:color="3F3F3F" w:themeColor="text1" w:themeTint="BF" w:sz="8" w:space="0"/>
          <w:insideV w:val="single" w:color="3F3F3F" w:themeColor="text1" w:themeTint="BF" w:sz="8" w:space="0"/>
        </w:tblBorders>
        <w:tblLayout w:type="autofit"/>
        <w:tblCellMar>
          <w:top w:w="0" w:type="dxa"/>
          <w:left w:w="284" w:type="dxa"/>
          <w:bottom w:w="0" w:type="dxa"/>
          <w:right w:w="284" w:type="dxa"/>
        </w:tblCellMar>
      </w:tblPr>
      <w:tblGrid>
        <w:gridCol w:w="1349"/>
        <w:gridCol w:w="1157"/>
        <w:gridCol w:w="1157"/>
        <w:gridCol w:w="1459"/>
        <w:gridCol w:w="1157"/>
        <w:gridCol w:w="1469"/>
        <w:gridCol w:w="1791"/>
      </w:tblGrid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686" w:hRule="atLeast"/>
          <w:jc w:val="center"/>
        </w:trPr>
        <w:tc>
          <w:tcPr>
            <w:tcW w:w="7748" w:type="dxa"/>
            <w:gridSpan w:val="6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eastAsia="zh-CN"/>
              </w:rPr>
              <w:t>基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eastAsia="zh-CN"/>
              </w:rPr>
              <w:t>本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eastAsia="zh-CN"/>
              </w:rPr>
              <w:t>信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汉仪旗黑-50简" w:hAnsi="汉仪旗黑-50简" w:eastAsia="汉仪旗黑-50简" w:cs="汉仪旗黑-50简"/>
                <w:b/>
                <w:bCs/>
                <w:sz w:val="24"/>
                <w:szCs w:val="24"/>
                <w:lang w:eastAsia="zh-CN"/>
              </w:rPr>
              <w:t>息</w:t>
            </w:r>
          </w:p>
        </w:tc>
        <w:tc>
          <w:tcPr>
            <w:tcW w:w="1791" w:type="dxa"/>
            <w:vMerge w:val="restart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</w:pPr>
            <w:r>
              <w:rPr>
                <w:rFonts w:hint="eastAsia"/>
              </w:rPr>
              <w:drawing>
                <wp:inline distT="0" distB="0" distL="114300" distR="114300">
                  <wp:extent cx="738505" cy="1036955"/>
                  <wp:effectExtent l="0" t="0" r="8255" b="14605"/>
                  <wp:docPr id="9" name="图片 1" descr="A:\新建文件夹 520\2023区田径比赛\参赛队员证件照\张恩树.jpg张恩树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1" descr="A:\新建文件夹 520\2023区田径比赛\参赛队员证件照\张恩树.jpg张恩树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505" cy="1036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934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  <w:t>姓名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张恩树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  <w:t>性别</w:t>
            </w:r>
          </w:p>
        </w:tc>
        <w:tc>
          <w:tcPr>
            <w:tcW w:w="145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女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  <w:t>出生年月</w:t>
            </w:r>
          </w:p>
        </w:tc>
        <w:tc>
          <w:tcPr>
            <w:tcW w:w="146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distribute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200809</w:t>
            </w:r>
          </w:p>
        </w:tc>
        <w:tc>
          <w:tcPr>
            <w:tcW w:w="1791" w:type="dxa"/>
            <w:vMerge w:val="continue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801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eastAsia="zh-CN"/>
              </w:rPr>
              <w:t>民族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both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汉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班级</w:t>
            </w:r>
          </w:p>
        </w:tc>
        <w:tc>
          <w:tcPr>
            <w:tcW w:w="145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202109</w:t>
            </w:r>
          </w:p>
        </w:tc>
        <w:tc>
          <w:tcPr>
            <w:tcW w:w="1157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</w:t>
            </w:r>
          </w:p>
        </w:tc>
        <w:tc>
          <w:tcPr>
            <w:tcW w:w="146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distribute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铅球、标枪</w:t>
            </w:r>
          </w:p>
        </w:tc>
        <w:tc>
          <w:tcPr>
            <w:tcW w:w="1791" w:type="dxa"/>
            <w:vMerge w:val="continue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686" w:hRule="atLeast"/>
          <w:jc w:val="center"/>
        </w:trPr>
        <w:tc>
          <w:tcPr>
            <w:tcW w:w="9539" w:type="dxa"/>
            <w:gridSpan w:val="7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 xml:space="preserve">2022年身体技能与技术水平                 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0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身高cm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171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体重kg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60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0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肺活量ml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4000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坐位体前屈cm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12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25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立定跳远cm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180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后抛实心球m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13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25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50米跑s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8.4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150米跑s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25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distribute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专项（1）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铅球：8米10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专项（2）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both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标枪：28米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9539" w:type="dxa"/>
            <w:gridSpan w:val="7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ind w:firstLine="2400" w:firstLineChars="1000"/>
              <w:jc w:val="both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 xml:space="preserve">2023年身体技能与技术水平               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身高cm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171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体重kg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61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肺活量ml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3800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坐位体前屈cm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13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立定跳远cm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190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后抛实心球kg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15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36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50米跑s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8.1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150米跑s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23</w:t>
            </w:r>
          </w:p>
        </w:tc>
      </w:tr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3F3F3F" w:themeColor="text1" w:themeTint="BF" w:sz="8" w:space="0"/>
            <w:insideV w:val="single" w:color="3F3F3F" w:themeColor="text1" w:themeTint="BF" w:sz="8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768" w:hRule="atLeast"/>
          <w:jc w:val="center"/>
        </w:trPr>
        <w:tc>
          <w:tcPr>
            <w:tcW w:w="1349" w:type="dxa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distribute"/>
              <w:rPr>
                <w:rFonts w:hint="eastAsia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专项（1）</w:t>
            </w:r>
          </w:p>
        </w:tc>
        <w:tc>
          <w:tcPr>
            <w:tcW w:w="2314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铅球：8米61</w:t>
            </w:r>
          </w:p>
        </w:tc>
        <w:tc>
          <w:tcPr>
            <w:tcW w:w="2616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汉仪旗黑-50简" w:hAnsi="汉仪旗黑-50简" w:eastAsia="汉仪旗黑-50简" w:cs="汉仪旗黑-50简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专项（2）</w:t>
            </w:r>
          </w:p>
        </w:tc>
        <w:tc>
          <w:tcPr>
            <w:tcW w:w="3260" w:type="dxa"/>
            <w:gridSpan w:val="2"/>
            <w:tcBorders>
              <w:top w:val="single" w:color="595959" w:themeColor="text1" w:themeTint="A5" w:sz="6" w:space="0"/>
              <w:left w:val="single" w:color="595959" w:themeColor="text1" w:themeTint="A5" w:sz="6" w:space="0"/>
              <w:bottom w:val="single" w:color="595959" w:themeColor="text1" w:themeTint="A5" w:sz="6" w:space="0"/>
              <w:right w:val="single" w:color="595959" w:themeColor="text1" w:themeTint="A5" w:sz="6" w:space="0"/>
            </w:tcBorders>
            <w:tcMar>
              <w:left w:w="170" w:type="dxa"/>
              <w:right w:w="170" w:type="dxa"/>
            </w:tcMar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</w:pPr>
            <w:r>
              <w:rPr>
                <w:rFonts w:hint="eastAsia" w:ascii="汉仪旗黑-50简" w:hAnsi="汉仪旗黑-50简" w:eastAsia="汉仪旗黑-50简" w:cs="汉仪旗黑-50简"/>
                <w:sz w:val="24"/>
                <w:szCs w:val="24"/>
                <w:lang w:val="en-US" w:eastAsia="zh-CN"/>
              </w:rPr>
              <w:t>标枪：32米</w:t>
            </w:r>
          </w:p>
        </w:tc>
      </w:tr>
    </w:tbl>
    <w:p/>
    <w:p/>
    <w:p/>
    <w:p/>
    <w:p/>
    <w:p/>
    <w:p/>
    <w:p/>
    <w:p/>
    <w:p/>
    <w:p/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  <w:embedRegular r:id="rId1" w:fontKey="{9BE561AC-7234-4B5D-A314-68AC7AFD6AE2}"/>
  </w:font>
  <w:font w:name="宋体">
    <w:panose1 w:val="02010600030101010101"/>
    <w:charset w:val="80"/>
    <w:family w:val="roman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2" w:fontKey="{DEFD47C8-99D0-44D8-BB1B-66C517267820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3" w:fontKey="{AE314323-0121-435E-893D-32B82EC40E99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4" w:fontKey="{51536C2E-DD09-4851-B4D1-0270922B3E66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449B6649-7C17-41FA-8884-F5267D5CD011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6" w:fontKey="{4FBE15F6-7C68-4FD5-857E-24C7505428D2}"/>
  </w:font>
  <w:font w:name="汉仪旗黑-50简">
    <w:panose1 w:val="00020600040101010101"/>
    <w:charset w:val="86"/>
    <w:family w:val="auto"/>
    <w:pitch w:val="default"/>
    <w:sig w:usb0="A00002BF" w:usb1="1ACF7CFA" w:usb2="00000016" w:usb3="00000000" w:csb0="0004009F" w:csb1="DFD70000"/>
    <w:embedRegular r:id="rId7" w:fontKey="{2C57A2FA-DD47-4349-9D48-A942557D0DE9}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Arial">
    <w:panose1 w:val="020B0604020202020204"/>
    <w:charset w:val="00"/>
    <w:family w:val="auto"/>
    <w:pitch w:val="default"/>
    <w:sig w:usb0="E0002EFF" w:usb1="C000785B" w:usb2="00000009" w:usb3="00000000" w:csb0="400001FF" w:csb1="FFFF0000"/>
    <w:embedRegular r:id="rId8" w:fontKey="{31FDE181-3DEF-41CE-ADDD-07B5761FCCE2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embedTrueTypeFonts/>
  <w:embedSystemFonts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AzZjQyMTcxMWI1ZmVhNjhkNDY0NWFkNWE1ZGUzMTkifQ=="/>
  </w:docVars>
  <w:rsids>
    <w:rsidRoot w:val="7DA44F43"/>
    <w:rsid w:val="0D0230E3"/>
    <w:rsid w:val="1C073510"/>
    <w:rsid w:val="33B2575C"/>
    <w:rsid w:val="351729F7"/>
    <w:rsid w:val="396769D6"/>
    <w:rsid w:val="416163D3"/>
    <w:rsid w:val="42FD3BF5"/>
    <w:rsid w:val="62DC6264"/>
    <w:rsid w:val="64D31B57"/>
    <w:rsid w:val="7DA44F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3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rPr>
      <w:sz w:val="24"/>
    </w:rPr>
  </w:style>
  <w:style w:type="table" w:styleId="4">
    <w:name w:val="Table Grid"/>
    <w:basedOn w:val="3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customXml" Target="../customXml/item1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&#20999;&#20102;&#20960;&#26020;&#26691;&#33457;\AppData\Roaming\Kingsoft\office6\templates\download\566efff4-5225-4fe3-b873-b3baba651bff\&#21592;&#24037;&#20010;&#20154;&#26723;&#26696;&#34920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员工个人档案表.docx</Template>
  <Pages>2</Pages>
  <Words>302</Words>
  <Characters>311</Characters>
  <Lines>0</Lines>
  <Paragraphs>0</Paragraphs>
  <TotalTime>3</TotalTime>
  <ScaleCrop>false</ScaleCrop>
  <LinksUpToDate>false</LinksUpToDate>
  <CharactersWithSpaces>499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2023-10-24T06:30:00Z</dcterms:created>
  <dc:creator>锦川</dc:creator>
  <cp:lastModifiedBy>锦川</cp:lastModifiedBy>
  <dcterms:modified xsi:type="dcterms:W3CDTF">2023-10-25T00:53:35Z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92FF0EEB0E044AF1A401922F41F30E40_13</vt:lpwstr>
  </property>
</Properties>
</file>